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44" w:rsidRPr="007B1ECC" w:rsidRDefault="00777E51" w:rsidP="001528D7">
      <w:pPr>
        <w:spacing w:before="1600" w:after="60" w:line="300" w:lineRule="atLeast"/>
        <w:rPr>
          <w:rFonts w:eastAsia="Calibri"/>
          <w:b/>
          <w:color w:val="3D4D7D"/>
          <w:sz w:val="28"/>
          <w:szCs w:val="28"/>
        </w:rPr>
      </w:pPr>
      <w:bookmarkStart w:id="0" w:name="_GoBack"/>
      <w:bookmarkEnd w:id="0"/>
      <w:r w:rsidRPr="00BE4E3F">
        <w:rPr>
          <w:rFonts w:eastAsia="Calibri"/>
          <w:b/>
          <w:color w:val="3D4D7D"/>
          <w:sz w:val="28"/>
          <w:szCs w:val="28"/>
        </w:rPr>
        <w:t>21</w:t>
      </w:r>
      <w:r w:rsidR="00613549">
        <w:rPr>
          <w:rFonts w:eastAsia="Calibri"/>
          <w:b/>
          <w:color w:val="3D4D7D"/>
          <w:sz w:val="28"/>
          <w:szCs w:val="28"/>
        </w:rPr>
        <w:t xml:space="preserve"> August</w:t>
      </w:r>
      <w:r w:rsidR="00F92749" w:rsidRPr="007B1ECC">
        <w:rPr>
          <w:rFonts w:eastAsia="Calibri"/>
          <w:b/>
          <w:color w:val="3D4D7D"/>
          <w:sz w:val="28"/>
          <w:szCs w:val="28"/>
        </w:rPr>
        <w:t xml:space="preserve"> </w:t>
      </w:r>
      <w:r w:rsidR="00A855BF" w:rsidRPr="007B1ECC">
        <w:rPr>
          <w:rFonts w:eastAsia="Calibri"/>
          <w:b/>
          <w:color w:val="3D4D7D"/>
          <w:sz w:val="28"/>
          <w:szCs w:val="28"/>
        </w:rPr>
        <w:t>2020</w:t>
      </w:r>
    </w:p>
    <w:p w:rsidR="00FE74BE" w:rsidRPr="00A45E08" w:rsidRDefault="001D0ABB" w:rsidP="00F72B3F">
      <w:pPr>
        <w:spacing w:before="120" w:after="120" w:line="300" w:lineRule="atLeast"/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</w:pPr>
      <w:r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Updated m</w:t>
      </w:r>
      <w:r w:rsidR="00271686" w:rsidRPr="00F6549F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edium-term fiscal</w:t>
      </w:r>
      <w:r w:rsidR="00FE74BE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</w:t>
      </w:r>
      <w:r w:rsidR="00271686" w:rsidRPr="00F6549F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scenarios</w:t>
      </w:r>
      <w:r w:rsidR="00FE74BE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:  </w:t>
      </w:r>
      <w:r w:rsidR="000F5158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impact of </w:t>
      </w:r>
      <w:r w:rsidR="00FE74BE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COVID-19</w:t>
      </w:r>
      <w:r w:rsidR="00A45E08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pandemic and response</w:t>
      </w:r>
    </w:p>
    <w:p w:rsidR="00FB3272" w:rsidRDefault="00FB3272" w:rsidP="001528D7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21B0BC8A" wp14:editId="143DC18B">
                <wp:extent cx="536400" cy="0"/>
                <wp:effectExtent l="0" t="19050" r="35560" b="19050"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" strokecolor="#3d4d7d [3214]" strokeweight="3pt">
                <w10:anchorlock/>
              </v:line>
            </w:pict>
          </mc:Fallback>
        </mc:AlternateContent>
      </w:r>
    </w:p>
    <w:p w:rsidR="00FB3272" w:rsidRDefault="001528D7" w:rsidP="001528D7">
      <w:pPr>
        <w:pStyle w:val="Heading2"/>
        <w:spacing w:before="120" w:after="120"/>
      </w:pPr>
      <w:r>
        <w:t xml:space="preserve">Major </w:t>
      </w:r>
      <w:r w:rsidR="006147A2">
        <w:t>fiscal impact</w:t>
      </w:r>
      <w:r w:rsidR="00FC3FFD">
        <w:t xml:space="preserve"> </w:t>
      </w:r>
      <w:r>
        <w:t xml:space="preserve">from COVID-19 </w:t>
      </w:r>
      <w:r w:rsidR="00FC3FFD">
        <w:t xml:space="preserve">to </w:t>
      </w:r>
      <w:r>
        <w:t xml:space="preserve">extend </w:t>
      </w:r>
      <w:r w:rsidR="0095352D" w:rsidRPr="00467F85">
        <w:t>over the next decade</w:t>
      </w:r>
      <w:r w:rsidR="0095352D">
        <w:t xml:space="preserve"> </w:t>
      </w:r>
      <w:r>
        <w:t>and beyond</w:t>
      </w:r>
    </w:p>
    <w:p w:rsidR="001D0ABB" w:rsidRDefault="001D0ABB">
      <w:pPr>
        <w:pStyle w:val="BodyText"/>
        <w:spacing w:before="80"/>
      </w:pPr>
      <w:r>
        <w:t xml:space="preserve">The </w:t>
      </w:r>
      <w:r w:rsidR="001A22CA">
        <w:t>future economic and fiscal</w:t>
      </w:r>
      <w:r>
        <w:t xml:space="preserve"> </w:t>
      </w:r>
      <w:r w:rsidR="001A22CA">
        <w:t>impact of the COVID</w:t>
      </w:r>
      <w:r w:rsidR="00DC0FB1">
        <w:t>-19</w:t>
      </w:r>
      <w:r w:rsidR="001A22CA">
        <w:t xml:space="preserve"> pandemic </w:t>
      </w:r>
      <w:r>
        <w:t>remains highly uncertain</w:t>
      </w:r>
      <w:r w:rsidR="00493813">
        <w:t xml:space="preserve"> and recent </w:t>
      </w:r>
      <w:r w:rsidR="001A22CA">
        <w:t>forecasts</w:t>
      </w:r>
      <w:r w:rsidR="00493813">
        <w:t xml:space="preserve"> have had particularly short shelf lives</w:t>
      </w:r>
      <w:r w:rsidR="009062EB">
        <w:t xml:space="preserve"> due to the rapidly changing nature of the situation</w:t>
      </w:r>
      <w:r w:rsidR="00493813">
        <w:t xml:space="preserve">.  </w:t>
      </w:r>
      <w:r w:rsidR="009062EB">
        <w:t>It is clear, however, that t</w:t>
      </w:r>
      <w:r>
        <w:t xml:space="preserve">he impact will be major and extend over the medium-term. </w:t>
      </w:r>
      <w:r w:rsidR="00493813">
        <w:t xml:space="preserve"> </w:t>
      </w:r>
      <w:r w:rsidR="00BD303F" w:rsidRPr="00747AB3">
        <w:t xml:space="preserve">To support an understanding of the likely magnitude of the </w:t>
      </w:r>
      <w:r w:rsidR="009062EB">
        <w:t xml:space="preserve">budget </w:t>
      </w:r>
      <w:r w:rsidR="00BD303F" w:rsidRPr="00747AB3">
        <w:t>impact</w:t>
      </w:r>
      <w:r w:rsidR="009062EB">
        <w:t xml:space="preserve"> based on the latest information</w:t>
      </w:r>
      <w:r w:rsidR="00BD303F">
        <w:t>, t</w:t>
      </w:r>
      <w:r>
        <w:t>his update of the medium-term fiscal projection scenarios</w:t>
      </w:r>
      <w:r>
        <w:rPr>
          <w:rStyle w:val="FootnoteReference"/>
        </w:rPr>
        <w:footnoteReference w:id="1"/>
      </w:r>
      <w:r>
        <w:t xml:space="preserve"> incorporates the Reserve Bank of Australia’s (RBA) </w:t>
      </w:r>
      <w:r w:rsidR="00696D20">
        <w:t xml:space="preserve">August </w:t>
      </w:r>
      <w:r>
        <w:t>economic forecasts</w:t>
      </w:r>
      <w:r>
        <w:rPr>
          <w:rStyle w:val="FootnoteReference"/>
        </w:rPr>
        <w:footnoteReference w:id="2"/>
      </w:r>
      <w:r>
        <w:t xml:space="preserve"> and </w:t>
      </w:r>
      <w:r w:rsidR="00137FE1">
        <w:t>policy decisions included</w:t>
      </w:r>
      <w:r>
        <w:t xml:space="preserve"> in</w:t>
      </w:r>
      <w:r w:rsidR="001528D7" w:rsidRPr="001528D7">
        <w:t xml:space="preserve"> </w:t>
      </w:r>
      <w:r w:rsidR="001528D7">
        <w:t xml:space="preserve">the </w:t>
      </w:r>
      <w:r w:rsidR="00137FE1">
        <w:t xml:space="preserve">Commonwealth </w:t>
      </w:r>
      <w:r w:rsidR="005D769A">
        <w:t>Go</w:t>
      </w:r>
      <w:r w:rsidR="00137FE1">
        <w:t>vernment’s</w:t>
      </w:r>
      <w:r w:rsidR="00137FE1" w:rsidRPr="00771D77">
        <w:t xml:space="preserve"> </w:t>
      </w:r>
      <w:r w:rsidR="001528D7" w:rsidRPr="00771D77">
        <w:t>July 2020 Economic and Fiscal Update</w:t>
      </w:r>
      <w:r w:rsidR="001528D7">
        <w:t xml:space="preserve"> (EFU</w:t>
      </w:r>
      <w:r w:rsidR="00FD45DC">
        <w:t>)</w:t>
      </w:r>
      <w:r>
        <w:t>.</w:t>
      </w:r>
    </w:p>
    <w:p w:rsidR="007708C5" w:rsidRDefault="00BD303F">
      <w:pPr>
        <w:pStyle w:val="BodyText"/>
        <w:spacing w:before="80"/>
      </w:pPr>
      <w:r>
        <w:t>T</w:t>
      </w:r>
      <w:r w:rsidR="007708C5" w:rsidRPr="00747AB3">
        <w:t xml:space="preserve">hree fiscal scenarios are presented based on </w:t>
      </w:r>
      <w:r w:rsidR="009062EB">
        <w:t>the</w:t>
      </w:r>
      <w:r w:rsidR="009062EB" w:rsidRPr="00747AB3">
        <w:t> </w:t>
      </w:r>
      <w:r w:rsidR="007708C5" w:rsidRPr="00747AB3">
        <w:t>economic scenarios published by the RBA</w:t>
      </w:r>
      <w:r w:rsidR="00A3679D" w:rsidRPr="00A3679D">
        <w:t xml:space="preserve"> </w:t>
      </w:r>
      <w:r w:rsidR="00A3679D">
        <w:t>in the near-term and standard budget assumptions thereafter</w:t>
      </w:r>
      <w:r w:rsidR="0063217F">
        <w:t xml:space="preserve">: </w:t>
      </w:r>
      <w:r w:rsidR="007708C5" w:rsidRPr="00747AB3">
        <w:t>a baseline of a gradual economic recovery</w:t>
      </w:r>
      <w:r w:rsidR="0063217F">
        <w:t>;</w:t>
      </w:r>
      <w:r w:rsidR="007708C5" w:rsidRPr="00747AB3">
        <w:t xml:space="preserve"> an upside scenario of a faster recovery (resulting </w:t>
      </w:r>
      <w:r w:rsidR="007708C5" w:rsidRPr="00651C54">
        <w:t>in less additional debt</w:t>
      </w:r>
      <w:r w:rsidR="007708C5" w:rsidRPr="00747AB3">
        <w:t>)</w:t>
      </w:r>
      <w:r w:rsidR="0063217F">
        <w:t>;</w:t>
      </w:r>
      <w:r w:rsidR="007708C5" w:rsidRPr="00747AB3">
        <w:t xml:space="preserve"> and a downside scenario of a slower recovery (resulting in </w:t>
      </w:r>
      <w:r w:rsidR="007708C5" w:rsidRPr="00651C54">
        <w:t>more additional debt</w:t>
      </w:r>
      <w:r w:rsidR="001528D7">
        <w:t>)</w:t>
      </w:r>
      <w:r w:rsidR="004C3670">
        <w:t>.</w:t>
      </w:r>
      <w:r w:rsidR="00F27174">
        <w:t xml:space="preserve">  The results are shown as a deviation from December’s Mid-Year Economic and Fiscal Outlook (MYEFO), which was the last full Budget update.  While not equivalent to budget forecasts</w:t>
      </w:r>
      <w:r w:rsidR="00AF3A1C">
        <w:t>, these scenarios represent</w:t>
      </w:r>
      <w:r w:rsidR="00F27174">
        <w:t xml:space="preserve"> a reasona</w:t>
      </w:r>
      <w:r w:rsidR="00AF3A1C">
        <w:t xml:space="preserve">ble range </w:t>
      </w:r>
      <w:r w:rsidR="0056487D">
        <w:t xml:space="preserve">for the impact of COVID-19 over </w:t>
      </w:r>
      <w:r w:rsidR="00DC0FB1">
        <w:t xml:space="preserve">the </w:t>
      </w:r>
      <w:r w:rsidR="00366CD5">
        <w:t>next decade</w:t>
      </w:r>
      <w:r w:rsidR="00EF2132">
        <w:t>.</w:t>
      </w:r>
    </w:p>
    <w:tbl>
      <w:tblPr>
        <w:tblStyle w:val="TableGrid"/>
        <w:tblW w:w="9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4139"/>
      </w:tblGrid>
      <w:tr w:rsidR="00B254D6" w:rsidTr="00E23FB7">
        <w:trPr>
          <w:trHeight w:val="4253"/>
        </w:trPr>
        <w:tc>
          <w:tcPr>
            <w:tcW w:w="5670" w:type="dxa"/>
          </w:tcPr>
          <w:p w:rsidR="008535DB" w:rsidRPr="00BE4E3F" w:rsidRDefault="000F1F84" w:rsidP="00E23FB7">
            <w:pPr>
              <w:spacing w:line="300" w:lineRule="atLeast"/>
            </w:pPr>
            <w:r>
              <w:t xml:space="preserve">The </w:t>
            </w:r>
            <w:r w:rsidR="007708C5">
              <w:t xml:space="preserve">analysis shows that the impact of COVID-19 may result in </w:t>
            </w:r>
            <w:r w:rsidR="007708C5" w:rsidRPr="00BE4E3F">
              <w:t>Commonwealth Government net debt in 2029–30 being between 1</w:t>
            </w:r>
            <w:r w:rsidR="007C1DE0" w:rsidRPr="00BE4E3F">
              <w:t>4</w:t>
            </w:r>
            <w:r w:rsidR="007708C5" w:rsidRPr="00BE4E3F">
              <w:t xml:space="preserve"> and </w:t>
            </w:r>
            <w:r w:rsidR="004C3670" w:rsidRPr="00BE4E3F">
              <w:t>2</w:t>
            </w:r>
            <w:r w:rsidR="007C1DE0" w:rsidRPr="00BE4E3F">
              <w:t>4</w:t>
            </w:r>
            <w:r w:rsidR="007708C5" w:rsidRPr="00BE4E3F">
              <w:t xml:space="preserve"> per cent of GDP </w:t>
            </w:r>
            <w:r w:rsidR="001528D7" w:rsidRPr="00BE4E3F">
              <w:t>(up</w:t>
            </w:r>
            <w:r w:rsidR="007708C5" w:rsidRPr="00BE4E3F">
              <w:t xml:space="preserve"> to $</w:t>
            </w:r>
            <w:r w:rsidR="00757BA7" w:rsidRPr="00BE4E3F">
              <w:t>800</w:t>
            </w:r>
            <w:r w:rsidR="007708C5" w:rsidRPr="00BE4E3F">
              <w:t> billion) higher than it would have been otherwise, as shown in the chart.</w:t>
            </w:r>
          </w:p>
          <w:p w:rsidR="00F14C15" w:rsidRPr="00BE4E3F" w:rsidRDefault="00F14C15" w:rsidP="00E23FB7">
            <w:pPr>
              <w:spacing w:line="300" w:lineRule="atLeast"/>
            </w:pPr>
            <w:r w:rsidRPr="00BE4E3F">
              <w:t xml:space="preserve">The pandemic results in higher net debt due to lower </w:t>
            </w:r>
            <w:r w:rsidR="00DC0FB1" w:rsidRPr="00BE4E3F">
              <w:t xml:space="preserve">receipts </w:t>
            </w:r>
            <w:r w:rsidRPr="00BE4E3F">
              <w:t xml:space="preserve">from slower economic growth and </w:t>
            </w:r>
            <w:r w:rsidR="00A41183">
              <w:t xml:space="preserve">the </w:t>
            </w:r>
            <w:r w:rsidRPr="00BE4E3F">
              <w:t xml:space="preserve">significant </w:t>
            </w:r>
            <w:r w:rsidR="00F037B5">
              <w:t>policy</w:t>
            </w:r>
            <w:r w:rsidR="00F037B5" w:rsidRPr="00BE4E3F">
              <w:t xml:space="preserve"> </w:t>
            </w:r>
            <w:r w:rsidR="00A41183">
              <w:t>response</w:t>
            </w:r>
            <w:r w:rsidR="00A41183" w:rsidRPr="00BE4E3F">
              <w:t xml:space="preserve"> </w:t>
            </w:r>
            <w:r w:rsidRPr="00BE4E3F">
              <w:t>in 2019</w:t>
            </w:r>
            <w:r w:rsidR="000354EA" w:rsidRPr="00BE4E3F">
              <w:t>–</w:t>
            </w:r>
            <w:r w:rsidRPr="00BE4E3F">
              <w:t>20 and 2020</w:t>
            </w:r>
            <w:r w:rsidR="000354EA" w:rsidRPr="00BE4E3F">
              <w:t>–</w:t>
            </w:r>
            <w:r w:rsidRPr="00BE4E3F">
              <w:t xml:space="preserve">21. </w:t>
            </w:r>
            <w:r w:rsidR="00FC13C9">
              <w:t>T</w:t>
            </w:r>
            <w:r w:rsidRPr="00BE4E3F">
              <w:t xml:space="preserve">he </w:t>
            </w:r>
            <w:r w:rsidR="00FC13C9">
              <w:t xml:space="preserve">resultant </w:t>
            </w:r>
            <w:r w:rsidRPr="00BE4E3F">
              <w:t>impact of increased borrowing endures through to 2029</w:t>
            </w:r>
            <w:r w:rsidR="00B241F1" w:rsidRPr="00BE4E3F">
              <w:softHyphen/>
            </w:r>
            <w:r w:rsidR="00A41183" w:rsidRPr="00BE4E3F">
              <w:t>–</w:t>
            </w:r>
            <w:r w:rsidRPr="00BE4E3F">
              <w:t>30.</w:t>
            </w:r>
          </w:p>
          <w:p w:rsidR="00F72B3F" w:rsidRDefault="008535DB" w:rsidP="00F037B5">
            <w:pPr>
              <w:spacing w:line="300" w:lineRule="atLeast"/>
            </w:pPr>
            <w:r w:rsidRPr="00BE4E3F">
              <w:t xml:space="preserve">The </w:t>
            </w:r>
            <w:r w:rsidR="00D1383F">
              <w:t xml:space="preserve">‘baseline’ </w:t>
            </w:r>
            <w:r w:rsidRPr="00BE4E3F">
              <w:t>resul</w:t>
            </w:r>
            <w:r w:rsidR="00D1383F">
              <w:t>t</w:t>
            </w:r>
            <w:r w:rsidRPr="00BE4E3F">
              <w:t xml:space="preserve"> </w:t>
            </w:r>
            <w:r w:rsidR="00D1383F">
              <w:t>is</w:t>
            </w:r>
            <w:r w:rsidRPr="00BE4E3F">
              <w:t xml:space="preserve"> around</w:t>
            </w:r>
            <w:r w:rsidR="001528D7" w:rsidRPr="00BE4E3F">
              <w:t xml:space="preserve"> </w:t>
            </w:r>
            <w:r w:rsidR="001528D7" w:rsidRPr="00BE4E3F">
              <w:rPr>
                <w:lang w:eastAsia="en-AU"/>
              </w:rPr>
              <w:t>4 per cent</w:t>
            </w:r>
            <w:r w:rsidR="001528D7">
              <w:rPr>
                <w:lang w:eastAsia="en-AU"/>
              </w:rPr>
              <w:t xml:space="preserve"> of GDP higher </w:t>
            </w:r>
            <w:r w:rsidR="00AA0957">
              <w:rPr>
                <w:lang w:eastAsia="en-AU"/>
              </w:rPr>
              <w:t>by</w:t>
            </w:r>
            <w:r w:rsidR="001528D7">
              <w:rPr>
                <w:lang w:eastAsia="en-AU"/>
              </w:rPr>
              <w:t xml:space="preserve"> 2029</w:t>
            </w:r>
            <w:r w:rsidR="000354EA">
              <w:rPr>
                <w:lang w:eastAsia="en-AU"/>
              </w:rPr>
              <w:t>–</w:t>
            </w:r>
            <w:r w:rsidR="001528D7">
              <w:rPr>
                <w:lang w:eastAsia="en-AU"/>
              </w:rPr>
              <w:t xml:space="preserve">30 than </w:t>
            </w:r>
            <w:r w:rsidR="002A18A9">
              <w:rPr>
                <w:lang w:eastAsia="en-AU"/>
              </w:rPr>
              <w:t xml:space="preserve">presented </w:t>
            </w:r>
            <w:r w:rsidR="001528D7">
              <w:rPr>
                <w:lang w:eastAsia="en-AU"/>
              </w:rPr>
              <w:t>in our June fiscal scenarios</w:t>
            </w:r>
            <w:r w:rsidR="00757BA7">
              <w:rPr>
                <w:lang w:eastAsia="en-AU"/>
              </w:rPr>
              <w:t xml:space="preserve"> report</w:t>
            </w:r>
            <w:r w:rsidR="00D1383F">
              <w:rPr>
                <w:lang w:eastAsia="en-AU"/>
              </w:rPr>
              <w:t xml:space="preserve"> (also shown on the chart)</w:t>
            </w:r>
            <w:r w:rsidR="001528D7">
              <w:rPr>
                <w:lang w:eastAsia="en-AU"/>
              </w:rPr>
              <w:t xml:space="preserve">.  </w:t>
            </w:r>
            <w:r w:rsidR="00AA0957">
              <w:t xml:space="preserve">This is largely </w:t>
            </w:r>
            <w:r w:rsidR="00757BA7">
              <w:t xml:space="preserve">because our June report </w:t>
            </w:r>
            <w:r w:rsidR="004A314F">
              <w:t xml:space="preserve">did not include the </w:t>
            </w:r>
            <w:r w:rsidR="00757BA7">
              <w:t xml:space="preserve">impact of lower migration on </w:t>
            </w:r>
            <w:r w:rsidR="00B104C5">
              <w:t>Australia’s</w:t>
            </w:r>
            <w:r w:rsidR="00860F28">
              <w:t xml:space="preserve"> future </w:t>
            </w:r>
            <w:r w:rsidR="00757BA7">
              <w:t xml:space="preserve">population.  </w:t>
            </w:r>
            <w:r w:rsidR="00B473D2">
              <w:t>Our</w:t>
            </w:r>
            <w:r w:rsidR="00757BA7">
              <w:t xml:space="preserve"> updated </w:t>
            </w:r>
            <w:r w:rsidR="004A314F">
              <w:t>scenarios</w:t>
            </w:r>
            <w:r w:rsidR="00757BA7">
              <w:t xml:space="preserve"> inc</w:t>
            </w:r>
            <w:r w:rsidR="004A314F">
              <w:t>orporate</w:t>
            </w:r>
            <w:r w:rsidR="00A132AB">
              <w:t xml:space="preserve"> </w:t>
            </w:r>
            <w:r w:rsidR="0003274C">
              <w:t xml:space="preserve">the </w:t>
            </w:r>
            <w:r w:rsidR="003F6B11">
              <w:t xml:space="preserve">estimated </w:t>
            </w:r>
            <w:r w:rsidR="00D55AAC">
              <w:t>perm</w:t>
            </w:r>
            <w:r w:rsidR="003F6B11">
              <w:t>anent impact on population from</w:t>
            </w:r>
            <w:r w:rsidR="00D55AAC">
              <w:t xml:space="preserve"> </w:t>
            </w:r>
            <w:r w:rsidR="00757BA7">
              <w:t>lower migration</w:t>
            </w:r>
            <w:r w:rsidR="00B473D2">
              <w:t xml:space="preserve"> </w:t>
            </w:r>
            <w:r w:rsidR="00F14C15">
              <w:t>due to</w:t>
            </w:r>
            <w:r w:rsidR="006F0DE2">
              <w:t xml:space="preserve"> border closures </w:t>
            </w:r>
            <w:r w:rsidR="00B473D2">
              <w:t>in 2019</w:t>
            </w:r>
            <w:r w:rsidR="000354EA">
              <w:t>–</w:t>
            </w:r>
            <w:r w:rsidR="00B473D2">
              <w:t>20 and 2020</w:t>
            </w:r>
            <w:r w:rsidR="000354EA">
              <w:t>–</w:t>
            </w:r>
            <w:r w:rsidR="00757BA7">
              <w:t>21</w:t>
            </w:r>
            <w:r w:rsidR="006F0DE2">
              <w:t>, as</w:t>
            </w:r>
            <w:r w:rsidR="0003274C">
              <w:t xml:space="preserve"> </w:t>
            </w:r>
            <w:r w:rsidR="00ED097C">
              <w:t>published</w:t>
            </w:r>
            <w:r w:rsidR="00757BA7">
              <w:t xml:space="preserve"> in the EFU</w:t>
            </w:r>
            <w:r w:rsidR="00A132AB">
              <w:t>.</w:t>
            </w:r>
          </w:p>
        </w:tc>
        <w:tc>
          <w:tcPr>
            <w:tcW w:w="4139" w:type="dxa"/>
          </w:tcPr>
          <w:p w:rsidR="009C03EE" w:rsidRDefault="00A3218A" w:rsidP="00561DF3">
            <w:pPr>
              <w:pStyle w:val="BodyText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13B2A7F" wp14:editId="65DA2CE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2957357</wp:posOffset>
                      </wp:positionV>
                      <wp:extent cx="2513198" cy="260350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198" cy="26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552A" w:rsidRPr="00E23FB7" w:rsidRDefault="0002552A" w:rsidP="00E23FB7">
                                  <w:pPr>
                                    <w:rPr>
                                      <w:color w:val="788183" w:themeColor="accent6"/>
                                    </w:rPr>
                                  </w:pPr>
                                  <w:r w:rsidRPr="00E23FB7">
                                    <w:rPr>
                                      <w:color w:val="788183" w:themeColor="accent6"/>
                                      <w:sz w:val="18"/>
                                      <w:szCs w:val="16"/>
                                    </w:rPr>
                                    <w:t>Source:  RBA published data and PBO calculations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3.15pt;margin-top:232.85pt;width:197.9pt;height:2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" filled="f" stroked="f" strokeweight="2pt">
                      <v:textbox>
                        <w:txbxContent>
                          <w:p w:rsidR="0002552A" w:rsidRPr="00E23FB7" w:rsidRDefault="0002552A" w:rsidP="00E23FB7">
                            <w:pPr>
                              <w:rPr>
                                <w:color w:val="788183" w:themeColor="accent6"/>
                              </w:rPr>
                            </w:pPr>
                            <w:r w:rsidRPr="00E23FB7">
                              <w:rPr>
                                <w:color w:val="788183" w:themeColor="accent6"/>
                                <w:sz w:val="18"/>
                                <w:szCs w:val="16"/>
                              </w:rPr>
                              <w:t>Source:  RBA published data and PBO calculations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15E96">
              <w:rPr>
                <w:noProof/>
              </w:rPr>
              <w:drawing>
                <wp:inline distT="0" distB="0" distL="0" distR="0" wp14:anchorId="6583841E" wp14:editId="01706ED5">
                  <wp:extent cx="2626360" cy="291338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29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17F" w:rsidRDefault="0063217F">
      <w:pPr>
        <w:pStyle w:val="BodyText"/>
        <w:spacing w:before="120"/>
      </w:pPr>
    </w:p>
    <w:p w:rsidR="009F78B6" w:rsidRPr="001528D7" w:rsidRDefault="00FF1C05" w:rsidP="00495635">
      <w:pPr>
        <w:pStyle w:val="Heading2"/>
        <w:spacing w:after="40"/>
      </w:pPr>
      <w:r w:rsidRPr="001528D7">
        <w:lastRenderedPageBreak/>
        <w:t>Impact of scenarios</w:t>
      </w:r>
      <w:r w:rsidR="00B15E7B" w:rsidRPr="001528D7">
        <w:t xml:space="preserve"> on key fiscal aggregates</w:t>
      </w:r>
    </w:p>
    <w:tbl>
      <w:tblPr>
        <w:tblStyle w:val="TableGrid"/>
        <w:tblW w:w="10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635"/>
      </w:tblGrid>
      <w:tr w:rsidR="00E43199" w:rsidTr="00495635">
        <w:trPr>
          <w:trHeight w:val="4241"/>
        </w:trPr>
        <w:tc>
          <w:tcPr>
            <w:tcW w:w="4503" w:type="dxa"/>
          </w:tcPr>
          <w:p w:rsidR="00C420AC" w:rsidRPr="00C420AC" w:rsidRDefault="00915E96" w:rsidP="00495635">
            <w:pPr>
              <w:pStyle w:val="Heading3"/>
              <w:spacing w:before="160" w:after="0"/>
              <w:jc w:val="center"/>
              <w:outlineLvl w:val="2"/>
            </w:pPr>
            <w:r>
              <w:rPr>
                <w:noProof/>
                <w:lang w:eastAsia="en-AU"/>
              </w:rPr>
              <w:drawing>
                <wp:inline distT="0" distB="0" distL="0" distR="0" wp14:anchorId="4DDBE130" wp14:editId="075ADE16">
                  <wp:extent cx="2722245" cy="28492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1858C3" w:rsidRPr="00BE4E3F" w:rsidRDefault="00F46D7F" w:rsidP="00495635">
            <w:pPr>
              <w:pStyle w:val="BodyTextReducedSpace"/>
              <w:spacing w:before="80"/>
            </w:pPr>
            <w:r w:rsidRPr="00BE4E3F">
              <w:rPr>
                <w:b/>
                <w:noProof/>
              </w:rPr>
              <w:t>R</w:t>
            </w:r>
            <w:r w:rsidR="006654F6" w:rsidRPr="00BE4E3F">
              <w:rPr>
                <w:b/>
                <w:noProof/>
              </w:rPr>
              <w:t>eceipts</w:t>
            </w:r>
            <w:r w:rsidR="006654F6" w:rsidRPr="00BE4E3F">
              <w:rPr>
                <w:noProof/>
              </w:rPr>
              <w:t xml:space="preserve"> are </w:t>
            </w:r>
            <w:r w:rsidR="007B1ECC" w:rsidRPr="00BE4E3F">
              <w:rPr>
                <w:noProof/>
              </w:rPr>
              <w:t xml:space="preserve">estimated to be </w:t>
            </w:r>
            <w:r w:rsidR="00533838" w:rsidRPr="00BE4E3F">
              <w:rPr>
                <w:noProof/>
              </w:rPr>
              <w:t>between $</w:t>
            </w:r>
            <w:r w:rsidR="00404980" w:rsidRPr="00BE4E3F">
              <w:rPr>
                <w:noProof/>
              </w:rPr>
              <w:t>2</w:t>
            </w:r>
            <w:r w:rsidR="007C1DE0" w:rsidRPr="00BE4E3F">
              <w:rPr>
                <w:noProof/>
              </w:rPr>
              <w:t>6</w:t>
            </w:r>
            <w:r w:rsidR="000921FA" w:rsidRPr="00BE4E3F">
              <w:rPr>
                <w:noProof/>
              </w:rPr>
              <w:t> </w:t>
            </w:r>
            <w:r w:rsidR="00533838" w:rsidRPr="00BE4E3F">
              <w:rPr>
                <w:noProof/>
              </w:rPr>
              <w:t>billion and $</w:t>
            </w:r>
            <w:r w:rsidR="00404980" w:rsidRPr="00BE4E3F">
              <w:rPr>
                <w:noProof/>
              </w:rPr>
              <w:t>3</w:t>
            </w:r>
            <w:r w:rsidR="007C1DE0" w:rsidRPr="00BE4E3F">
              <w:rPr>
                <w:noProof/>
              </w:rPr>
              <w:t>7</w:t>
            </w:r>
            <w:r w:rsidR="000921FA" w:rsidRPr="00BE4E3F">
              <w:rPr>
                <w:noProof/>
              </w:rPr>
              <w:t> </w:t>
            </w:r>
            <w:r w:rsidR="00533838" w:rsidRPr="00BE4E3F">
              <w:rPr>
                <w:noProof/>
              </w:rPr>
              <w:t xml:space="preserve">billion </w:t>
            </w:r>
            <w:r w:rsidR="006654F6" w:rsidRPr="00BE4E3F">
              <w:rPr>
                <w:noProof/>
              </w:rPr>
              <w:t xml:space="preserve">lower </w:t>
            </w:r>
            <w:r w:rsidR="00533838" w:rsidRPr="00BE4E3F">
              <w:rPr>
                <w:noProof/>
              </w:rPr>
              <w:t>in 2029</w:t>
            </w:r>
            <w:r w:rsidR="000921FA" w:rsidRPr="00BE4E3F">
              <w:rPr>
                <w:noProof/>
              </w:rPr>
              <w:t>–</w:t>
            </w:r>
            <w:r w:rsidR="00533838" w:rsidRPr="00BE4E3F">
              <w:rPr>
                <w:noProof/>
              </w:rPr>
              <w:t>30</w:t>
            </w:r>
            <w:r w:rsidR="00C70400" w:rsidRPr="00BE4E3F">
              <w:rPr>
                <w:noProof/>
              </w:rPr>
              <w:t xml:space="preserve"> </w:t>
            </w:r>
            <w:r w:rsidR="006654F6" w:rsidRPr="00BE4E3F">
              <w:rPr>
                <w:noProof/>
              </w:rPr>
              <w:t xml:space="preserve">in </w:t>
            </w:r>
            <w:r w:rsidR="00F20B65" w:rsidRPr="00BE4E3F">
              <w:rPr>
                <w:noProof/>
              </w:rPr>
              <w:t xml:space="preserve">each of </w:t>
            </w:r>
            <w:r w:rsidR="006654F6" w:rsidRPr="00BE4E3F">
              <w:rPr>
                <w:noProof/>
              </w:rPr>
              <w:t>the three scenarios</w:t>
            </w:r>
            <w:r w:rsidR="00ED2235" w:rsidRPr="00BE4E3F">
              <w:rPr>
                <w:noProof/>
              </w:rPr>
              <w:t>,</w:t>
            </w:r>
            <w:r w:rsidR="00E43199" w:rsidRPr="00BE4E3F">
              <w:rPr>
                <w:noProof/>
              </w:rPr>
              <w:t xml:space="preserve"> </w:t>
            </w:r>
            <w:r w:rsidRPr="00BE4E3F">
              <w:rPr>
                <w:noProof/>
              </w:rPr>
              <w:t>compared to</w:t>
            </w:r>
            <w:r w:rsidR="00C70400" w:rsidRPr="00BE4E3F">
              <w:rPr>
                <w:noProof/>
              </w:rPr>
              <w:t xml:space="preserve"> </w:t>
            </w:r>
            <w:r w:rsidR="00ED2235" w:rsidRPr="00BE4E3F">
              <w:rPr>
                <w:noProof/>
              </w:rPr>
              <w:t>the 2019</w:t>
            </w:r>
            <w:r w:rsidR="000921FA" w:rsidRPr="00BE4E3F">
              <w:rPr>
                <w:noProof/>
              </w:rPr>
              <w:t>–</w:t>
            </w:r>
            <w:r w:rsidR="00ED2235" w:rsidRPr="00BE4E3F">
              <w:rPr>
                <w:noProof/>
              </w:rPr>
              <w:t>20 </w:t>
            </w:r>
            <w:r w:rsidR="00C70400" w:rsidRPr="00BE4E3F">
              <w:rPr>
                <w:noProof/>
              </w:rPr>
              <w:t>MYEFO</w:t>
            </w:r>
            <w:r w:rsidR="00E43199" w:rsidRPr="00BE4E3F">
              <w:rPr>
                <w:noProof/>
              </w:rPr>
              <w:t>.</w:t>
            </w:r>
            <w:r w:rsidRPr="00BE4E3F">
              <w:t xml:space="preserve">  </w:t>
            </w:r>
            <w:r w:rsidR="007B1ECC" w:rsidRPr="00BE4E3F">
              <w:t xml:space="preserve">This is primarily a result of </w:t>
            </w:r>
            <w:r w:rsidR="00DC0FB1" w:rsidRPr="00BE4E3F">
              <w:t xml:space="preserve">receipts </w:t>
            </w:r>
            <w:r w:rsidR="007B1ECC" w:rsidRPr="00BE4E3F">
              <w:t xml:space="preserve">being </w:t>
            </w:r>
            <w:r w:rsidR="0095352D" w:rsidRPr="00BE4E3F">
              <w:t>closely tied</w:t>
            </w:r>
            <w:r w:rsidRPr="00BE4E3F">
              <w:t xml:space="preserve"> to growth in the economy.</w:t>
            </w:r>
          </w:p>
          <w:p w:rsidR="005D1620" w:rsidRDefault="00595731" w:rsidP="00495635">
            <w:pPr>
              <w:pStyle w:val="BodyTextReducedSpace"/>
              <w:spacing w:before="80"/>
              <w:rPr>
                <w:noProof/>
              </w:rPr>
            </w:pPr>
            <w:r w:rsidRPr="00BE4E3F">
              <w:t xml:space="preserve">As noted in our </w:t>
            </w:r>
            <w:r w:rsidR="002E0B4D" w:rsidRPr="00BE4E3F">
              <w:t>June report</w:t>
            </w:r>
            <w:r w:rsidRPr="00BE4E3F">
              <w:t>, n</w:t>
            </w:r>
            <w:r w:rsidR="00F46D7F" w:rsidRPr="00BE4E3F">
              <w:t xml:space="preserve">ominal GDP is permanently lower </w:t>
            </w:r>
            <w:r w:rsidR="00895BFA" w:rsidRPr="00BE4E3F">
              <w:t>under each scenario</w:t>
            </w:r>
            <w:r w:rsidR="00F46D7F" w:rsidRPr="00BE4E3F">
              <w:t xml:space="preserve"> because </w:t>
            </w:r>
            <w:r w:rsidR="001D23A7" w:rsidRPr="00BE4E3F">
              <w:t xml:space="preserve">the RBA’s </w:t>
            </w:r>
            <w:r w:rsidR="00F46D7F" w:rsidRPr="00BE4E3F">
              <w:rPr>
                <w:noProof/>
              </w:rPr>
              <w:t xml:space="preserve">forecast lower prices in the short term result in enduring lower levels for prices and wages. </w:t>
            </w:r>
          </w:p>
          <w:p w:rsidR="007965B5" w:rsidRPr="00BE4E3F" w:rsidRDefault="00595731" w:rsidP="00495635">
            <w:pPr>
              <w:pStyle w:val="BodyTextReducedSpace"/>
              <w:spacing w:before="80"/>
            </w:pPr>
            <w:r w:rsidRPr="00BE4E3F">
              <w:rPr>
                <w:noProof/>
              </w:rPr>
              <w:t>In this update, GDP i</w:t>
            </w:r>
            <w:r w:rsidR="001A6DF6" w:rsidRPr="00BE4E3F">
              <w:rPr>
                <w:noProof/>
              </w:rPr>
              <w:t>s also</w:t>
            </w:r>
            <w:r w:rsidRPr="00BE4E3F">
              <w:rPr>
                <w:noProof/>
              </w:rPr>
              <w:t xml:space="preserve"> lower over the medium</w:t>
            </w:r>
            <w:r w:rsidR="00BD4DB8">
              <w:rPr>
                <w:noProof/>
              </w:rPr>
              <w:t>-</w:t>
            </w:r>
            <w:r w:rsidRPr="00BE4E3F">
              <w:rPr>
                <w:noProof/>
              </w:rPr>
              <w:t xml:space="preserve">term </w:t>
            </w:r>
            <w:r w:rsidR="00BA5243" w:rsidRPr="00BE4E3F">
              <w:rPr>
                <w:noProof/>
              </w:rPr>
              <w:t xml:space="preserve">owing </w:t>
            </w:r>
            <w:r w:rsidRPr="00BE4E3F">
              <w:rPr>
                <w:noProof/>
              </w:rPr>
              <w:t>to lo</w:t>
            </w:r>
            <w:r w:rsidR="00404980" w:rsidRPr="00BE4E3F">
              <w:rPr>
                <w:noProof/>
              </w:rPr>
              <w:t>wer net overseas migration in 2019</w:t>
            </w:r>
            <w:r w:rsidR="000354EA" w:rsidRPr="00BE4E3F">
              <w:rPr>
                <w:noProof/>
              </w:rPr>
              <w:t>–</w:t>
            </w:r>
            <w:r w:rsidR="00404980" w:rsidRPr="00BE4E3F">
              <w:rPr>
                <w:noProof/>
              </w:rPr>
              <w:t>20 and 2020</w:t>
            </w:r>
            <w:r w:rsidR="000354EA" w:rsidRPr="00BE4E3F">
              <w:rPr>
                <w:noProof/>
              </w:rPr>
              <w:t>–</w:t>
            </w:r>
            <w:r w:rsidR="00404980" w:rsidRPr="00BE4E3F">
              <w:rPr>
                <w:noProof/>
              </w:rPr>
              <w:t>21</w:t>
            </w:r>
            <w:r w:rsidRPr="00BE4E3F">
              <w:rPr>
                <w:noProof/>
              </w:rPr>
              <w:t xml:space="preserve">. While </w:t>
            </w:r>
            <w:r w:rsidR="002E0B4D" w:rsidRPr="00BE4E3F">
              <w:rPr>
                <w:noProof/>
              </w:rPr>
              <w:t xml:space="preserve">it is </w:t>
            </w:r>
            <w:r w:rsidRPr="00BE4E3F">
              <w:rPr>
                <w:noProof/>
              </w:rPr>
              <w:t>assume</w:t>
            </w:r>
            <w:r w:rsidR="002E0B4D" w:rsidRPr="00BE4E3F">
              <w:rPr>
                <w:noProof/>
              </w:rPr>
              <w:t>d</w:t>
            </w:r>
            <w:r w:rsidRPr="00BE4E3F">
              <w:rPr>
                <w:noProof/>
              </w:rPr>
              <w:t xml:space="preserve"> that popul</w:t>
            </w:r>
            <w:r w:rsidR="000354EA" w:rsidRPr="00BE4E3F">
              <w:rPr>
                <w:noProof/>
              </w:rPr>
              <w:t>a</w:t>
            </w:r>
            <w:r w:rsidRPr="00BE4E3F">
              <w:rPr>
                <w:noProof/>
              </w:rPr>
              <w:t>tion growth returns to trend in 2021</w:t>
            </w:r>
            <w:r w:rsidR="000354EA" w:rsidRPr="00BE4E3F">
              <w:rPr>
                <w:noProof/>
              </w:rPr>
              <w:t>–</w:t>
            </w:r>
            <w:r w:rsidRPr="00BE4E3F">
              <w:rPr>
                <w:noProof/>
              </w:rPr>
              <w:t xml:space="preserve">22, </w:t>
            </w:r>
            <w:r w:rsidR="001A6DF6" w:rsidRPr="00BE4E3F">
              <w:rPr>
                <w:noProof/>
              </w:rPr>
              <w:t xml:space="preserve">the </w:t>
            </w:r>
            <w:r w:rsidR="00A94D0E" w:rsidRPr="00BE4E3F">
              <w:rPr>
                <w:noProof/>
              </w:rPr>
              <w:t xml:space="preserve">future </w:t>
            </w:r>
            <w:r w:rsidR="001A6DF6" w:rsidRPr="00BE4E3F">
              <w:rPr>
                <w:noProof/>
              </w:rPr>
              <w:t xml:space="preserve">population level will be permanently lower than projected prior to the pandemic. </w:t>
            </w:r>
            <w:r w:rsidR="002E0B4D" w:rsidRPr="00BE4E3F">
              <w:rPr>
                <w:noProof/>
              </w:rPr>
              <w:t xml:space="preserve"> </w:t>
            </w:r>
            <w:r w:rsidR="001A6DF6" w:rsidRPr="00BE4E3F">
              <w:rPr>
                <w:noProof/>
              </w:rPr>
              <w:t>This flows through to lower nominal GDP and receipts over the medium</w:t>
            </w:r>
            <w:r w:rsidR="00BD4DB8">
              <w:rPr>
                <w:noProof/>
              </w:rPr>
              <w:t>-</w:t>
            </w:r>
            <w:r w:rsidR="001A6DF6" w:rsidRPr="00BE4E3F">
              <w:rPr>
                <w:noProof/>
              </w:rPr>
              <w:t>term.</w:t>
            </w:r>
            <w:r w:rsidR="00E87DDB">
              <w:rPr>
                <w:noProof/>
              </w:rPr>
              <w:t xml:space="preserve">  </w:t>
            </w:r>
            <w:r w:rsidR="00E87DDB" w:rsidRPr="00E87DDB">
              <w:rPr>
                <w:noProof/>
              </w:rPr>
              <w:t>The impact of lower migration alone results in around $16 billion less receipts in 2029</w:t>
            </w:r>
            <w:r w:rsidR="005771B3" w:rsidRPr="00BE4E3F">
              <w:rPr>
                <w:noProof/>
              </w:rPr>
              <w:t>–</w:t>
            </w:r>
            <w:r w:rsidR="00E87DDB" w:rsidRPr="00E87DDB">
              <w:rPr>
                <w:noProof/>
              </w:rPr>
              <w:t>30 compared to the pre-pandemic levels</w:t>
            </w:r>
            <w:r w:rsidR="00BD4DB8">
              <w:rPr>
                <w:noProof/>
              </w:rPr>
              <w:t>.</w:t>
            </w:r>
          </w:p>
        </w:tc>
      </w:tr>
      <w:tr w:rsidR="003A2533" w:rsidTr="00495635">
        <w:trPr>
          <w:trHeight w:val="4055"/>
        </w:trPr>
        <w:tc>
          <w:tcPr>
            <w:tcW w:w="4503" w:type="dxa"/>
          </w:tcPr>
          <w:p w:rsidR="003A2533" w:rsidRDefault="00915E96" w:rsidP="00E23FB7">
            <w:pPr>
              <w:pStyle w:val="Heading3"/>
              <w:spacing w:before="80" w:after="0"/>
              <w:jc w:val="center"/>
              <w:outlineLvl w:val="2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78101BF" wp14:editId="3B2CC9F0">
                  <wp:extent cx="2722245" cy="2849245"/>
                  <wp:effectExtent l="0" t="0" r="190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84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3A2533" w:rsidRPr="00BE4E3F" w:rsidRDefault="003A2533" w:rsidP="00495635">
            <w:pPr>
              <w:pStyle w:val="BodyTextReducedSpace"/>
              <w:spacing w:before="80"/>
            </w:pPr>
            <w:r w:rsidRPr="00BE4E3F">
              <w:rPr>
                <w:b/>
                <w:noProof/>
              </w:rPr>
              <w:t xml:space="preserve">Payments </w:t>
            </w:r>
            <w:r w:rsidRPr="00BE4E3F">
              <w:rPr>
                <w:noProof/>
              </w:rPr>
              <w:t>are higher under each scenario, by between $</w:t>
            </w:r>
            <w:r w:rsidR="00DC0FB1" w:rsidRPr="00BE4E3F">
              <w:rPr>
                <w:noProof/>
              </w:rPr>
              <w:t>5 </w:t>
            </w:r>
            <w:r w:rsidRPr="00BE4E3F">
              <w:rPr>
                <w:noProof/>
              </w:rPr>
              <w:t>billion and $</w:t>
            </w:r>
            <w:r w:rsidR="00DC0FB1" w:rsidRPr="00BE4E3F">
              <w:rPr>
                <w:noProof/>
              </w:rPr>
              <w:t xml:space="preserve">10 </w:t>
            </w:r>
            <w:r w:rsidRPr="00BE4E3F">
              <w:rPr>
                <w:noProof/>
              </w:rPr>
              <w:t>billion in 2029–30, compared to the 2019–20 MYEFO.</w:t>
            </w:r>
            <w:r w:rsidR="00137FE1">
              <w:rPr>
                <w:noProof/>
              </w:rPr>
              <w:t xml:space="preserve">  </w:t>
            </w:r>
            <w:r w:rsidRPr="00BE4E3F">
              <w:t>The initial increase in payments is due to the impact of the Government’s</w:t>
            </w:r>
            <w:r w:rsidR="00BD4DB8">
              <w:t xml:space="preserve"> </w:t>
            </w:r>
            <w:r w:rsidRPr="00BE4E3F">
              <w:t xml:space="preserve">policy measures, </w:t>
            </w:r>
            <w:r w:rsidR="00FA0A76" w:rsidRPr="00BE4E3F">
              <w:t xml:space="preserve">detailed in the EFU and </w:t>
            </w:r>
            <w:r w:rsidRPr="00BE4E3F">
              <w:t>worth around $192 billion</w:t>
            </w:r>
            <w:r w:rsidR="00FD583F">
              <w:t xml:space="preserve"> (including capital and the </w:t>
            </w:r>
            <w:proofErr w:type="spellStart"/>
            <w:r w:rsidR="00FD583F" w:rsidRPr="00B40FCA">
              <w:t>JobKeeper</w:t>
            </w:r>
            <w:proofErr w:type="spellEnd"/>
            <w:r w:rsidR="00FD583F" w:rsidRPr="00B40FCA">
              <w:t xml:space="preserve"> </w:t>
            </w:r>
            <w:r w:rsidR="00FD583F">
              <w:t>P</w:t>
            </w:r>
            <w:r w:rsidR="00FD583F" w:rsidRPr="00B40FCA">
              <w:t xml:space="preserve">ayment </w:t>
            </w:r>
            <w:r w:rsidR="00FD583F">
              <w:t>extension)</w:t>
            </w:r>
            <w:r w:rsidRPr="00BE4E3F">
              <w:t>, which are due to be largely wound down by 2022.</w:t>
            </w:r>
          </w:p>
          <w:p w:rsidR="00C738CD" w:rsidRPr="00BE4E3F" w:rsidRDefault="003A2533">
            <w:pPr>
              <w:pStyle w:val="BodyTextReducedSpace"/>
              <w:spacing w:before="80"/>
            </w:pPr>
            <w:r w:rsidRPr="00BE4E3F">
              <w:t>The increase in payments over the medium</w:t>
            </w:r>
            <w:r w:rsidR="00BD4DB8">
              <w:t>-</w:t>
            </w:r>
            <w:r w:rsidRPr="00BE4E3F">
              <w:t xml:space="preserve">term is a result of higher public debt interest </w:t>
            </w:r>
            <w:r w:rsidR="00C738CD" w:rsidRPr="00BE4E3F">
              <w:t xml:space="preserve">due to </w:t>
            </w:r>
            <w:r w:rsidRPr="00BE4E3F">
              <w:t>higher net debt levels</w:t>
            </w:r>
            <w:r w:rsidR="00C738CD" w:rsidRPr="00BE4E3F">
              <w:t xml:space="preserve">, and higher </w:t>
            </w:r>
            <w:proofErr w:type="spellStart"/>
            <w:r w:rsidR="00C738CD" w:rsidRPr="00BE4E3F">
              <w:t>J</w:t>
            </w:r>
            <w:r w:rsidRPr="00BE4E3F">
              <w:t>obSeeker</w:t>
            </w:r>
            <w:proofErr w:type="spellEnd"/>
            <w:r w:rsidRPr="00BE4E3F">
              <w:t xml:space="preserve"> recipients</w:t>
            </w:r>
            <w:r w:rsidR="00C738CD" w:rsidRPr="00BE4E3F">
              <w:t>.</w:t>
            </w:r>
          </w:p>
          <w:p w:rsidR="003A2533" w:rsidRPr="00BE4E3F" w:rsidRDefault="00DF15A8">
            <w:pPr>
              <w:pStyle w:val="BodyTextReducedSpace"/>
              <w:spacing w:before="80"/>
              <w:rPr>
                <w:b/>
                <w:noProof/>
              </w:rPr>
            </w:pPr>
            <w:r>
              <w:t>The impact on p</w:t>
            </w:r>
            <w:r w:rsidR="00C738CD" w:rsidRPr="00BE4E3F">
              <w:t xml:space="preserve">ayments </w:t>
            </w:r>
            <w:r>
              <w:t xml:space="preserve">is similar to </w:t>
            </w:r>
            <w:r w:rsidR="00C738CD" w:rsidRPr="00BE4E3F">
              <w:t>our June</w:t>
            </w:r>
            <w:r w:rsidR="00D1098B">
              <w:t xml:space="preserve"> report</w:t>
            </w:r>
            <w:r w:rsidR="00C738CD" w:rsidRPr="00BE4E3F">
              <w:t>.</w:t>
            </w:r>
            <w:r w:rsidR="000A24E4" w:rsidRPr="00BE4E3F">
              <w:t xml:space="preserve">  </w:t>
            </w:r>
            <w:r w:rsidR="00DB00DB" w:rsidRPr="00BE4E3F">
              <w:t xml:space="preserve">Given that </w:t>
            </w:r>
            <w:r w:rsidR="00137FE1">
              <w:t>th</w:t>
            </w:r>
            <w:r w:rsidR="00BD4DB8">
              <w:t>e</w:t>
            </w:r>
            <w:r w:rsidR="00137FE1">
              <w:t xml:space="preserve"> majority of </w:t>
            </w:r>
            <w:r w:rsidR="00DB00DB" w:rsidRPr="00BE4E3F">
              <w:t xml:space="preserve">migrants tend </w:t>
            </w:r>
            <w:r w:rsidR="00137FE1">
              <w:t>to be of</w:t>
            </w:r>
            <w:r w:rsidR="00137FE1" w:rsidRPr="00BE4E3F">
              <w:t xml:space="preserve"> </w:t>
            </w:r>
            <w:r w:rsidR="00DB00DB" w:rsidRPr="00BE4E3F">
              <w:t>working age, t</w:t>
            </w:r>
            <w:r w:rsidR="000A24E4" w:rsidRPr="00BE4E3F">
              <w:t xml:space="preserve">he lower population level in the medium-term </w:t>
            </w:r>
            <w:r w:rsidR="008F261D">
              <w:t>reduces</w:t>
            </w:r>
            <w:r w:rsidR="000A24E4" w:rsidRPr="00BE4E3F">
              <w:t xml:space="preserve"> payments</w:t>
            </w:r>
            <w:r w:rsidR="00DB00DB" w:rsidRPr="00BE4E3F">
              <w:t xml:space="preserve"> </w:t>
            </w:r>
            <w:r w:rsidR="00F17EDF">
              <w:t>by</w:t>
            </w:r>
            <w:r w:rsidR="008F261D">
              <w:t xml:space="preserve"> </w:t>
            </w:r>
            <w:r w:rsidR="00BB66FE">
              <w:t xml:space="preserve">only a </w:t>
            </w:r>
            <w:r w:rsidR="008F261D">
              <w:t xml:space="preserve">small amount compared </w:t>
            </w:r>
            <w:r w:rsidR="00137FE1">
              <w:t xml:space="preserve">to the impact on </w:t>
            </w:r>
            <w:r w:rsidR="00DB00DB" w:rsidRPr="00BE4E3F">
              <w:t>revenue.</w:t>
            </w:r>
          </w:p>
        </w:tc>
      </w:tr>
      <w:tr w:rsidR="00AB25C4" w:rsidTr="00495635">
        <w:tc>
          <w:tcPr>
            <w:tcW w:w="4503" w:type="dxa"/>
          </w:tcPr>
          <w:p w:rsidR="00C420AC" w:rsidRPr="00C420AC" w:rsidRDefault="00145A74" w:rsidP="00495635">
            <w:pPr>
              <w:pStyle w:val="Heading3"/>
              <w:spacing w:before="0" w:after="0"/>
              <w:outlineLvl w:val="2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71A040C" wp14:editId="0C19FA9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2741339</wp:posOffset>
                      </wp:positionV>
                      <wp:extent cx="2603500" cy="234950"/>
                      <wp:effectExtent l="0" t="0" r="0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5A74" w:rsidRPr="00E23FB7" w:rsidRDefault="00145A74" w:rsidP="00145A74">
                                  <w:pPr>
                                    <w:jc w:val="center"/>
                                    <w:rPr>
                                      <w:color w:val="788183" w:themeColor="accent6"/>
                                    </w:rPr>
                                  </w:pPr>
                                  <w:r w:rsidRPr="00E23FB7">
                                    <w:rPr>
                                      <w:color w:val="788183" w:themeColor="accent6"/>
                                      <w:sz w:val="18"/>
                                    </w:rPr>
                                    <w:t>Source:  RBA published data and PBO calculations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7" style="position:absolute;margin-left:5.25pt;margin-top:215.85pt;width:205pt;height: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" filled="f" stroked="f" strokeweight="2pt">
                      <v:textbox>
                        <w:txbxContent>
                          <w:p w:rsidR="00145A74" w:rsidRPr="00E23FB7" w:rsidRDefault="00145A74" w:rsidP="00145A74">
                            <w:pPr>
                              <w:jc w:val="center"/>
                              <w:rPr>
                                <w:color w:val="788183" w:themeColor="accent6"/>
                              </w:rPr>
                            </w:pPr>
                            <w:r w:rsidRPr="00E23FB7">
                              <w:rPr>
                                <w:color w:val="788183" w:themeColor="accent6"/>
                                <w:sz w:val="18"/>
                              </w:rPr>
                              <w:t>Source:  RBA published data and PBO calculations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15E96">
              <w:rPr>
                <w:noProof/>
                <w:lang w:eastAsia="en-AU"/>
              </w:rPr>
              <w:drawing>
                <wp:inline distT="0" distB="0" distL="0" distR="0" wp14:anchorId="5BAEDEC6" wp14:editId="5EA5380E">
                  <wp:extent cx="2722245" cy="27432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24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AB25C4" w:rsidRPr="00BE4E3F" w:rsidRDefault="00AB25C4" w:rsidP="00495635">
            <w:pPr>
              <w:pStyle w:val="BodyTextReducedSpace"/>
              <w:spacing w:before="80"/>
            </w:pPr>
            <w:r w:rsidRPr="00BE4E3F">
              <w:rPr>
                <w:noProof/>
              </w:rPr>
              <w:t xml:space="preserve">The </w:t>
            </w:r>
            <w:r w:rsidRPr="00BE4E3F">
              <w:rPr>
                <w:b/>
                <w:noProof/>
              </w:rPr>
              <w:t>underlying cash balance</w:t>
            </w:r>
            <w:r w:rsidRPr="00BE4E3F">
              <w:rPr>
                <w:noProof/>
              </w:rPr>
              <w:t xml:space="preserve"> </w:t>
            </w:r>
            <w:r w:rsidR="00F037B5">
              <w:rPr>
                <w:noProof/>
              </w:rPr>
              <w:t xml:space="preserve">(UCB) </w:t>
            </w:r>
            <w:r w:rsidRPr="00BE4E3F">
              <w:rPr>
                <w:noProof/>
              </w:rPr>
              <w:t>det</w:t>
            </w:r>
            <w:r w:rsidR="00A41FF3" w:rsidRPr="00BE4E3F">
              <w:rPr>
                <w:noProof/>
              </w:rPr>
              <w:t>e</w:t>
            </w:r>
            <w:r w:rsidRPr="00BE4E3F">
              <w:rPr>
                <w:noProof/>
              </w:rPr>
              <w:t>riorates by between $</w:t>
            </w:r>
            <w:r w:rsidR="00404980" w:rsidRPr="00BE4E3F">
              <w:rPr>
                <w:noProof/>
              </w:rPr>
              <w:t>3</w:t>
            </w:r>
            <w:r w:rsidR="00DC0FB1" w:rsidRPr="00BE4E3F">
              <w:rPr>
                <w:noProof/>
              </w:rPr>
              <w:t>1</w:t>
            </w:r>
            <w:r w:rsidR="00274529" w:rsidRPr="00BE4E3F">
              <w:rPr>
                <w:noProof/>
              </w:rPr>
              <w:t> </w:t>
            </w:r>
            <w:r w:rsidRPr="00BE4E3F">
              <w:rPr>
                <w:noProof/>
              </w:rPr>
              <w:t>billion and $</w:t>
            </w:r>
            <w:r w:rsidR="00DC0FB1" w:rsidRPr="00BE4E3F">
              <w:rPr>
                <w:noProof/>
              </w:rPr>
              <w:t xml:space="preserve">48 </w:t>
            </w:r>
            <w:r w:rsidRPr="00BE4E3F">
              <w:rPr>
                <w:noProof/>
              </w:rPr>
              <w:t>billion in 2029</w:t>
            </w:r>
            <w:r w:rsidR="000921FA" w:rsidRPr="00BE4E3F">
              <w:rPr>
                <w:noProof/>
              </w:rPr>
              <w:t>–</w:t>
            </w:r>
            <w:r w:rsidRPr="00BE4E3F">
              <w:rPr>
                <w:noProof/>
              </w:rPr>
              <w:t xml:space="preserve">30 under </w:t>
            </w:r>
            <w:r w:rsidR="00B4287B" w:rsidRPr="00BE4E3F">
              <w:rPr>
                <w:noProof/>
              </w:rPr>
              <w:t xml:space="preserve">the </w:t>
            </w:r>
            <w:r w:rsidRPr="00BE4E3F">
              <w:rPr>
                <w:noProof/>
              </w:rPr>
              <w:t>three scenarios</w:t>
            </w:r>
            <w:r w:rsidR="00862557" w:rsidRPr="00BE4E3F">
              <w:rPr>
                <w:noProof/>
              </w:rPr>
              <w:t xml:space="preserve">, compared to </w:t>
            </w:r>
            <w:r w:rsidR="00ED2235" w:rsidRPr="00BE4E3F">
              <w:rPr>
                <w:noProof/>
              </w:rPr>
              <w:t>the 2019</w:t>
            </w:r>
            <w:r w:rsidR="000921FA" w:rsidRPr="00BE4E3F">
              <w:rPr>
                <w:noProof/>
              </w:rPr>
              <w:t>–</w:t>
            </w:r>
            <w:r w:rsidR="00ED2235" w:rsidRPr="00BE4E3F">
              <w:rPr>
                <w:noProof/>
              </w:rPr>
              <w:t>20 </w:t>
            </w:r>
            <w:r w:rsidR="00862557" w:rsidRPr="00BE4E3F">
              <w:rPr>
                <w:noProof/>
              </w:rPr>
              <w:t>MYEFO</w:t>
            </w:r>
            <w:r w:rsidRPr="00BE4E3F">
              <w:rPr>
                <w:noProof/>
              </w:rPr>
              <w:t>.</w:t>
            </w:r>
          </w:p>
          <w:p w:rsidR="007D560B" w:rsidRPr="00BE4E3F" w:rsidRDefault="00AB25C4">
            <w:pPr>
              <w:pStyle w:val="BodyTextReducedSpace"/>
              <w:spacing w:before="80"/>
            </w:pPr>
            <w:r w:rsidRPr="00BE4E3F">
              <w:t>In 2019</w:t>
            </w:r>
            <w:r w:rsidR="000921FA" w:rsidRPr="00BE4E3F">
              <w:t>–</w:t>
            </w:r>
            <w:r w:rsidRPr="00BE4E3F">
              <w:t>20 and 2020</w:t>
            </w:r>
            <w:r w:rsidR="000921FA" w:rsidRPr="00BE4E3F">
              <w:t>–</w:t>
            </w:r>
            <w:r w:rsidR="00D27551" w:rsidRPr="00BE4E3F">
              <w:t>21</w:t>
            </w:r>
            <w:r w:rsidRPr="00BE4E3F">
              <w:t>, the impact is mainly due to the policy measures and their effect on payments</w:t>
            </w:r>
            <w:r w:rsidR="007D560B" w:rsidRPr="00BE4E3F">
              <w:t xml:space="preserve"> (shown in blue in the chart)</w:t>
            </w:r>
            <w:r w:rsidRPr="00BE4E3F">
              <w:t xml:space="preserve">.  </w:t>
            </w:r>
          </w:p>
          <w:p w:rsidR="00AB25C4" w:rsidRPr="00BE4E3F" w:rsidRDefault="00AB25C4">
            <w:pPr>
              <w:pStyle w:val="BodyTextReducedSpace"/>
              <w:spacing w:before="80"/>
            </w:pPr>
            <w:r w:rsidRPr="00BE4E3F">
              <w:t xml:space="preserve">Once the policy measures wind down, the lower </w:t>
            </w:r>
            <w:r w:rsidR="00B4287B" w:rsidRPr="00BE4E3F">
              <w:t>UCB</w:t>
            </w:r>
            <w:r w:rsidRPr="00BE4E3F">
              <w:t xml:space="preserve"> is due </w:t>
            </w:r>
            <w:r w:rsidR="007D560B" w:rsidRPr="00BE4E3F">
              <w:t xml:space="preserve">primarily </w:t>
            </w:r>
            <w:r w:rsidRPr="00BE4E3F">
              <w:t xml:space="preserve">to the effect </w:t>
            </w:r>
            <w:r w:rsidR="00D27551" w:rsidRPr="00BE4E3F">
              <w:t xml:space="preserve">on </w:t>
            </w:r>
            <w:r w:rsidR="00747AB3" w:rsidRPr="00BE4E3F">
              <w:t xml:space="preserve">receipts </w:t>
            </w:r>
            <w:r w:rsidRPr="00BE4E3F">
              <w:t>of slower</w:t>
            </w:r>
            <w:r w:rsidR="00B4287B" w:rsidRPr="00BE4E3F">
              <w:t>-</w:t>
            </w:r>
            <w:r w:rsidR="00D27551" w:rsidRPr="00BE4E3F">
              <w:t>than</w:t>
            </w:r>
            <w:r w:rsidR="00B4287B" w:rsidRPr="00BE4E3F">
              <w:t>-</w:t>
            </w:r>
            <w:r w:rsidR="00D27551" w:rsidRPr="00BE4E3F">
              <w:t>previously</w:t>
            </w:r>
            <w:r w:rsidR="00B4287B" w:rsidRPr="00BE4E3F">
              <w:t>-</w:t>
            </w:r>
            <w:r w:rsidR="00D27551" w:rsidRPr="00BE4E3F">
              <w:t xml:space="preserve">forecast </w:t>
            </w:r>
            <w:r w:rsidRPr="00BE4E3F">
              <w:t>economic growth</w:t>
            </w:r>
            <w:r w:rsidR="007D560B" w:rsidRPr="00BE4E3F">
              <w:t xml:space="preserve"> (shown in green in the chart)</w:t>
            </w:r>
            <w:r w:rsidRPr="00BE4E3F">
              <w:t>.</w:t>
            </w:r>
          </w:p>
          <w:p w:rsidR="00AB25C4" w:rsidRPr="00BE4E3F" w:rsidRDefault="00C738CD">
            <w:pPr>
              <w:pStyle w:val="BodyTextReducedSpace"/>
              <w:spacing w:before="80"/>
              <w:rPr>
                <w:noProof/>
              </w:rPr>
            </w:pPr>
            <w:r w:rsidRPr="00BE4E3F">
              <w:rPr>
                <w:noProof/>
              </w:rPr>
              <w:t xml:space="preserve">In this update, the larger deterioration in the underlying cash balance is </w:t>
            </w:r>
            <w:r w:rsidR="00FD45DC" w:rsidRPr="00BE4E3F">
              <w:rPr>
                <w:noProof/>
              </w:rPr>
              <w:t xml:space="preserve">mostly </w:t>
            </w:r>
            <w:r w:rsidRPr="00BE4E3F">
              <w:rPr>
                <w:noProof/>
              </w:rPr>
              <w:t xml:space="preserve">due to weaker receipts </w:t>
            </w:r>
            <w:r w:rsidR="003A0180" w:rsidRPr="00BE4E3F">
              <w:rPr>
                <w:noProof/>
              </w:rPr>
              <w:t xml:space="preserve">from the impact </w:t>
            </w:r>
            <w:r w:rsidR="002E0B4D" w:rsidRPr="00BE4E3F">
              <w:rPr>
                <w:noProof/>
              </w:rPr>
              <w:t xml:space="preserve">of </w:t>
            </w:r>
            <w:r w:rsidR="003A0180" w:rsidRPr="00BE4E3F">
              <w:rPr>
                <w:noProof/>
              </w:rPr>
              <w:t xml:space="preserve">lower </w:t>
            </w:r>
            <w:r w:rsidR="002E0B4D" w:rsidRPr="00BE4E3F">
              <w:rPr>
                <w:noProof/>
              </w:rPr>
              <w:t xml:space="preserve">population levels </w:t>
            </w:r>
            <w:r w:rsidR="003A0180" w:rsidRPr="00BE4E3F">
              <w:rPr>
                <w:noProof/>
              </w:rPr>
              <w:t>over the medium</w:t>
            </w:r>
            <w:r w:rsidR="00D10287">
              <w:rPr>
                <w:noProof/>
              </w:rPr>
              <w:t>-</w:t>
            </w:r>
            <w:r w:rsidR="003A0180" w:rsidRPr="00BE4E3F">
              <w:rPr>
                <w:noProof/>
              </w:rPr>
              <w:t>term.</w:t>
            </w:r>
          </w:p>
        </w:tc>
      </w:tr>
    </w:tbl>
    <w:p w:rsidR="00BD3C0A" w:rsidRPr="000D4A6F" w:rsidRDefault="00E83F47">
      <w:pPr>
        <w:pStyle w:val="Heading2"/>
        <w:rPr>
          <w:noProof/>
          <w:lang w:eastAsia="en-AU"/>
        </w:rPr>
      </w:pPr>
      <w:r>
        <w:rPr>
          <w:noProof/>
          <w:lang w:eastAsia="en-AU"/>
        </w:rPr>
        <w:lastRenderedPageBreak/>
        <w:t>Key u</w:t>
      </w:r>
      <w:r w:rsidR="00BD3C0A" w:rsidRPr="000D4A6F">
        <w:rPr>
          <w:noProof/>
          <w:lang w:eastAsia="en-AU"/>
        </w:rPr>
        <w:t>ncertainties and risks</w:t>
      </w:r>
    </w:p>
    <w:p w:rsidR="00BD3C0A" w:rsidRDefault="001A7DCC" w:rsidP="001528D7">
      <w:pPr>
        <w:pStyle w:val="BodyText"/>
        <w:spacing w:before="80"/>
      </w:pPr>
      <w:r>
        <w:rPr>
          <w:b/>
        </w:rPr>
        <w:t>N</w:t>
      </w:r>
      <w:r w:rsidR="005A0EA0" w:rsidRPr="00A45E08">
        <w:rPr>
          <w:b/>
        </w:rPr>
        <w:t xml:space="preserve">o enduring economic impact from the downturn </w:t>
      </w:r>
      <w:r>
        <w:rPr>
          <w:b/>
        </w:rPr>
        <w:t xml:space="preserve">is </w:t>
      </w:r>
      <w:r w:rsidR="005A0EA0" w:rsidRPr="00A45E08">
        <w:rPr>
          <w:b/>
        </w:rPr>
        <w:t>factored into the scenarios</w:t>
      </w:r>
      <w:r w:rsidR="005A0EA0">
        <w:t xml:space="preserve">, except for </w:t>
      </w:r>
      <w:r w:rsidR="005A0EA0" w:rsidRPr="00546D3F">
        <w:t>the permanently lower price level</w:t>
      </w:r>
      <w:r w:rsidR="00441B94">
        <w:t xml:space="preserve"> and </w:t>
      </w:r>
      <w:r w:rsidR="00137A36">
        <w:t>the effect of</w:t>
      </w:r>
      <w:r w:rsidR="00441B94">
        <w:t xml:space="preserve"> lower net overseas migration in 2019</w:t>
      </w:r>
      <w:r w:rsidR="000354EA">
        <w:t>–</w:t>
      </w:r>
      <w:r w:rsidR="00441B94">
        <w:t>20 and 2020</w:t>
      </w:r>
      <w:r w:rsidR="000354EA">
        <w:t>–</w:t>
      </w:r>
      <w:r w:rsidR="00441B94">
        <w:t>21</w:t>
      </w:r>
      <w:r w:rsidR="00137A36">
        <w:t xml:space="preserve"> on potential economic growth</w:t>
      </w:r>
      <w:r w:rsidR="005A0EA0">
        <w:t xml:space="preserve">.  </w:t>
      </w:r>
      <w:r w:rsidR="00BD3C0A">
        <w:t xml:space="preserve">Any </w:t>
      </w:r>
      <w:r w:rsidR="00F23C28">
        <w:t xml:space="preserve">additional </w:t>
      </w:r>
      <w:r w:rsidR="00BD3C0A">
        <w:t>ongoing negative impact on economic growth</w:t>
      </w:r>
      <w:r w:rsidR="00F23C28">
        <w:t>, such as on workforce participation rates or productivity growth,</w:t>
      </w:r>
      <w:r w:rsidR="00BD3C0A">
        <w:t xml:space="preserve"> could result in a further </w:t>
      </w:r>
      <w:r w:rsidR="002E0B4D">
        <w:t xml:space="preserve">significant </w:t>
      </w:r>
      <w:r w:rsidR="00BD3C0A">
        <w:t>deterioration in</w:t>
      </w:r>
      <w:r w:rsidR="000F7CE1">
        <w:t xml:space="preserve"> </w:t>
      </w:r>
      <w:r w:rsidR="00BD3C0A">
        <w:t>fiscal aggregates.</w:t>
      </w:r>
      <w:r w:rsidR="00AB4A1E">
        <w:t xml:space="preserve">  </w:t>
      </w:r>
    </w:p>
    <w:p w:rsidR="00BD3C0A" w:rsidRDefault="007B1ECC" w:rsidP="001528D7">
      <w:pPr>
        <w:pStyle w:val="BodyText"/>
        <w:spacing w:before="80"/>
      </w:pPr>
      <w:r w:rsidRPr="00A45E08">
        <w:rPr>
          <w:b/>
        </w:rPr>
        <w:t xml:space="preserve">The </w:t>
      </w:r>
      <w:r w:rsidR="001A7DCC" w:rsidRPr="00A45E08">
        <w:rPr>
          <w:b/>
        </w:rPr>
        <w:t>Government’s COVID-19 policy response measures</w:t>
      </w:r>
      <w:r w:rsidR="001A7DCC" w:rsidRPr="00A45E08" w:rsidDel="005A0EA0">
        <w:rPr>
          <w:b/>
        </w:rPr>
        <w:t xml:space="preserve"> </w:t>
      </w:r>
      <w:r w:rsidR="001A7DCC" w:rsidRPr="00A45E08">
        <w:rPr>
          <w:b/>
        </w:rPr>
        <w:t xml:space="preserve">are </w:t>
      </w:r>
      <w:r w:rsidRPr="00B40FCA">
        <w:rPr>
          <w:b/>
        </w:rPr>
        <w:t xml:space="preserve">assumed to be </w:t>
      </w:r>
      <w:r w:rsidR="001A7DCC" w:rsidRPr="00A45E08">
        <w:rPr>
          <w:b/>
        </w:rPr>
        <w:t xml:space="preserve">temporary.  </w:t>
      </w:r>
      <w:r w:rsidR="00BD3C0A" w:rsidRPr="00B40FCA">
        <w:t xml:space="preserve">The </w:t>
      </w:r>
      <w:r w:rsidR="00CE5F06">
        <w:t xml:space="preserve">PBO’s fiscal </w:t>
      </w:r>
      <w:r w:rsidR="00BD3C0A" w:rsidRPr="00B40FCA">
        <w:t xml:space="preserve">scenarios incorporate the </w:t>
      </w:r>
      <w:r w:rsidR="00DC0FB1">
        <w:t xml:space="preserve">Commonwealth </w:t>
      </w:r>
      <w:r w:rsidR="00BD3C0A" w:rsidRPr="00B40FCA">
        <w:t xml:space="preserve">Government’s published costs for </w:t>
      </w:r>
      <w:r w:rsidR="004704AE">
        <w:t xml:space="preserve">all </w:t>
      </w:r>
      <w:r w:rsidR="00BD3C0A" w:rsidRPr="00B40FCA">
        <w:t>measures</w:t>
      </w:r>
      <w:r w:rsidR="00F23211">
        <w:t xml:space="preserve"> </w:t>
      </w:r>
      <w:r w:rsidR="004704AE">
        <w:t xml:space="preserve">taken since the </w:t>
      </w:r>
      <w:r w:rsidR="004704AE">
        <w:rPr>
          <w:noProof/>
        </w:rPr>
        <w:t>2019–20 </w:t>
      </w:r>
      <w:r w:rsidR="004704AE">
        <w:t xml:space="preserve">MYEFO, including the impact of COVID-19, </w:t>
      </w:r>
      <w:r w:rsidR="00F23211">
        <w:t xml:space="preserve">as </w:t>
      </w:r>
      <w:r w:rsidR="00EE3D39">
        <w:t xml:space="preserve">published in the </w:t>
      </w:r>
      <w:r w:rsidR="00EE3D39" w:rsidRPr="00A74B96">
        <w:t>E</w:t>
      </w:r>
      <w:r w:rsidR="00771D77">
        <w:t>FU</w:t>
      </w:r>
      <w:r w:rsidR="004704AE">
        <w:t>.</w:t>
      </w:r>
      <w:r w:rsidR="00BD3C0A" w:rsidRPr="00B40FCA">
        <w:t xml:space="preserve"> </w:t>
      </w:r>
      <w:r w:rsidR="004704AE">
        <w:t xml:space="preserve"> Additionally, the scenarios include the $15.6</w:t>
      </w:r>
      <w:r w:rsidR="002E0B4D">
        <w:t xml:space="preserve"> </w:t>
      </w:r>
      <w:r w:rsidR="004704AE">
        <w:t>b</w:t>
      </w:r>
      <w:r w:rsidR="002E0B4D">
        <w:t>illion</w:t>
      </w:r>
      <w:r w:rsidR="004704AE">
        <w:t xml:space="preserve"> impact of </w:t>
      </w:r>
      <w:r w:rsidR="00BD3C0A" w:rsidRPr="00B40FCA">
        <w:t xml:space="preserve">the </w:t>
      </w:r>
      <w:proofErr w:type="spellStart"/>
      <w:r w:rsidR="00BD3C0A" w:rsidRPr="00B40FCA">
        <w:t>JobKeeper</w:t>
      </w:r>
      <w:proofErr w:type="spellEnd"/>
      <w:r w:rsidR="00BD3C0A" w:rsidRPr="00B40FCA">
        <w:t xml:space="preserve"> </w:t>
      </w:r>
      <w:r w:rsidR="00883A60">
        <w:t>P</w:t>
      </w:r>
      <w:r w:rsidR="00BD3C0A" w:rsidRPr="00B40FCA">
        <w:t xml:space="preserve">ayment </w:t>
      </w:r>
      <w:r w:rsidR="004704AE">
        <w:t xml:space="preserve">extension as announced on </w:t>
      </w:r>
      <w:r w:rsidR="002E0B4D">
        <w:t xml:space="preserve">7 August </w:t>
      </w:r>
      <w:r w:rsidR="004704AE">
        <w:t>2020.</w:t>
      </w:r>
      <w:r w:rsidR="004704AE">
        <w:rPr>
          <w:rStyle w:val="FootnoteReference"/>
        </w:rPr>
        <w:footnoteReference w:id="3"/>
      </w:r>
      <w:r w:rsidR="001A7DCC" w:rsidRPr="00B40FCA">
        <w:t xml:space="preserve">  </w:t>
      </w:r>
      <w:r w:rsidR="00BD3C0A" w:rsidRPr="00B40FCA">
        <w:t>Any</w:t>
      </w:r>
      <w:r w:rsidR="00BD3C0A">
        <w:t xml:space="preserve"> new spending measures, unless offset by other savings, would result in a further deterioration in the fiscal aggregates in these scenarios.</w:t>
      </w:r>
    </w:p>
    <w:p w:rsidR="007E0857" w:rsidRDefault="00BD3C0A" w:rsidP="00561DF3">
      <w:pPr>
        <w:pStyle w:val="BodyText"/>
        <w:spacing w:before="80" w:after="240"/>
      </w:pPr>
      <w:r w:rsidRPr="00A45E08">
        <w:rPr>
          <w:b/>
        </w:rPr>
        <w:t>The</w:t>
      </w:r>
      <w:r w:rsidR="000E07A8">
        <w:rPr>
          <w:b/>
        </w:rPr>
        <w:t>se</w:t>
      </w:r>
      <w:r w:rsidRPr="00A45E08">
        <w:rPr>
          <w:b/>
        </w:rPr>
        <w:t xml:space="preserve"> scenarios </w:t>
      </w:r>
      <w:r w:rsidR="000E07A8">
        <w:rPr>
          <w:b/>
        </w:rPr>
        <w:t xml:space="preserve">are sensitive to key assumptions </w:t>
      </w:r>
      <w:r w:rsidR="000E07A8">
        <w:t>such as interest rates returning to their long-run average over the medium</w:t>
      </w:r>
      <w:r w:rsidR="00D10287">
        <w:t>-</w:t>
      </w:r>
      <w:r w:rsidR="000E07A8">
        <w:t>term</w:t>
      </w:r>
      <w:r w:rsidR="00B15482">
        <w:t xml:space="preserve">, </w:t>
      </w:r>
      <w:r w:rsidR="000E07A8">
        <w:t>consistent with the 2019–20 MYEFO methodology</w:t>
      </w:r>
      <w:r w:rsidR="00AF5FBF">
        <w:t xml:space="preserve">.  </w:t>
      </w:r>
      <w:r w:rsidR="002103E2">
        <w:t>The impacts are also sensitive to future paths for domestic and international prices.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1"/>
        <w:gridCol w:w="4687"/>
      </w:tblGrid>
      <w:tr w:rsidR="007E0857" w:rsidTr="00E23FB7">
        <w:tc>
          <w:tcPr>
            <w:tcW w:w="10138" w:type="dxa"/>
            <w:gridSpan w:val="2"/>
            <w:shd w:val="clear" w:color="auto" w:fill="D9D9D9" w:themeFill="background1" w:themeFillShade="D9"/>
          </w:tcPr>
          <w:p w:rsidR="007E0857" w:rsidRPr="002019F7" w:rsidRDefault="00A3679D">
            <w:pPr>
              <w:pStyle w:val="Heading2"/>
              <w:spacing w:before="120" w:after="0"/>
              <w:outlineLvl w:val="1"/>
            </w:pPr>
            <w:r>
              <w:rPr>
                <w:noProof/>
                <w:sz w:val="2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D8008E9" wp14:editId="73E2A0A4">
                      <wp:simplePos x="0" y="0"/>
                      <wp:positionH relativeFrom="column">
                        <wp:posOffset>3827780</wp:posOffset>
                      </wp:positionH>
                      <wp:positionV relativeFrom="paragraph">
                        <wp:posOffset>219548</wp:posOffset>
                      </wp:positionV>
                      <wp:extent cx="2133600" cy="304800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061CD" w:rsidRPr="00E23FB7" w:rsidRDefault="007061CD" w:rsidP="00E23FB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E23FB7">
                                    <w:rPr>
                                      <w:b/>
                                      <w:sz w:val="24"/>
                                    </w:rPr>
                                    <w:t>Real GDP scenarios</w:t>
                                  </w:r>
                                </w:p>
                                <w:p w:rsidR="007061CD" w:rsidRDefault="007061CD" w:rsidP="007061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8" style="position:absolute;margin-left:301.4pt;margin-top:17.3pt;width:168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" filled="f" stroked="f" strokeweight="2pt">
                      <v:textbox>
                        <w:txbxContent>
                          <w:p w:rsidR="007061CD" w:rsidRPr="00E23FB7" w:rsidRDefault="007061CD" w:rsidP="00E23FB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23FB7">
                              <w:rPr>
                                <w:b/>
                                <w:sz w:val="24"/>
                              </w:rPr>
                              <w:t>Real GDP scenarios</w:t>
                            </w:r>
                          </w:p>
                          <w:p w:rsidR="007061CD" w:rsidRDefault="007061CD" w:rsidP="007061C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0857" w:rsidRPr="006E44F0">
              <w:t>How did we prepare the fiscal scenario</w:t>
            </w:r>
            <w:r w:rsidR="007E0857">
              <w:t>s?</w:t>
            </w:r>
            <w:r w:rsidR="007E0857">
              <w:rPr>
                <w:b w:val="0"/>
              </w:rPr>
              <w:t xml:space="preserve"> </w:t>
            </w:r>
          </w:p>
        </w:tc>
      </w:tr>
      <w:tr w:rsidR="007E0857" w:rsidTr="00E23FB7">
        <w:tc>
          <w:tcPr>
            <w:tcW w:w="6487" w:type="dxa"/>
            <w:shd w:val="clear" w:color="auto" w:fill="D9D9D9" w:themeFill="background1" w:themeFillShade="D9"/>
          </w:tcPr>
          <w:p w:rsidR="007E0857" w:rsidRDefault="007E0857" w:rsidP="008F4AE1">
            <w:pPr>
              <w:pStyle w:val="BodyText"/>
              <w:spacing w:before="120" w:line="240" w:lineRule="auto"/>
            </w:pPr>
            <w:r>
              <w:t xml:space="preserve">This analysis uses the three economic forecast scenarios (baseline, upside and downside) published by the RBA in the August 2020 </w:t>
            </w:r>
            <w:r w:rsidRPr="005E12CF">
              <w:rPr>
                <w:i/>
              </w:rPr>
              <w:t>Statement on Monetary Policy</w:t>
            </w:r>
            <w:r>
              <w:t xml:space="preserve">.  It compares these with the forecasts in the February </w:t>
            </w:r>
            <w:r w:rsidR="00A3679D" w:rsidRPr="008F4AE1">
              <w:rPr>
                <w:i/>
              </w:rPr>
              <w:t>Statement</w:t>
            </w:r>
            <w:r>
              <w:t>, prior to the main impact of COVID-19, to estimate the economic impact of the pandemic.</w:t>
            </w:r>
          </w:p>
          <w:p w:rsidR="007E0857" w:rsidRDefault="007E0857" w:rsidP="00F6275A">
            <w:pPr>
              <w:spacing w:before="80" w:after="0" w:line="300" w:lineRule="atLeast"/>
              <w:rPr>
                <w:rFonts w:asciiTheme="minorHAnsi" w:hAnsiTheme="minorHAnsi" w:cstheme="minorHAnsi"/>
                <w:szCs w:val="22"/>
              </w:rPr>
            </w:pPr>
            <w:r>
              <w:t xml:space="preserve">In each of the scenarios, the RBA forecasts real GDP growth to be slower to 2021–22.  The three scenarios primarily vary </w:t>
            </w:r>
            <w:r w:rsidRPr="00B43070">
              <w:rPr>
                <w:rFonts w:asciiTheme="minorHAnsi" w:hAnsiTheme="minorHAnsi" w:cstheme="minorHAnsi"/>
                <w:szCs w:val="22"/>
              </w:rPr>
              <w:t xml:space="preserve">depending on the </w:t>
            </w:r>
            <w:r w:rsidR="00A3679D">
              <w:rPr>
                <w:rFonts w:asciiTheme="minorHAnsi" w:hAnsiTheme="minorHAnsi" w:cstheme="minorHAnsi"/>
                <w:szCs w:val="22"/>
              </w:rPr>
              <w:t xml:space="preserve">virus and the </w:t>
            </w:r>
            <w:r w:rsidR="00A3679D" w:rsidRPr="00B43070">
              <w:rPr>
                <w:rFonts w:asciiTheme="minorHAnsi" w:hAnsiTheme="minorHAnsi" w:cstheme="minorHAnsi"/>
                <w:szCs w:val="22"/>
              </w:rPr>
              <w:t>ass</w:t>
            </w:r>
            <w:r w:rsidR="00A3679D">
              <w:rPr>
                <w:rFonts w:asciiTheme="minorHAnsi" w:hAnsiTheme="minorHAnsi" w:cstheme="minorHAnsi"/>
                <w:szCs w:val="22"/>
              </w:rPr>
              <w:t>ociat</w:t>
            </w:r>
            <w:r w:rsidR="00A3679D" w:rsidRPr="00B43070">
              <w:rPr>
                <w:rFonts w:asciiTheme="minorHAnsi" w:hAnsiTheme="minorHAnsi" w:cstheme="minorHAnsi"/>
                <w:szCs w:val="22"/>
              </w:rPr>
              <w:t xml:space="preserve">ed </w:t>
            </w:r>
            <w:r w:rsidRPr="00B43070">
              <w:rPr>
                <w:rFonts w:asciiTheme="minorHAnsi" w:hAnsiTheme="minorHAnsi" w:cstheme="minorHAnsi"/>
                <w:szCs w:val="22"/>
              </w:rPr>
              <w:t>timing and extent of domestic activity restrictions.</w:t>
            </w:r>
          </w:p>
          <w:p w:rsidR="007E0857" w:rsidRPr="00B90A64" w:rsidRDefault="007E0857" w:rsidP="00F6275A">
            <w:pPr>
              <w:spacing w:before="80" w:after="0" w:line="300" w:lineRule="atLeast"/>
            </w:pPr>
            <w:r w:rsidRPr="00B43070">
              <w:rPr>
                <w:rFonts w:asciiTheme="minorHAnsi" w:hAnsiTheme="minorHAnsi" w:cstheme="minorHAnsi"/>
                <w:szCs w:val="22"/>
              </w:rPr>
              <w:t xml:space="preserve">The </w:t>
            </w:r>
            <w:r w:rsidRPr="00B90A64">
              <w:t xml:space="preserve">baseline scenario assumes the current restrictions in Victoria are in place for the </w:t>
            </w:r>
            <w:r w:rsidR="001C15B4">
              <w:t xml:space="preserve">initially </w:t>
            </w:r>
            <w:r w:rsidRPr="00B90A64">
              <w:t>announced six weeks and then gradually lifted.  Restrictions in other parts of the country are gradually lifted</w:t>
            </w:r>
            <w:r w:rsidR="00D10287">
              <w:t>,</w:t>
            </w:r>
            <w:r w:rsidRPr="00B90A64">
              <w:t xml:space="preserve"> although restrictions on international departures and arrivals are assumed to stay in place until mid 2021.  In the upside scenario, the virus is assumed to </w:t>
            </w:r>
            <w:r w:rsidR="001C15B4" w:rsidRPr="00B90A64">
              <w:t>be rapidly controlled domestically and activity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7E0857" w:rsidRPr="006E44F0" w:rsidRDefault="007061CD" w:rsidP="008F4AE1">
            <w:pPr>
              <w:pStyle w:val="BodyText"/>
              <w:spacing w:before="120" w:line="240" w:lineRule="auto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EB807F4" wp14:editId="1515DDBB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3022393</wp:posOffset>
                      </wp:positionV>
                      <wp:extent cx="2541247" cy="304800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1247" cy="3048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E0857" w:rsidRPr="00B90A64" w:rsidRDefault="007E0857" w:rsidP="007E0857">
                                  <w:pPr>
                                    <w:rPr>
                                      <w:color w:val="788183" w:themeColor="accent6"/>
                                    </w:rPr>
                                  </w:pPr>
                                  <w:r w:rsidRPr="00B90A64">
                                    <w:rPr>
                                      <w:color w:val="788183" w:themeColor="accent6"/>
                                      <w:sz w:val="18"/>
                                    </w:rPr>
                                    <w:t>Source:  RBA published data</w:t>
                                  </w:r>
                                  <w:r w:rsidR="00075E2D">
                                    <w:rPr>
                                      <w:color w:val="788183" w:themeColor="accent6"/>
                                      <w:sz w:val="18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color w:val="788183" w:themeColor="accent6"/>
                                      <w:sz w:val="18"/>
                                    </w:rPr>
                                    <w:t xml:space="preserve"> </w:t>
                                  </w:r>
                                  <w:r w:rsidRPr="00B90A64">
                                    <w:rPr>
                                      <w:color w:val="788183" w:themeColor="accent6"/>
                                      <w:sz w:val="18"/>
                                    </w:rPr>
                                    <w:t>PBO c</w:t>
                                  </w:r>
                                  <w:r w:rsidRPr="007E0857">
                                    <w:rPr>
                                      <w:color w:val="788183" w:themeColor="accent6"/>
                                      <w:sz w:val="18"/>
                                    </w:rPr>
                                    <w:t>a</w:t>
                                  </w:r>
                                  <w:r w:rsidRPr="00B90A64">
                                    <w:rPr>
                                      <w:color w:val="788183" w:themeColor="accent6"/>
                                      <w:sz w:val="18"/>
                                    </w:rPr>
                                    <w:t>lculations</w:t>
                                  </w:r>
                                </w:p>
                                <w:p w:rsidR="007E0857" w:rsidRDefault="007E0857" w:rsidP="007E085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9" style="position:absolute;margin-left:13.95pt;margin-top:238pt;width:200.1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" filled="f" stroked="f" strokeweight="2pt">
                      <v:textbox>
                        <w:txbxContent>
                          <w:p w:rsidR="007E0857" w:rsidRPr="00B90A64" w:rsidRDefault="007E0857" w:rsidP="007E0857">
                            <w:pPr>
                              <w:rPr>
                                <w:color w:val="788183" w:themeColor="accent6"/>
                              </w:rPr>
                            </w:pPr>
                            <w:r w:rsidRPr="00B90A64">
                              <w:rPr>
                                <w:color w:val="788183" w:themeColor="accent6"/>
                                <w:sz w:val="18"/>
                              </w:rPr>
                              <w:t>Source:  RBA published data</w:t>
                            </w:r>
                            <w:r w:rsidR="00075E2D">
                              <w:rPr>
                                <w:color w:val="788183" w:themeColor="accent6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color w:val="788183" w:themeColor="accent6"/>
                                <w:sz w:val="18"/>
                              </w:rPr>
                              <w:t xml:space="preserve"> </w:t>
                            </w:r>
                            <w:r w:rsidRPr="00B90A64">
                              <w:rPr>
                                <w:color w:val="788183" w:themeColor="accent6"/>
                                <w:sz w:val="18"/>
                              </w:rPr>
                              <w:t>PBO c</w:t>
                            </w:r>
                            <w:r w:rsidRPr="007E0857">
                              <w:rPr>
                                <w:color w:val="788183" w:themeColor="accent6"/>
                                <w:sz w:val="18"/>
                              </w:rPr>
                              <w:t>a</w:t>
                            </w:r>
                            <w:r w:rsidRPr="00B90A64">
                              <w:rPr>
                                <w:color w:val="788183" w:themeColor="accent6"/>
                                <w:sz w:val="18"/>
                              </w:rPr>
                              <w:t>lculations</w:t>
                            </w:r>
                          </w:p>
                          <w:p w:rsidR="007E0857" w:rsidRDefault="007E0857" w:rsidP="007E085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15E96">
              <w:rPr>
                <w:noProof/>
              </w:rPr>
              <w:drawing>
                <wp:inline distT="0" distB="0" distL="0" distR="0" wp14:anchorId="6CBB9C25" wp14:editId="74622AD4">
                  <wp:extent cx="2839085" cy="29451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857" w:rsidTr="00E23FB7">
        <w:tc>
          <w:tcPr>
            <w:tcW w:w="10138" w:type="dxa"/>
            <w:gridSpan w:val="2"/>
            <w:shd w:val="clear" w:color="auto" w:fill="D9D9D9" w:themeFill="background1" w:themeFillShade="D9"/>
          </w:tcPr>
          <w:p w:rsidR="007061CD" w:rsidRDefault="007061CD" w:rsidP="00E23FB7">
            <w:pPr>
              <w:spacing w:before="0" w:after="0" w:line="300" w:lineRule="atLeast"/>
            </w:pPr>
            <w:proofErr w:type="gramStart"/>
            <w:r w:rsidRPr="00B90A64">
              <w:t>restrictions</w:t>
            </w:r>
            <w:proofErr w:type="gramEnd"/>
            <w:r w:rsidRPr="00B90A64">
              <w:t xml:space="preserve"> are lifted (with the exception of international travel), leading to a faster recovery in consumption, investment and employment. </w:t>
            </w:r>
            <w:r w:rsidR="002E0B4D">
              <w:t xml:space="preserve"> </w:t>
            </w:r>
            <w:r w:rsidRPr="00B90A64">
              <w:t>The downside scenario is one where Australia faces further periods of outbreaks and heightened restrictions in certain areas.  In this scenario, domestic activity would take longer to recover.</w:t>
            </w:r>
          </w:p>
          <w:p w:rsidR="007E0857" w:rsidRDefault="007061CD">
            <w:pPr>
              <w:spacing w:before="80" w:after="160" w:line="300" w:lineRule="atLeast"/>
            </w:pPr>
            <w:r w:rsidRPr="00B90A64">
              <w:t xml:space="preserve">The scenarios incorporate the fiscal impact of the </w:t>
            </w:r>
            <w:r w:rsidR="00DC0FB1">
              <w:t xml:space="preserve">Commonwealth </w:t>
            </w:r>
            <w:r w:rsidRPr="00B90A64">
              <w:t>Government’s policy responses to the pandemic, as well as broad economic impacts on reven</w:t>
            </w:r>
            <w:r>
              <w:t>ue and expenses.</w:t>
            </w:r>
            <w:r w:rsidR="002E0B4D">
              <w:t xml:space="preserve">  </w:t>
            </w:r>
            <w:r w:rsidR="007E0857" w:rsidRPr="00E23FB7">
              <w:t>In the medium</w:t>
            </w:r>
            <w:r w:rsidR="00755BAF">
              <w:t>-</w:t>
            </w:r>
            <w:r w:rsidR="007E0857" w:rsidRPr="00E23FB7">
              <w:t xml:space="preserve">term, we assume GDP returns to its long-run potential, consistent with the approach in the budget. </w:t>
            </w:r>
            <w:r w:rsidR="002E0B4D">
              <w:t xml:space="preserve"> </w:t>
            </w:r>
            <w:r w:rsidR="007E0857" w:rsidRPr="00E23FB7">
              <w:t xml:space="preserve">This long-run potential is lower than prior to </w:t>
            </w:r>
            <w:r w:rsidR="00755BAF">
              <w:t xml:space="preserve">the </w:t>
            </w:r>
            <w:r w:rsidR="007E0857" w:rsidRPr="00E23FB7">
              <w:t>COVID-19 pandemic</w:t>
            </w:r>
            <w:r w:rsidR="00755BAF">
              <w:t>,</w:t>
            </w:r>
            <w:r w:rsidR="007E0857" w:rsidRPr="00E23FB7">
              <w:t xml:space="preserve"> due to the effect on potential GDP of lower net overseas migration in </w:t>
            </w:r>
            <w:r w:rsidR="00915E96">
              <w:t xml:space="preserve">  </w:t>
            </w:r>
            <w:r w:rsidR="007E0857" w:rsidRPr="00E23FB7">
              <w:t>2019</w:t>
            </w:r>
            <w:r w:rsidR="00915E96">
              <w:t>–</w:t>
            </w:r>
            <w:r w:rsidR="007E0857" w:rsidRPr="00E23FB7">
              <w:t>20 and 2020</w:t>
            </w:r>
            <w:r w:rsidR="004622D2">
              <w:t>–</w:t>
            </w:r>
            <w:r w:rsidR="007E0857" w:rsidRPr="00E23FB7">
              <w:t xml:space="preserve">21 because of international travel restrictions. </w:t>
            </w:r>
            <w:r w:rsidR="002E0B4D">
              <w:t xml:space="preserve"> </w:t>
            </w:r>
            <w:r w:rsidR="007E0857" w:rsidRPr="00E23FB7">
              <w:t xml:space="preserve">The scenarios use the </w:t>
            </w:r>
            <w:r w:rsidR="00C36D60">
              <w:t>population</w:t>
            </w:r>
            <w:r w:rsidR="007E0857" w:rsidRPr="00E23FB7">
              <w:t xml:space="preserve"> assumptions published in the EFU</w:t>
            </w:r>
            <w:r w:rsidR="00993658">
              <w:t xml:space="preserve"> and do not assume a later offsetting increase in migration.</w:t>
            </w:r>
          </w:p>
        </w:tc>
      </w:tr>
    </w:tbl>
    <w:p w:rsidR="00BD3C0A" w:rsidRPr="001528D7" w:rsidRDefault="00BD3C0A" w:rsidP="00E23FB7">
      <w:pPr>
        <w:pStyle w:val="BodyText"/>
        <w:spacing w:before="0"/>
        <w:rPr>
          <w:sz w:val="16"/>
          <w:szCs w:val="16"/>
        </w:rPr>
      </w:pPr>
    </w:p>
    <w:sectPr w:rsidR="00BD3C0A" w:rsidRPr="001528D7" w:rsidSect="00137A36">
      <w:footerReference w:type="default" r:id="rId17"/>
      <w:headerReference w:type="first" r:id="rId18"/>
      <w:footerReference w:type="first" r:id="rId19"/>
      <w:pgSz w:w="11906" w:h="16838" w:code="9"/>
      <w:pgMar w:top="1134" w:right="992" w:bottom="851" w:left="992" w:header="709" w:footer="45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CFF32A8" w15:done="0"/>
  <w15:commentEx w15:paraId="2CBE933B" w15:done="0"/>
  <w15:commentEx w15:paraId="768F4A22" w15:done="0"/>
  <w15:commentEx w15:paraId="17D1A0FB" w15:done="0"/>
  <w15:commentEx w15:paraId="5B85CEF0" w15:done="0"/>
  <w15:commentEx w15:paraId="5A9E27D1" w15:done="0"/>
  <w15:commentEx w15:paraId="05068130" w15:done="0"/>
  <w15:commentEx w15:paraId="52D33DF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CFF32A8" w16cid:durableId="22E50A52"/>
  <w16cid:commentId w16cid:paraId="2CBE933B" w16cid:durableId="22E50A53"/>
  <w16cid:commentId w16cid:paraId="768F4A22" w16cid:durableId="22DE32C0"/>
  <w16cid:commentId w16cid:paraId="17D1A0FB" w16cid:durableId="22DE32C1"/>
  <w16cid:commentId w16cid:paraId="5B85CEF0" w16cid:durableId="22E50A56"/>
  <w16cid:commentId w16cid:paraId="5A9E27D1" w16cid:durableId="22E50A57"/>
  <w16cid:commentId w16cid:paraId="05068130" w16cid:durableId="22E50A58"/>
  <w16cid:commentId w16cid:paraId="52D33DF3" w16cid:durableId="22E50A5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8D7" w:rsidRDefault="00A478D7" w:rsidP="00770BB2">
      <w:pPr>
        <w:spacing w:after="0"/>
      </w:pPr>
      <w:r>
        <w:separator/>
      </w:r>
    </w:p>
  </w:endnote>
  <w:endnote w:type="continuationSeparator" w:id="0">
    <w:p w:rsidR="00A478D7" w:rsidRDefault="00A478D7" w:rsidP="00770B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71A" w:rsidRPr="00E35EEE" w:rsidRDefault="00BE471A" w:rsidP="00137A3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W w:w="9921" w:type="dxa"/>
      <w:jc w:val="right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A37611" w:rsidRPr="00E35EEE" w:rsidTr="00747AB3">
      <w:trPr>
        <w:jc w:val="right"/>
      </w:trPr>
      <w:tc>
        <w:tcPr>
          <w:tcW w:w="8504" w:type="dxa"/>
        </w:tcPr>
        <w:p w:rsidR="00A37611" w:rsidRPr="00566F69" w:rsidRDefault="00A37611" w:rsidP="00747AB3">
          <w:pPr>
            <w:spacing w:before="120"/>
            <w:jc w:val="right"/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A37611" w:rsidRPr="00E35EEE" w:rsidRDefault="00A37611" w:rsidP="00747AB3">
          <w:pPr>
            <w:spacing w:before="120"/>
            <w:jc w:val="right"/>
            <w:rPr>
              <w:rFonts w:eastAsia="Calibri"/>
              <w:noProof/>
              <w:color w:val="3D4D7D"/>
              <w:szCs w:val="16"/>
            </w:rPr>
          </w:pPr>
        </w:p>
      </w:tc>
    </w:tr>
  </w:tbl>
  <w:p w:rsidR="00A37611" w:rsidRPr="00747AB3" w:rsidRDefault="00A37611" w:rsidP="00747AB3">
    <w:pPr>
      <w:pStyle w:val="Footer"/>
      <w:tabs>
        <w:tab w:val="clear" w:pos="9026"/>
        <w:tab w:val="right" w:pos="9923"/>
      </w:tabs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8D7" w:rsidRDefault="00A478D7" w:rsidP="00770BB2">
      <w:pPr>
        <w:spacing w:after="0"/>
      </w:pPr>
      <w:r>
        <w:separator/>
      </w:r>
    </w:p>
  </w:footnote>
  <w:footnote w:type="continuationSeparator" w:id="0">
    <w:p w:rsidR="00A478D7" w:rsidRDefault="00A478D7" w:rsidP="00770BB2">
      <w:pPr>
        <w:spacing w:after="0"/>
      </w:pPr>
      <w:r>
        <w:continuationSeparator/>
      </w:r>
    </w:p>
  </w:footnote>
  <w:footnote w:id="1">
    <w:p w:rsidR="001D0ABB" w:rsidRPr="00E23FB7" w:rsidRDefault="001D0ABB" w:rsidP="001D0ABB">
      <w:pPr>
        <w:pStyle w:val="FootnoteText"/>
        <w:rPr>
          <w:sz w:val="16"/>
        </w:rPr>
      </w:pPr>
      <w:r>
        <w:rPr>
          <w:rStyle w:val="FootnoteReference"/>
        </w:rPr>
        <w:footnoteRef/>
      </w:r>
      <w:r>
        <w:t xml:space="preserve"> </w:t>
      </w:r>
      <w:r w:rsidRPr="002175B1">
        <w:rPr>
          <w:i/>
          <w:sz w:val="18"/>
        </w:rPr>
        <w:t>Medium-term fiscal projection scenarios: impact of COVID-19 pandemic and response</w:t>
      </w:r>
      <w:r w:rsidRPr="002175B1">
        <w:rPr>
          <w:sz w:val="18"/>
        </w:rPr>
        <w:t>, published 5 June 2020</w:t>
      </w:r>
      <w:r>
        <w:rPr>
          <w:sz w:val="18"/>
        </w:rPr>
        <w:t>.</w:t>
      </w:r>
      <w:r w:rsidR="00AA0957">
        <w:rPr>
          <w:sz w:val="18"/>
        </w:rPr>
        <w:t xml:space="preserve"> </w:t>
      </w:r>
      <w:r w:rsidR="00AA0957" w:rsidRPr="00FD45DC">
        <w:rPr>
          <w:sz w:val="18"/>
        </w:rPr>
        <w:t>The m</w:t>
      </w:r>
      <w:r w:rsidR="00AA0957" w:rsidRPr="00E23FB7">
        <w:rPr>
          <w:sz w:val="18"/>
        </w:rPr>
        <w:t xml:space="preserve">ethodology for this report </w:t>
      </w:r>
      <w:r w:rsidR="009062EB">
        <w:rPr>
          <w:sz w:val="18"/>
        </w:rPr>
        <w:t xml:space="preserve">remains unchanged from that outlined in the </w:t>
      </w:r>
      <w:r w:rsidR="009062EB" w:rsidRPr="00E23FB7">
        <w:rPr>
          <w:sz w:val="18"/>
        </w:rPr>
        <w:t>technical appendix</w:t>
      </w:r>
      <w:r w:rsidR="009062EB">
        <w:rPr>
          <w:sz w:val="18"/>
        </w:rPr>
        <w:t xml:space="preserve"> to the previous report</w:t>
      </w:r>
      <w:r w:rsidR="00AC162A">
        <w:rPr>
          <w:sz w:val="18"/>
        </w:rPr>
        <w:t>, except where noted.</w:t>
      </w:r>
    </w:p>
  </w:footnote>
  <w:footnote w:id="2">
    <w:p w:rsidR="001D0ABB" w:rsidRPr="00786514" w:rsidRDefault="001D0ABB" w:rsidP="001D0ABB">
      <w:pPr>
        <w:pStyle w:val="FootnoteText"/>
        <w:rPr>
          <w:sz w:val="18"/>
        </w:rPr>
      </w:pPr>
      <w:r w:rsidRPr="00786514">
        <w:rPr>
          <w:rStyle w:val="FootnoteReference"/>
          <w:sz w:val="18"/>
        </w:rPr>
        <w:footnoteRef/>
      </w:r>
      <w:r w:rsidRPr="00786514">
        <w:rPr>
          <w:sz w:val="18"/>
        </w:rPr>
        <w:t xml:space="preserve"> RBA forecasts as published in the </w:t>
      </w:r>
      <w:r w:rsidRPr="00786514">
        <w:rPr>
          <w:i/>
          <w:sz w:val="18"/>
        </w:rPr>
        <w:t>Statement on Monetary Policy</w:t>
      </w:r>
      <w:r w:rsidRPr="00786514">
        <w:rPr>
          <w:sz w:val="18"/>
        </w:rPr>
        <w:t xml:space="preserve"> for </w:t>
      </w:r>
      <w:r>
        <w:rPr>
          <w:sz w:val="18"/>
        </w:rPr>
        <w:t>August</w:t>
      </w:r>
      <w:r w:rsidRPr="00786514">
        <w:rPr>
          <w:sz w:val="18"/>
        </w:rPr>
        <w:t>.  Beyond 2022</w:t>
      </w:r>
      <w:r>
        <w:rPr>
          <w:sz w:val="18"/>
        </w:rPr>
        <w:t>–</w:t>
      </w:r>
      <w:r w:rsidRPr="00786514">
        <w:rPr>
          <w:sz w:val="18"/>
        </w:rPr>
        <w:t>23, the PBO has followed the standard budget assumption that the economy returns to its long-run potential.</w:t>
      </w:r>
    </w:p>
  </w:footnote>
  <w:footnote w:id="3">
    <w:p w:rsidR="004704AE" w:rsidRDefault="004704AE">
      <w:pPr>
        <w:pStyle w:val="FootnoteText"/>
      </w:pPr>
      <w:r>
        <w:rPr>
          <w:rStyle w:val="FootnoteReference"/>
        </w:rPr>
        <w:footnoteRef/>
      </w:r>
      <w:r>
        <w:t xml:space="preserve"> Media release, </w:t>
      </w:r>
      <w:r w:rsidRPr="001528D7">
        <w:rPr>
          <w:i/>
        </w:rPr>
        <w:t>More support for businesses and workers</w:t>
      </w:r>
      <w:r>
        <w:t xml:space="preserve">, 07 August 2020, </w:t>
      </w:r>
      <w:r w:rsidRPr="004704AE">
        <w:t>https://www.pm.gov.au/media/more-support-more-businesses-and-workers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5D" w:rsidRPr="00566F69" w:rsidRDefault="00566F69" w:rsidP="00566F69">
    <w:pPr>
      <w:pStyle w:val="Footer"/>
      <w:jc w:val="center"/>
      <w:rPr>
        <w:color w:val="FF0000"/>
        <w:sz w:val="3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63CBA0" wp14:editId="2E87945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0;margin-top:0;width:595.25pt;height:125.25pt;z-index:-251655168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UovDAAAA2gAAAA8AAABkcnMvZG93bnJldi54bWxEj0FrwkAUhO8F/8PyhN6ajS3YGrOKFEoL&#10;0oNWxOMz+0yC2bdLdk1Sf31XKHgcZuYbJl8OphEdtb62rGCSpCCIC6trLhXsfj6e3kD4gKyxsUwK&#10;fsnDcjF6yDHTtucNddtQighhn6GCKgSXSemLigz6xDri6J1sazBE2ZZSt9hHuGnkc5pOpcGa40KF&#10;jt4rKs7bi1Gwlnvu01c0s/XRXQ8XzfTdfSr1OB5WcxCBhnAP/7e/tIIXuF2JN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5Si8MAAADaAAAADwAAAAAAAAAAAAAAAACf&#10;AgAAZHJzL2Rvd25yZXYueG1sUEsFBgAAAAAEAAQA9wAAAI8DAAAAAA==&#10;">
                <v:imagedata r:id="rId3" o:title=""/>
                <v:path arrowok="t"/>
              </v:shape>
              <v:shape id="Picture 12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c0XBAAAA2wAAAA8AAABkcnMvZG93bnJldi54bWxET0trAjEQvgv9D2EK3jRbkVZXoxRB8ODB&#10;Fz1PN+Nm62ayTaKu/fWmIHibj+8503lra3EhHyrHCt76GQjiwumKSwWH/bI3AhEissbaMSm4UYD5&#10;7KUzxVy7K2/psoulSCEcclRgYmxyKUNhyGLou4Y4cUfnLcYEfSm1x2sKt7UcZNm7tFhxajDY0MJQ&#10;cdqdrYK/H/TjIZrN17r+CN+/p/H60Giluq/t5wREpDY+xQ/3Sqf5A/j/JR0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xc0X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</v:group>
          </w:pict>
        </mc:Fallback>
      </mc:AlternateContent>
    </w:r>
    <w:r w:rsidR="00B3495D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2519D14" wp14:editId="3003BD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0;margin-top:0;width:595.25pt;height:125.25pt;z-index:-251657216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">
              <v:shape id="Picture 10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vSKnEAAAA2wAAAA8AAABkcnMvZG93bnJldi54bWxEj0FPAjEQhe8m/IdmSLxBF2NEVgohJiYe&#10;OChuOA/bcbuwnS5thdVf7xxMvM3kvXnvm+V68J26UExtYAOzaQGKuA625cZA9fEyeQSVMrLFLjAZ&#10;+KYE69XoZomlDVd+p8suN0pCOJVowOXcl1qn2pHHNA09sWifIXrMssZG24hXCfedviuKB+2xZWlw&#10;2NOzo/q0+/IGfo4YF/fo3vbbbp4O59NiW/XWmNvxsHkClWnI/+a/61cr+EIvv8gA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vSKnEAAAA2wAAAA8AAAAAAAAAAAAAAAAA&#10;nwIAAGRycy9kb3ducmV2LnhtbFBLBQYAAAAABAAEAPcAAACQAwAAAAA=&#10;">
                <v:imagedata r:id="rId4" o:title=""/>
                <v:path arrowok="t"/>
              </v:shape>
              <v:shape id="Picture 11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R5fBAAAA2wAAAA8AAABkcnMvZG93bnJldi54bWxET0trwkAQvgv+h2UEb3VjD7am2YgIRUF6&#10;8IF4nGanSWh2NuyuSdpf7xYK3ubje062GkwjOnK+tqxgPktAEBdW11wqOJ/en15B+ICssbFMCn7I&#10;wyofjzJMte35QN0xlCKGsE9RQRVCm0rpi4oM+pltiSP3ZZ3BEKErpXbYx3DTyOckWUiDNceGClva&#10;VFR8H29GwV5euE9e0Cz3n+3v9aaZPrqtUtPJsH4DEWgID/G/e6fj/Dn8/R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SR5fBAAAA2wAAAA8AAAAAAAAAAAAAAAAAnwIA&#10;AGRycy9kb3ducmV2LnhtbFBLBQYAAAAABAAEAPcAAACNAwAAAAA=&#10;"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7FE"/>
    <w:multiLevelType w:val="multilevel"/>
    <w:tmpl w:val="7A8823A8"/>
    <w:name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position w:val="0"/>
        <w:sz w:val="28"/>
        <w:szCs w:val="28"/>
      </w:rPr>
    </w:lvl>
    <w:lvl w:ilvl="1">
      <w:start w:val="1"/>
      <w:numFmt w:val="bullet"/>
      <w:lvlText w:val="–"/>
      <w:lvlJc w:val="left"/>
      <w:pPr>
        <w:tabs>
          <w:tab w:val="num" w:pos="907"/>
        </w:tabs>
        <w:ind w:left="907" w:hanging="453"/>
      </w:pPr>
      <w:rPr>
        <w:rFonts w:ascii="Calibri" w:hAnsi="Calibri" w:hint="default"/>
        <w:b w:val="0"/>
        <w:i w:val="0"/>
        <w:color w:val="auto"/>
        <w:position w:val="0"/>
        <w:sz w:val="28"/>
        <w:szCs w:val="28"/>
      </w:rPr>
    </w:lvl>
    <w:lvl w:ilvl="2">
      <w:start w:val="1"/>
      <w:numFmt w:val="bullet"/>
      <w:pStyle w:val="ListBullet3"/>
      <w:lvlText w:val="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color w:val="auto"/>
        <w:spacing w:val="0"/>
        <w:w w:val="100"/>
        <w:position w:val="1"/>
        <w:sz w:val="22"/>
        <w:szCs w:val="16"/>
      </w:rPr>
    </w:lvl>
    <w:lvl w:ilvl="3">
      <w:start w:val="1"/>
      <w:numFmt w:val="none"/>
      <w:lvlText w:val=""/>
      <w:lvlJc w:val="left"/>
      <w:pPr>
        <w:ind w:left="-32767" w:firstLine="0"/>
      </w:pPr>
    </w:lvl>
    <w:lvl w:ilvl="4">
      <w:start w:val="1"/>
      <w:numFmt w:val="none"/>
      <w:lvlText w:val=""/>
      <w:lvlJc w:val="left"/>
      <w:pPr>
        <w:ind w:left="-32767" w:firstLine="0"/>
      </w:pPr>
    </w:lvl>
    <w:lvl w:ilvl="5">
      <w:start w:val="1"/>
      <w:numFmt w:val="none"/>
      <w:lvlText w:val=""/>
      <w:lvlJc w:val="left"/>
      <w:pPr>
        <w:ind w:left="-32767" w:firstLine="0"/>
      </w:pPr>
    </w:lvl>
    <w:lvl w:ilvl="6">
      <w:start w:val="1"/>
      <w:numFmt w:val="none"/>
      <w:lvlText w:val=""/>
      <w:lvlJc w:val="left"/>
      <w:pPr>
        <w:ind w:left="-32767" w:firstLine="0"/>
      </w:pPr>
    </w:lvl>
    <w:lvl w:ilvl="7">
      <w:start w:val="1"/>
      <w:numFmt w:val="none"/>
      <w:lvlText w:val=""/>
      <w:lvlJc w:val="left"/>
      <w:pPr>
        <w:ind w:left="-32767" w:firstLine="0"/>
      </w:pPr>
    </w:lvl>
    <w:lvl w:ilvl="8">
      <w:start w:val="1"/>
      <w:numFmt w:val="none"/>
      <w:lvlText w:val=""/>
      <w:lvlJc w:val="left"/>
      <w:pPr>
        <w:ind w:left="-32767" w:firstLine="0"/>
      </w:pPr>
    </w:lvl>
  </w:abstractNum>
  <w:abstractNum w:abstractNumId="1">
    <w:nsid w:val="0FB2573F"/>
    <w:multiLevelType w:val="multilevel"/>
    <w:tmpl w:val="CBAACE70"/>
    <w:name w:val="TableFootnotes"/>
    <w:lvl w:ilvl="0">
      <w:start w:val="1"/>
      <w:numFmt w:val="lowerLetter"/>
      <w:pStyle w:val="TableFootnotes"/>
      <w:lvlText w:val="(%1)"/>
      <w:lvlJc w:val="left"/>
      <w:pPr>
        <w:ind w:left="284" w:hanging="284"/>
      </w:pPr>
      <w:rPr>
        <w:rFonts w:hint="default"/>
        <w:color w:val="788184"/>
        <w:spacing w:val="0"/>
        <w:sz w:val="16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568" w:hanging="284"/>
      </w:pPr>
      <w:rPr>
        <w:rFonts w:ascii="Symbol" w:hAnsi="Symbol" w:hint="default"/>
        <w:spacing w:val="0"/>
        <w:w w:val="100"/>
        <w:kern w:val="0"/>
        <w:position w:val="0"/>
      </w:rPr>
    </w:lvl>
    <w:lvl w:ilvl="2">
      <w:start w:val="1"/>
      <w:numFmt w:val="bullet"/>
      <w:lvlRestart w:val="1"/>
      <w:lvlText w:val=""/>
      <w:lvlJc w:val="left"/>
      <w:pPr>
        <w:tabs>
          <w:tab w:val="num" w:pos="624"/>
        </w:tabs>
        <w:ind w:left="852" w:hanging="284"/>
      </w:pPr>
      <w:rPr>
        <w:rFonts w:ascii="Symbol" w:hAnsi="Symbol"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136" w:hanging="284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1704" w:hanging="284"/>
      </w:pPr>
      <w:rPr>
        <w:rFonts w:hint="default"/>
      </w:rPr>
    </w:lvl>
    <w:lvl w:ilvl="6">
      <w:start w:val="1"/>
      <w:numFmt w:val="lowerRoman"/>
      <w:lvlRestart w:val="1"/>
      <w:lvlText w:val="%7"/>
      <w:lvlJc w:val="left"/>
      <w:pPr>
        <w:tabs>
          <w:tab w:val="num" w:pos="369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7"/>
        </w:tabs>
        <w:ind w:left="2272" w:hanging="284"/>
      </w:pPr>
      <w:rPr>
        <w:rFonts w:hint="default"/>
        <w:position w:val="0"/>
      </w:rPr>
    </w:lvl>
    <w:lvl w:ilvl="8">
      <w:start w:val="1"/>
      <w:numFmt w:val="bullet"/>
      <w:lvlText w:val=""/>
      <w:lvlJc w:val="left"/>
      <w:pPr>
        <w:tabs>
          <w:tab w:val="num" w:pos="1106"/>
        </w:tabs>
        <w:ind w:left="2556" w:hanging="284"/>
      </w:pPr>
      <w:rPr>
        <w:rFonts w:ascii="Symbol" w:hAnsi="Symbol" w:hint="default"/>
        <w:position w:val="2"/>
        <w:sz w:val="20"/>
        <w:szCs w:val="20"/>
      </w:rPr>
    </w:lvl>
  </w:abstractNum>
  <w:abstractNum w:abstractNumId="2">
    <w:nsid w:val="1C3430AB"/>
    <w:multiLevelType w:val="hybridMultilevel"/>
    <w:tmpl w:val="78BAE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F0052"/>
    <w:multiLevelType w:val="hybridMultilevel"/>
    <w:tmpl w:val="03B22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1F5B5A"/>
    <w:multiLevelType w:val="hybridMultilevel"/>
    <w:tmpl w:val="9BFA4D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A33F49"/>
    <w:multiLevelType w:val="hybridMultilevel"/>
    <w:tmpl w:val="1BB2B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95170"/>
    <w:multiLevelType w:val="hybridMultilevel"/>
    <w:tmpl w:val="D7D6CA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2E19AC"/>
    <w:multiLevelType w:val="singleLevel"/>
    <w:tmpl w:val="07664886"/>
    <w:lvl w:ilvl="0">
      <w:start w:val="1"/>
      <w:numFmt w:val="lowerLetter"/>
      <w:lvlRestart w:val="0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/>
        <w:b w:val="0"/>
        <w:i w:val="0"/>
        <w:color w:val="000000"/>
        <w:sz w:val="16"/>
      </w:rPr>
    </w:lvl>
  </w:abstractNum>
  <w:abstractNum w:abstractNumId="8">
    <w:nsid w:val="40C34735"/>
    <w:multiLevelType w:val="hybridMultilevel"/>
    <w:tmpl w:val="E41CB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084943"/>
    <w:multiLevelType w:val="hybridMultilevel"/>
    <w:tmpl w:val="99501D2C"/>
    <w:lvl w:ilvl="0" w:tplc="F9B66D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8049DBE">
      <w:start w:val="1"/>
      <w:numFmt w:val="bullet"/>
      <w:pStyle w:val="Bullet2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7302A4CC">
      <w:start w:val="1"/>
      <w:numFmt w:val="bullet"/>
      <w:pStyle w:val="Bullet3"/>
      <w:lvlText w:val=":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3" w:tplc="1E5C3642">
      <w:start w:val="1"/>
      <w:numFmt w:val="bullet"/>
      <w:pStyle w:val="Bullet4"/>
      <w:lvlText w:val="=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F5B02834">
      <w:start w:val="1"/>
      <w:numFmt w:val="bullet"/>
      <w:pStyle w:val="Bullet5"/>
      <w:lvlText w:val="+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9D6A41"/>
    <w:multiLevelType w:val="hybridMultilevel"/>
    <w:tmpl w:val="FE300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2B32C4"/>
    <w:multiLevelType w:val="hybridMultilevel"/>
    <w:tmpl w:val="831425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E3637"/>
    <w:multiLevelType w:val="hybridMultilevel"/>
    <w:tmpl w:val="308AA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1D40AC"/>
    <w:multiLevelType w:val="multilevel"/>
    <w:tmpl w:val="6200F694"/>
    <w:name w:val="TableNumbering"/>
    <w:lvl w:ilvl="0">
      <w:start w:val="1"/>
      <w:numFmt w:val="decimal"/>
      <w:lvlText w:val="%1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09"/>
        </w:tabs>
        <w:ind w:left="709" w:hanging="283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>
    <w:nsid w:val="6ECE2208"/>
    <w:multiLevelType w:val="hybridMultilevel"/>
    <w:tmpl w:val="7C1A7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39021E"/>
    <w:multiLevelType w:val="multilevel"/>
    <w:tmpl w:val="31A00ED2"/>
    <w:lvl w:ilvl="0">
      <w:start w:val="1"/>
      <w:numFmt w:val="decimal"/>
      <w:pStyle w:val="ListNumber"/>
      <w:lvlText w:val="%1"/>
      <w:lvlJc w:val="left"/>
      <w:pPr>
        <w:ind w:left="284" w:hanging="284"/>
      </w:pPr>
      <w:rPr>
        <w:rFonts w:hint="default"/>
        <w:color w:val="auto"/>
        <w:spacing w:val="0"/>
        <w:sz w:val="22"/>
      </w:rPr>
    </w:lvl>
    <w:lvl w:ilvl="1">
      <w:start w:val="1"/>
      <w:numFmt w:val="lowerLetter"/>
      <w:pStyle w:val="ListNumber2"/>
      <w:lvlText w:val="%2"/>
      <w:lvlJc w:val="left"/>
      <w:pPr>
        <w:ind w:left="568" w:hanging="284"/>
      </w:pPr>
      <w:rPr>
        <w:rFonts w:hint="default"/>
        <w:color w:val="auto"/>
        <w:spacing w:val="0"/>
        <w:sz w:val="22"/>
      </w:rPr>
    </w:lvl>
    <w:lvl w:ilvl="2">
      <w:start w:val="1"/>
      <w:numFmt w:val="lowerRoman"/>
      <w:pStyle w:val="ListNumber3"/>
      <w:lvlText w:val="%3"/>
      <w:lvlJc w:val="left"/>
      <w:pPr>
        <w:ind w:left="852" w:hanging="284"/>
      </w:pPr>
      <w:rPr>
        <w:rFonts w:hint="default"/>
        <w:color w:val="auto"/>
        <w:spacing w:val="0"/>
        <w:position w:val="0"/>
        <w:sz w:val="22"/>
        <w:szCs w:val="16"/>
      </w:rPr>
    </w:lvl>
    <w:lvl w:ilvl="3">
      <w:start w:val="1"/>
      <w:numFmt w:val="upperLetter"/>
      <w:pStyle w:val="ListNumber4"/>
      <w:lvlText w:val="%4"/>
      <w:lvlJc w:val="left"/>
      <w:pPr>
        <w:ind w:left="1136" w:hanging="284"/>
      </w:pPr>
      <w:rPr>
        <w:rFonts w:hint="default"/>
        <w:sz w:val="22"/>
      </w:rPr>
    </w:lvl>
    <w:lvl w:ilvl="4">
      <w:start w:val="1"/>
      <w:numFmt w:val="upperRoman"/>
      <w:pStyle w:val="ListNumber5"/>
      <w:lvlText w:val="%5"/>
      <w:lvlJc w:val="left"/>
      <w:pPr>
        <w:ind w:left="1420" w:hanging="284"/>
      </w:pPr>
      <w:rPr>
        <w:rFonts w:hint="default"/>
        <w:sz w:val="22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2556" w:hanging="284"/>
      </w:pPr>
      <w:rPr>
        <w:rFonts w:hint="default"/>
      </w:rPr>
    </w:lvl>
  </w:abstractNum>
  <w:num w:numId="1">
    <w:abstractNumId w:val="7"/>
    <w:lvlOverride w:ilvl="0">
      <w:startOverride w:val="1"/>
    </w:lvlOverride>
  </w:num>
  <w:num w:numId="2">
    <w:abstractNumId w:val="9"/>
  </w:num>
  <w:num w:numId="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"/>
  </w:num>
  <w:num w:numId="6">
    <w:abstractNumId w:val="6"/>
  </w:num>
  <w:num w:numId="7">
    <w:abstractNumId w:val="4"/>
  </w:num>
  <w:num w:numId="8">
    <w:abstractNumId w:val="10"/>
  </w:num>
  <w:num w:numId="9">
    <w:abstractNumId w:val="3"/>
  </w:num>
  <w:num w:numId="10">
    <w:abstractNumId w:val="8"/>
  </w:num>
  <w:num w:numId="11">
    <w:abstractNumId w:val="2"/>
  </w:num>
  <w:num w:numId="12">
    <w:abstractNumId w:val="12"/>
  </w:num>
  <w:num w:numId="13">
    <w:abstractNumId w:val="5"/>
  </w:num>
  <w:num w:numId="14">
    <w:abstractNumId w:val="14"/>
  </w:num>
  <w:num w:numId="15">
    <w:abstractNumId w:val="11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im Pyne">
    <w15:presenceInfo w15:providerId="Windows Live" w15:userId="7cb49022cac7c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trackRevision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C7"/>
    <w:rsid w:val="00001C33"/>
    <w:rsid w:val="00002912"/>
    <w:rsid w:val="00005257"/>
    <w:rsid w:val="00007076"/>
    <w:rsid w:val="0000755F"/>
    <w:rsid w:val="0001026A"/>
    <w:rsid w:val="00011F04"/>
    <w:rsid w:val="0001208E"/>
    <w:rsid w:val="00012ABB"/>
    <w:rsid w:val="00013888"/>
    <w:rsid w:val="0001404D"/>
    <w:rsid w:val="00014105"/>
    <w:rsid w:val="000154A2"/>
    <w:rsid w:val="00015895"/>
    <w:rsid w:val="00016221"/>
    <w:rsid w:val="00016253"/>
    <w:rsid w:val="00016F1A"/>
    <w:rsid w:val="00017D18"/>
    <w:rsid w:val="00017FF1"/>
    <w:rsid w:val="00023913"/>
    <w:rsid w:val="00023C9A"/>
    <w:rsid w:val="000247C8"/>
    <w:rsid w:val="00024E08"/>
    <w:rsid w:val="0002552A"/>
    <w:rsid w:val="00030032"/>
    <w:rsid w:val="00030C3E"/>
    <w:rsid w:val="0003100F"/>
    <w:rsid w:val="0003274C"/>
    <w:rsid w:val="000334FE"/>
    <w:rsid w:val="000354EA"/>
    <w:rsid w:val="00035BEF"/>
    <w:rsid w:val="00036023"/>
    <w:rsid w:val="000405A0"/>
    <w:rsid w:val="00040B45"/>
    <w:rsid w:val="00041495"/>
    <w:rsid w:val="00041733"/>
    <w:rsid w:val="000422D3"/>
    <w:rsid w:val="000431D0"/>
    <w:rsid w:val="00043F5E"/>
    <w:rsid w:val="000444E8"/>
    <w:rsid w:val="000458F3"/>
    <w:rsid w:val="000460BB"/>
    <w:rsid w:val="000464ED"/>
    <w:rsid w:val="0004757D"/>
    <w:rsid w:val="00047F1B"/>
    <w:rsid w:val="00051BC2"/>
    <w:rsid w:val="00051D21"/>
    <w:rsid w:val="000529E8"/>
    <w:rsid w:val="00052E5A"/>
    <w:rsid w:val="00052FB6"/>
    <w:rsid w:val="00053CAB"/>
    <w:rsid w:val="000543DC"/>
    <w:rsid w:val="000547E2"/>
    <w:rsid w:val="0005580D"/>
    <w:rsid w:val="000568B4"/>
    <w:rsid w:val="00061008"/>
    <w:rsid w:val="000619E3"/>
    <w:rsid w:val="00062319"/>
    <w:rsid w:val="0006236A"/>
    <w:rsid w:val="00064F44"/>
    <w:rsid w:val="000652EF"/>
    <w:rsid w:val="000658E8"/>
    <w:rsid w:val="000670CA"/>
    <w:rsid w:val="00067A59"/>
    <w:rsid w:val="00072085"/>
    <w:rsid w:val="0007220A"/>
    <w:rsid w:val="000723DD"/>
    <w:rsid w:val="00072447"/>
    <w:rsid w:val="00072581"/>
    <w:rsid w:val="00072B17"/>
    <w:rsid w:val="0007310B"/>
    <w:rsid w:val="00073713"/>
    <w:rsid w:val="000738EF"/>
    <w:rsid w:val="000743AC"/>
    <w:rsid w:val="000748A6"/>
    <w:rsid w:val="00075898"/>
    <w:rsid w:val="00075B05"/>
    <w:rsid w:val="00075E2D"/>
    <w:rsid w:val="000777B8"/>
    <w:rsid w:val="00077AE6"/>
    <w:rsid w:val="00077F57"/>
    <w:rsid w:val="000803E3"/>
    <w:rsid w:val="000817A7"/>
    <w:rsid w:val="00081E7E"/>
    <w:rsid w:val="00082E34"/>
    <w:rsid w:val="000832EF"/>
    <w:rsid w:val="00084B06"/>
    <w:rsid w:val="000859A2"/>
    <w:rsid w:val="00085A31"/>
    <w:rsid w:val="0008769A"/>
    <w:rsid w:val="00090117"/>
    <w:rsid w:val="000921FA"/>
    <w:rsid w:val="00092848"/>
    <w:rsid w:val="00092FFD"/>
    <w:rsid w:val="0009350C"/>
    <w:rsid w:val="00093D64"/>
    <w:rsid w:val="000957A1"/>
    <w:rsid w:val="000967A3"/>
    <w:rsid w:val="00096A78"/>
    <w:rsid w:val="00096B79"/>
    <w:rsid w:val="00096BC7"/>
    <w:rsid w:val="00096CC1"/>
    <w:rsid w:val="00096F8F"/>
    <w:rsid w:val="000972BF"/>
    <w:rsid w:val="000A0861"/>
    <w:rsid w:val="000A096C"/>
    <w:rsid w:val="000A0B62"/>
    <w:rsid w:val="000A214A"/>
    <w:rsid w:val="000A241D"/>
    <w:rsid w:val="000A24E4"/>
    <w:rsid w:val="000A28C1"/>
    <w:rsid w:val="000A419A"/>
    <w:rsid w:val="000A5B3D"/>
    <w:rsid w:val="000A767D"/>
    <w:rsid w:val="000B288A"/>
    <w:rsid w:val="000B34B2"/>
    <w:rsid w:val="000B4836"/>
    <w:rsid w:val="000B6429"/>
    <w:rsid w:val="000B6FE6"/>
    <w:rsid w:val="000B7D58"/>
    <w:rsid w:val="000C03A6"/>
    <w:rsid w:val="000C0BB4"/>
    <w:rsid w:val="000C3195"/>
    <w:rsid w:val="000C3B89"/>
    <w:rsid w:val="000C45BD"/>
    <w:rsid w:val="000C4681"/>
    <w:rsid w:val="000C4C73"/>
    <w:rsid w:val="000C4D0F"/>
    <w:rsid w:val="000C4FC2"/>
    <w:rsid w:val="000C50C6"/>
    <w:rsid w:val="000C62DC"/>
    <w:rsid w:val="000C7000"/>
    <w:rsid w:val="000C7481"/>
    <w:rsid w:val="000C77F7"/>
    <w:rsid w:val="000D075B"/>
    <w:rsid w:val="000D14D5"/>
    <w:rsid w:val="000D1793"/>
    <w:rsid w:val="000D279F"/>
    <w:rsid w:val="000D31D0"/>
    <w:rsid w:val="000D4A6F"/>
    <w:rsid w:val="000D5446"/>
    <w:rsid w:val="000D5676"/>
    <w:rsid w:val="000D6E27"/>
    <w:rsid w:val="000D6E3D"/>
    <w:rsid w:val="000E07A8"/>
    <w:rsid w:val="000E1416"/>
    <w:rsid w:val="000E3775"/>
    <w:rsid w:val="000E4EF4"/>
    <w:rsid w:val="000E6020"/>
    <w:rsid w:val="000E6A33"/>
    <w:rsid w:val="000E73F0"/>
    <w:rsid w:val="000F0126"/>
    <w:rsid w:val="000F0319"/>
    <w:rsid w:val="000F1528"/>
    <w:rsid w:val="000F1DA8"/>
    <w:rsid w:val="000F1F84"/>
    <w:rsid w:val="000F2752"/>
    <w:rsid w:val="000F3F13"/>
    <w:rsid w:val="000F3F81"/>
    <w:rsid w:val="000F5158"/>
    <w:rsid w:val="000F5570"/>
    <w:rsid w:val="000F5904"/>
    <w:rsid w:val="000F6A98"/>
    <w:rsid w:val="000F73BD"/>
    <w:rsid w:val="000F74DB"/>
    <w:rsid w:val="000F7CE1"/>
    <w:rsid w:val="0010051C"/>
    <w:rsid w:val="00100DF7"/>
    <w:rsid w:val="0010190F"/>
    <w:rsid w:val="00101951"/>
    <w:rsid w:val="00102CA8"/>
    <w:rsid w:val="00103343"/>
    <w:rsid w:val="001036F8"/>
    <w:rsid w:val="001062D2"/>
    <w:rsid w:val="001066EC"/>
    <w:rsid w:val="00106819"/>
    <w:rsid w:val="001070B1"/>
    <w:rsid w:val="001074D8"/>
    <w:rsid w:val="001077DC"/>
    <w:rsid w:val="001118A9"/>
    <w:rsid w:val="00112379"/>
    <w:rsid w:val="0011504B"/>
    <w:rsid w:val="00121644"/>
    <w:rsid w:val="001226F4"/>
    <w:rsid w:val="00123BCB"/>
    <w:rsid w:val="00124382"/>
    <w:rsid w:val="001244FE"/>
    <w:rsid w:val="001246C5"/>
    <w:rsid w:val="0012554D"/>
    <w:rsid w:val="00125607"/>
    <w:rsid w:val="001259CF"/>
    <w:rsid w:val="00125FD8"/>
    <w:rsid w:val="0012673C"/>
    <w:rsid w:val="00127960"/>
    <w:rsid w:val="0013142B"/>
    <w:rsid w:val="001328AD"/>
    <w:rsid w:val="00133532"/>
    <w:rsid w:val="00133636"/>
    <w:rsid w:val="00134157"/>
    <w:rsid w:val="001345AD"/>
    <w:rsid w:val="0013536D"/>
    <w:rsid w:val="00135D6A"/>
    <w:rsid w:val="0013683A"/>
    <w:rsid w:val="00137A36"/>
    <w:rsid w:val="00137B10"/>
    <w:rsid w:val="00137FE1"/>
    <w:rsid w:val="00140630"/>
    <w:rsid w:val="00140695"/>
    <w:rsid w:val="0014157F"/>
    <w:rsid w:val="00142A99"/>
    <w:rsid w:val="00142FD4"/>
    <w:rsid w:val="001449A8"/>
    <w:rsid w:val="00144E33"/>
    <w:rsid w:val="00144FEC"/>
    <w:rsid w:val="00145012"/>
    <w:rsid w:val="001451B4"/>
    <w:rsid w:val="00145A74"/>
    <w:rsid w:val="001469E2"/>
    <w:rsid w:val="00146D64"/>
    <w:rsid w:val="0014700B"/>
    <w:rsid w:val="00147379"/>
    <w:rsid w:val="001476BC"/>
    <w:rsid w:val="00147DEE"/>
    <w:rsid w:val="00150BBB"/>
    <w:rsid w:val="00150C89"/>
    <w:rsid w:val="00151D8C"/>
    <w:rsid w:val="0015221D"/>
    <w:rsid w:val="001528D7"/>
    <w:rsid w:val="00152D5E"/>
    <w:rsid w:val="00153547"/>
    <w:rsid w:val="00154F36"/>
    <w:rsid w:val="00155A02"/>
    <w:rsid w:val="0015675B"/>
    <w:rsid w:val="0015676F"/>
    <w:rsid w:val="0016165F"/>
    <w:rsid w:val="00166332"/>
    <w:rsid w:val="00166823"/>
    <w:rsid w:val="00166E45"/>
    <w:rsid w:val="00167EA0"/>
    <w:rsid w:val="00170A45"/>
    <w:rsid w:val="001711B0"/>
    <w:rsid w:val="001730E4"/>
    <w:rsid w:val="00174A8E"/>
    <w:rsid w:val="00174EE0"/>
    <w:rsid w:val="0017532E"/>
    <w:rsid w:val="00175AAE"/>
    <w:rsid w:val="00175D63"/>
    <w:rsid w:val="001766B4"/>
    <w:rsid w:val="001774C3"/>
    <w:rsid w:val="00180A71"/>
    <w:rsid w:val="00180FF3"/>
    <w:rsid w:val="001814EF"/>
    <w:rsid w:val="00183893"/>
    <w:rsid w:val="001847E9"/>
    <w:rsid w:val="001858C3"/>
    <w:rsid w:val="001867F7"/>
    <w:rsid w:val="001912FF"/>
    <w:rsid w:val="00191F7C"/>
    <w:rsid w:val="0019225A"/>
    <w:rsid w:val="001937D2"/>
    <w:rsid w:val="001A11DB"/>
    <w:rsid w:val="001A22CA"/>
    <w:rsid w:val="001A290B"/>
    <w:rsid w:val="001A60BC"/>
    <w:rsid w:val="001A6913"/>
    <w:rsid w:val="001A6DF6"/>
    <w:rsid w:val="001A6FF8"/>
    <w:rsid w:val="001A7D6F"/>
    <w:rsid w:val="001A7DCC"/>
    <w:rsid w:val="001B01F7"/>
    <w:rsid w:val="001B0274"/>
    <w:rsid w:val="001B0E43"/>
    <w:rsid w:val="001B1928"/>
    <w:rsid w:val="001B266A"/>
    <w:rsid w:val="001B2CCC"/>
    <w:rsid w:val="001B2CD1"/>
    <w:rsid w:val="001B2FD3"/>
    <w:rsid w:val="001B4704"/>
    <w:rsid w:val="001B5004"/>
    <w:rsid w:val="001B5B44"/>
    <w:rsid w:val="001B6D82"/>
    <w:rsid w:val="001B6DF2"/>
    <w:rsid w:val="001B6FDF"/>
    <w:rsid w:val="001B7989"/>
    <w:rsid w:val="001B7C84"/>
    <w:rsid w:val="001C15B4"/>
    <w:rsid w:val="001C245F"/>
    <w:rsid w:val="001C2558"/>
    <w:rsid w:val="001C4137"/>
    <w:rsid w:val="001C6A98"/>
    <w:rsid w:val="001C6CE0"/>
    <w:rsid w:val="001C7180"/>
    <w:rsid w:val="001C71EB"/>
    <w:rsid w:val="001D0629"/>
    <w:rsid w:val="001D0ABB"/>
    <w:rsid w:val="001D1EBA"/>
    <w:rsid w:val="001D232A"/>
    <w:rsid w:val="001D23A7"/>
    <w:rsid w:val="001D37A5"/>
    <w:rsid w:val="001D3F45"/>
    <w:rsid w:val="001D4783"/>
    <w:rsid w:val="001D7790"/>
    <w:rsid w:val="001E03BF"/>
    <w:rsid w:val="001E0836"/>
    <w:rsid w:val="001E1EE2"/>
    <w:rsid w:val="001E2455"/>
    <w:rsid w:val="001E357D"/>
    <w:rsid w:val="001E4C23"/>
    <w:rsid w:val="001E4E9C"/>
    <w:rsid w:val="001E52CB"/>
    <w:rsid w:val="001E69AF"/>
    <w:rsid w:val="001E7335"/>
    <w:rsid w:val="001F17AD"/>
    <w:rsid w:val="001F1868"/>
    <w:rsid w:val="001F3659"/>
    <w:rsid w:val="001F3C9D"/>
    <w:rsid w:val="001F4A57"/>
    <w:rsid w:val="001F5325"/>
    <w:rsid w:val="001F579F"/>
    <w:rsid w:val="001F790F"/>
    <w:rsid w:val="0020109D"/>
    <w:rsid w:val="002019F7"/>
    <w:rsid w:val="00201E63"/>
    <w:rsid w:val="00201F77"/>
    <w:rsid w:val="0020200A"/>
    <w:rsid w:val="00202401"/>
    <w:rsid w:val="0020340B"/>
    <w:rsid w:val="00204FC3"/>
    <w:rsid w:val="00205EC3"/>
    <w:rsid w:val="002069FE"/>
    <w:rsid w:val="00207583"/>
    <w:rsid w:val="00207D83"/>
    <w:rsid w:val="00210255"/>
    <w:rsid w:val="002103E2"/>
    <w:rsid w:val="00210AD7"/>
    <w:rsid w:val="00211331"/>
    <w:rsid w:val="0021245E"/>
    <w:rsid w:val="0021273F"/>
    <w:rsid w:val="00220FBB"/>
    <w:rsid w:val="00221631"/>
    <w:rsid w:val="00221E6F"/>
    <w:rsid w:val="00222276"/>
    <w:rsid w:val="00222F20"/>
    <w:rsid w:val="00223815"/>
    <w:rsid w:val="00223DED"/>
    <w:rsid w:val="00224675"/>
    <w:rsid w:val="002250E8"/>
    <w:rsid w:val="00225E1A"/>
    <w:rsid w:val="00226B70"/>
    <w:rsid w:val="00230146"/>
    <w:rsid w:val="00230AE2"/>
    <w:rsid w:val="002311C7"/>
    <w:rsid w:val="00232336"/>
    <w:rsid w:val="00235102"/>
    <w:rsid w:val="0023571D"/>
    <w:rsid w:val="00235A9D"/>
    <w:rsid w:val="00235BFF"/>
    <w:rsid w:val="0023734D"/>
    <w:rsid w:val="002376ED"/>
    <w:rsid w:val="00237727"/>
    <w:rsid w:val="00240CB2"/>
    <w:rsid w:val="002421AA"/>
    <w:rsid w:val="00242999"/>
    <w:rsid w:val="00243DDA"/>
    <w:rsid w:val="00243FF7"/>
    <w:rsid w:val="002441C1"/>
    <w:rsid w:val="0024486B"/>
    <w:rsid w:val="002450BA"/>
    <w:rsid w:val="0024540B"/>
    <w:rsid w:val="00245AD8"/>
    <w:rsid w:val="00246266"/>
    <w:rsid w:val="00246480"/>
    <w:rsid w:val="0024722F"/>
    <w:rsid w:val="00247F12"/>
    <w:rsid w:val="00250543"/>
    <w:rsid w:val="0025214C"/>
    <w:rsid w:val="00252A0E"/>
    <w:rsid w:val="00254CEE"/>
    <w:rsid w:val="002555D6"/>
    <w:rsid w:val="00255C1E"/>
    <w:rsid w:val="00256083"/>
    <w:rsid w:val="002565D1"/>
    <w:rsid w:val="00260709"/>
    <w:rsid w:val="00262C82"/>
    <w:rsid w:val="00262F84"/>
    <w:rsid w:val="002631E9"/>
    <w:rsid w:val="00263980"/>
    <w:rsid w:val="00263B04"/>
    <w:rsid w:val="0026518D"/>
    <w:rsid w:val="002664B4"/>
    <w:rsid w:val="00266714"/>
    <w:rsid w:val="00266A52"/>
    <w:rsid w:val="002670AB"/>
    <w:rsid w:val="0026720C"/>
    <w:rsid w:val="00271553"/>
    <w:rsid w:val="00271686"/>
    <w:rsid w:val="00271871"/>
    <w:rsid w:val="00274529"/>
    <w:rsid w:val="00275EBB"/>
    <w:rsid w:val="00276FF7"/>
    <w:rsid w:val="00277366"/>
    <w:rsid w:val="002778D1"/>
    <w:rsid w:val="00277A2A"/>
    <w:rsid w:val="00277C6E"/>
    <w:rsid w:val="002801A1"/>
    <w:rsid w:val="002818E2"/>
    <w:rsid w:val="00283549"/>
    <w:rsid w:val="0028359E"/>
    <w:rsid w:val="002852A0"/>
    <w:rsid w:val="00290B24"/>
    <w:rsid w:val="00292070"/>
    <w:rsid w:val="0029275E"/>
    <w:rsid w:val="00293658"/>
    <w:rsid w:val="002943E7"/>
    <w:rsid w:val="00294FC0"/>
    <w:rsid w:val="00295D1C"/>
    <w:rsid w:val="002970B1"/>
    <w:rsid w:val="00297334"/>
    <w:rsid w:val="002975F4"/>
    <w:rsid w:val="00297A8D"/>
    <w:rsid w:val="002A0970"/>
    <w:rsid w:val="002A18A9"/>
    <w:rsid w:val="002A1D0D"/>
    <w:rsid w:val="002A20A2"/>
    <w:rsid w:val="002A29CD"/>
    <w:rsid w:val="002A2B1B"/>
    <w:rsid w:val="002A2E80"/>
    <w:rsid w:val="002A40D2"/>
    <w:rsid w:val="002A569E"/>
    <w:rsid w:val="002A56BE"/>
    <w:rsid w:val="002A5B63"/>
    <w:rsid w:val="002A5FC5"/>
    <w:rsid w:val="002A615C"/>
    <w:rsid w:val="002A6F27"/>
    <w:rsid w:val="002A7029"/>
    <w:rsid w:val="002A70A4"/>
    <w:rsid w:val="002B002D"/>
    <w:rsid w:val="002B03BA"/>
    <w:rsid w:val="002B33CD"/>
    <w:rsid w:val="002B340C"/>
    <w:rsid w:val="002B385E"/>
    <w:rsid w:val="002B4C52"/>
    <w:rsid w:val="002B642C"/>
    <w:rsid w:val="002B66AF"/>
    <w:rsid w:val="002B68F0"/>
    <w:rsid w:val="002B7D6A"/>
    <w:rsid w:val="002B7E32"/>
    <w:rsid w:val="002C0665"/>
    <w:rsid w:val="002C0C1A"/>
    <w:rsid w:val="002C14C8"/>
    <w:rsid w:val="002C17A9"/>
    <w:rsid w:val="002C272E"/>
    <w:rsid w:val="002C358C"/>
    <w:rsid w:val="002C389C"/>
    <w:rsid w:val="002C4B2A"/>
    <w:rsid w:val="002C5EB3"/>
    <w:rsid w:val="002C62A0"/>
    <w:rsid w:val="002C6574"/>
    <w:rsid w:val="002C6601"/>
    <w:rsid w:val="002C6694"/>
    <w:rsid w:val="002C7698"/>
    <w:rsid w:val="002D11A0"/>
    <w:rsid w:val="002D24B0"/>
    <w:rsid w:val="002D2A2F"/>
    <w:rsid w:val="002D3148"/>
    <w:rsid w:val="002D49D2"/>
    <w:rsid w:val="002D4CCA"/>
    <w:rsid w:val="002D4DA8"/>
    <w:rsid w:val="002D5153"/>
    <w:rsid w:val="002E019A"/>
    <w:rsid w:val="002E02D9"/>
    <w:rsid w:val="002E0544"/>
    <w:rsid w:val="002E0B4D"/>
    <w:rsid w:val="002E0C0E"/>
    <w:rsid w:val="002E15C4"/>
    <w:rsid w:val="002E1ED0"/>
    <w:rsid w:val="002E3D70"/>
    <w:rsid w:val="002E44EE"/>
    <w:rsid w:val="002E5960"/>
    <w:rsid w:val="002E7EB1"/>
    <w:rsid w:val="002F1FBB"/>
    <w:rsid w:val="002F27AB"/>
    <w:rsid w:val="002F3288"/>
    <w:rsid w:val="002F3306"/>
    <w:rsid w:val="002F4BC8"/>
    <w:rsid w:val="002F6577"/>
    <w:rsid w:val="002F66A0"/>
    <w:rsid w:val="002F73A7"/>
    <w:rsid w:val="002F7815"/>
    <w:rsid w:val="002F78ED"/>
    <w:rsid w:val="00300B75"/>
    <w:rsid w:val="003020C9"/>
    <w:rsid w:val="00302596"/>
    <w:rsid w:val="00302661"/>
    <w:rsid w:val="003043FA"/>
    <w:rsid w:val="00304DB6"/>
    <w:rsid w:val="003054AE"/>
    <w:rsid w:val="0030595A"/>
    <w:rsid w:val="00307B8F"/>
    <w:rsid w:val="003104AB"/>
    <w:rsid w:val="00310C2F"/>
    <w:rsid w:val="00311295"/>
    <w:rsid w:val="00313B97"/>
    <w:rsid w:val="00314B3B"/>
    <w:rsid w:val="003151D4"/>
    <w:rsid w:val="00315623"/>
    <w:rsid w:val="003156F6"/>
    <w:rsid w:val="003161DA"/>
    <w:rsid w:val="00322006"/>
    <w:rsid w:val="0032250F"/>
    <w:rsid w:val="00322939"/>
    <w:rsid w:val="00322AED"/>
    <w:rsid w:val="00323AE1"/>
    <w:rsid w:val="00326414"/>
    <w:rsid w:val="003303F6"/>
    <w:rsid w:val="00330D42"/>
    <w:rsid w:val="00332EF8"/>
    <w:rsid w:val="003352BC"/>
    <w:rsid w:val="00335894"/>
    <w:rsid w:val="00335B06"/>
    <w:rsid w:val="00335E6A"/>
    <w:rsid w:val="003369EE"/>
    <w:rsid w:val="00336A12"/>
    <w:rsid w:val="00341201"/>
    <w:rsid w:val="00342FB9"/>
    <w:rsid w:val="00344B8D"/>
    <w:rsid w:val="00346A3F"/>
    <w:rsid w:val="00347044"/>
    <w:rsid w:val="003471ED"/>
    <w:rsid w:val="00347681"/>
    <w:rsid w:val="003479B1"/>
    <w:rsid w:val="003525A7"/>
    <w:rsid w:val="00352DBD"/>
    <w:rsid w:val="00353637"/>
    <w:rsid w:val="00353D66"/>
    <w:rsid w:val="003553BD"/>
    <w:rsid w:val="003555F9"/>
    <w:rsid w:val="00355FEB"/>
    <w:rsid w:val="00356E41"/>
    <w:rsid w:val="0035739F"/>
    <w:rsid w:val="00357D9F"/>
    <w:rsid w:val="00363AF0"/>
    <w:rsid w:val="00365B05"/>
    <w:rsid w:val="00365BD8"/>
    <w:rsid w:val="003660A2"/>
    <w:rsid w:val="00366CD5"/>
    <w:rsid w:val="003672D5"/>
    <w:rsid w:val="00367996"/>
    <w:rsid w:val="003733A3"/>
    <w:rsid w:val="0037357E"/>
    <w:rsid w:val="003743BE"/>
    <w:rsid w:val="00374E27"/>
    <w:rsid w:val="003759CC"/>
    <w:rsid w:val="00375C66"/>
    <w:rsid w:val="0037649A"/>
    <w:rsid w:val="00380456"/>
    <w:rsid w:val="00383C33"/>
    <w:rsid w:val="00383D71"/>
    <w:rsid w:val="0038557B"/>
    <w:rsid w:val="00385857"/>
    <w:rsid w:val="00392811"/>
    <w:rsid w:val="00392BA4"/>
    <w:rsid w:val="003939C7"/>
    <w:rsid w:val="00394A72"/>
    <w:rsid w:val="003952BA"/>
    <w:rsid w:val="003959EF"/>
    <w:rsid w:val="00395A4E"/>
    <w:rsid w:val="00395B9D"/>
    <w:rsid w:val="0039656D"/>
    <w:rsid w:val="0039778D"/>
    <w:rsid w:val="003A0180"/>
    <w:rsid w:val="003A2533"/>
    <w:rsid w:val="003A2CA8"/>
    <w:rsid w:val="003A37A4"/>
    <w:rsid w:val="003A37F7"/>
    <w:rsid w:val="003A3EF1"/>
    <w:rsid w:val="003A43D9"/>
    <w:rsid w:val="003A4A70"/>
    <w:rsid w:val="003A55BF"/>
    <w:rsid w:val="003A5EBB"/>
    <w:rsid w:val="003A70C5"/>
    <w:rsid w:val="003B0E42"/>
    <w:rsid w:val="003B1CA0"/>
    <w:rsid w:val="003B1E80"/>
    <w:rsid w:val="003B25B9"/>
    <w:rsid w:val="003B4C9E"/>
    <w:rsid w:val="003B5047"/>
    <w:rsid w:val="003B55C1"/>
    <w:rsid w:val="003C073A"/>
    <w:rsid w:val="003C19AE"/>
    <w:rsid w:val="003C319A"/>
    <w:rsid w:val="003C324C"/>
    <w:rsid w:val="003C4528"/>
    <w:rsid w:val="003C4948"/>
    <w:rsid w:val="003C59A7"/>
    <w:rsid w:val="003D28C1"/>
    <w:rsid w:val="003D2E11"/>
    <w:rsid w:val="003D36B6"/>
    <w:rsid w:val="003D37D2"/>
    <w:rsid w:val="003D6E21"/>
    <w:rsid w:val="003D6EFE"/>
    <w:rsid w:val="003D6FE7"/>
    <w:rsid w:val="003E0916"/>
    <w:rsid w:val="003E26A9"/>
    <w:rsid w:val="003E397A"/>
    <w:rsid w:val="003E3AC3"/>
    <w:rsid w:val="003F010B"/>
    <w:rsid w:val="003F0256"/>
    <w:rsid w:val="003F0BF7"/>
    <w:rsid w:val="003F0E97"/>
    <w:rsid w:val="003F10A7"/>
    <w:rsid w:val="003F1183"/>
    <w:rsid w:val="003F2E33"/>
    <w:rsid w:val="003F3405"/>
    <w:rsid w:val="003F352A"/>
    <w:rsid w:val="003F3663"/>
    <w:rsid w:val="003F3CAB"/>
    <w:rsid w:val="003F4483"/>
    <w:rsid w:val="003F451F"/>
    <w:rsid w:val="003F4CA6"/>
    <w:rsid w:val="003F6A26"/>
    <w:rsid w:val="003F6B11"/>
    <w:rsid w:val="00400698"/>
    <w:rsid w:val="00401559"/>
    <w:rsid w:val="00402D72"/>
    <w:rsid w:val="0040435E"/>
    <w:rsid w:val="00404980"/>
    <w:rsid w:val="00406F5B"/>
    <w:rsid w:val="00406FD3"/>
    <w:rsid w:val="0041067A"/>
    <w:rsid w:val="00410AAD"/>
    <w:rsid w:val="0041391A"/>
    <w:rsid w:val="004172DE"/>
    <w:rsid w:val="004201FB"/>
    <w:rsid w:val="00421CB6"/>
    <w:rsid w:val="00422DD3"/>
    <w:rsid w:val="0042672B"/>
    <w:rsid w:val="00426A61"/>
    <w:rsid w:val="00426D27"/>
    <w:rsid w:val="00426D66"/>
    <w:rsid w:val="00427B34"/>
    <w:rsid w:val="00430844"/>
    <w:rsid w:val="00431AF9"/>
    <w:rsid w:val="00432353"/>
    <w:rsid w:val="00437752"/>
    <w:rsid w:val="00437E21"/>
    <w:rsid w:val="00440036"/>
    <w:rsid w:val="00440916"/>
    <w:rsid w:val="00441514"/>
    <w:rsid w:val="00441B94"/>
    <w:rsid w:val="00445D51"/>
    <w:rsid w:val="00450D3B"/>
    <w:rsid w:val="004512C4"/>
    <w:rsid w:val="00451A71"/>
    <w:rsid w:val="00452AFE"/>
    <w:rsid w:val="004536BA"/>
    <w:rsid w:val="00453A83"/>
    <w:rsid w:val="00454EA4"/>
    <w:rsid w:val="0045540D"/>
    <w:rsid w:val="0045600F"/>
    <w:rsid w:val="0045606B"/>
    <w:rsid w:val="004574D0"/>
    <w:rsid w:val="0045780C"/>
    <w:rsid w:val="0046029E"/>
    <w:rsid w:val="00462299"/>
    <w:rsid w:val="004622D2"/>
    <w:rsid w:val="00462B99"/>
    <w:rsid w:val="00462E24"/>
    <w:rsid w:val="00464425"/>
    <w:rsid w:val="00464A8A"/>
    <w:rsid w:val="00465082"/>
    <w:rsid w:val="0046565C"/>
    <w:rsid w:val="00465976"/>
    <w:rsid w:val="0046646B"/>
    <w:rsid w:val="00466A51"/>
    <w:rsid w:val="00466E04"/>
    <w:rsid w:val="004670EA"/>
    <w:rsid w:val="00467845"/>
    <w:rsid w:val="00467943"/>
    <w:rsid w:val="00467F85"/>
    <w:rsid w:val="0047021D"/>
    <w:rsid w:val="004704AE"/>
    <w:rsid w:val="00470907"/>
    <w:rsid w:val="00472A73"/>
    <w:rsid w:val="00473C55"/>
    <w:rsid w:val="00473EE2"/>
    <w:rsid w:val="0047566C"/>
    <w:rsid w:val="00475ED5"/>
    <w:rsid w:val="004772D9"/>
    <w:rsid w:val="00477886"/>
    <w:rsid w:val="004816FD"/>
    <w:rsid w:val="0048170C"/>
    <w:rsid w:val="00482A7D"/>
    <w:rsid w:val="0048524C"/>
    <w:rsid w:val="00485CAD"/>
    <w:rsid w:val="004865C3"/>
    <w:rsid w:val="00486DE7"/>
    <w:rsid w:val="00487CB1"/>
    <w:rsid w:val="004904C0"/>
    <w:rsid w:val="00491308"/>
    <w:rsid w:val="0049148D"/>
    <w:rsid w:val="0049189B"/>
    <w:rsid w:val="00492FE0"/>
    <w:rsid w:val="004931E7"/>
    <w:rsid w:val="00493813"/>
    <w:rsid w:val="004940D8"/>
    <w:rsid w:val="00495261"/>
    <w:rsid w:val="00495635"/>
    <w:rsid w:val="0049719C"/>
    <w:rsid w:val="004A22E7"/>
    <w:rsid w:val="004A314F"/>
    <w:rsid w:val="004A3314"/>
    <w:rsid w:val="004A55F6"/>
    <w:rsid w:val="004A68A3"/>
    <w:rsid w:val="004A6B3F"/>
    <w:rsid w:val="004B06AA"/>
    <w:rsid w:val="004B18F4"/>
    <w:rsid w:val="004B1AEE"/>
    <w:rsid w:val="004B23E4"/>
    <w:rsid w:val="004B26B9"/>
    <w:rsid w:val="004B3D13"/>
    <w:rsid w:val="004B6727"/>
    <w:rsid w:val="004B6F4E"/>
    <w:rsid w:val="004C03BF"/>
    <w:rsid w:val="004C1A04"/>
    <w:rsid w:val="004C2CCC"/>
    <w:rsid w:val="004C3670"/>
    <w:rsid w:val="004C4A89"/>
    <w:rsid w:val="004C5A50"/>
    <w:rsid w:val="004C5BA3"/>
    <w:rsid w:val="004C5CA5"/>
    <w:rsid w:val="004C5D3F"/>
    <w:rsid w:val="004C6768"/>
    <w:rsid w:val="004C6D40"/>
    <w:rsid w:val="004D048F"/>
    <w:rsid w:val="004D0F2A"/>
    <w:rsid w:val="004D1A47"/>
    <w:rsid w:val="004D1FA3"/>
    <w:rsid w:val="004D239A"/>
    <w:rsid w:val="004D317A"/>
    <w:rsid w:val="004D398F"/>
    <w:rsid w:val="004D43D1"/>
    <w:rsid w:val="004D5A3E"/>
    <w:rsid w:val="004D7181"/>
    <w:rsid w:val="004E05ED"/>
    <w:rsid w:val="004E26AD"/>
    <w:rsid w:val="004E3576"/>
    <w:rsid w:val="004E52DB"/>
    <w:rsid w:val="004E7E33"/>
    <w:rsid w:val="004F18BE"/>
    <w:rsid w:val="004F1A32"/>
    <w:rsid w:val="004F4764"/>
    <w:rsid w:val="004F739B"/>
    <w:rsid w:val="004F75CA"/>
    <w:rsid w:val="00500FD2"/>
    <w:rsid w:val="005017E9"/>
    <w:rsid w:val="0050190A"/>
    <w:rsid w:val="00501EDF"/>
    <w:rsid w:val="00502E21"/>
    <w:rsid w:val="00502F13"/>
    <w:rsid w:val="00503C1A"/>
    <w:rsid w:val="005075D8"/>
    <w:rsid w:val="005076B6"/>
    <w:rsid w:val="00507D4C"/>
    <w:rsid w:val="00511320"/>
    <w:rsid w:val="0051164C"/>
    <w:rsid w:val="00511847"/>
    <w:rsid w:val="00511CB4"/>
    <w:rsid w:val="00513538"/>
    <w:rsid w:val="00513741"/>
    <w:rsid w:val="00514096"/>
    <w:rsid w:val="005179AC"/>
    <w:rsid w:val="00520230"/>
    <w:rsid w:val="005204AE"/>
    <w:rsid w:val="00520565"/>
    <w:rsid w:val="005205A7"/>
    <w:rsid w:val="00521FBA"/>
    <w:rsid w:val="0052249D"/>
    <w:rsid w:val="00522F0E"/>
    <w:rsid w:val="00524080"/>
    <w:rsid w:val="00525A5D"/>
    <w:rsid w:val="00526B22"/>
    <w:rsid w:val="00527D41"/>
    <w:rsid w:val="00527E9E"/>
    <w:rsid w:val="0053082C"/>
    <w:rsid w:val="00530EC5"/>
    <w:rsid w:val="00532111"/>
    <w:rsid w:val="005323C2"/>
    <w:rsid w:val="00532E57"/>
    <w:rsid w:val="00533838"/>
    <w:rsid w:val="005338AB"/>
    <w:rsid w:val="00533F06"/>
    <w:rsid w:val="00534836"/>
    <w:rsid w:val="0053581F"/>
    <w:rsid w:val="00536BA8"/>
    <w:rsid w:val="00541063"/>
    <w:rsid w:val="0054167A"/>
    <w:rsid w:val="00541D99"/>
    <w:rsid w:val="005427A7"/>
    <w:rsid w:val="00543268"/>
    <w:rsid w:val="0054583F"/>
    <w:rsid w:val="005459E8"/>
    <w:rsid w:val="00546D3F"/>
    <w:rsid w:val="00550FBE"/>
    <w:rsid w:val="00551248"/>
    <w:rsid w:val="005544CB"/>
    <w:rsid w:val="00555133"/>
    <w:rsid w:val="00555551"/>
    <w:rsid w:val="0055561D"/>
    <w:rsid w:val="00555FC5"/>
    <w:rsid w:val="00557CBC"/>
    <w:rsid w:val="00557D8D"/>
    <w:rsid w:val="0056062B"/>
    <w:rsid w:val="0056190D"/>
    <w:rsid w:val="00561DF3"/>
    <w:rsid w:val="005626CD"/>
    <w:rsid w:val="00562D92"/>
    <w:rsid w:val="0056304F"/>
    <w:rsid w:val="00563DC9"/>
    <w:rsid w:val="0056487D"/>
    <w:rsid w:val="00565483"/>
    <w:rsid w:val="0056555E"/>
    <w:rsid w:val="00565EA9"/>
    <w:rsid w:val="0056649D"/>
    <w:rsid w:val="0056682B"/>
    <w:rsid w:val="00566F69"/>
    <w:rsid w:val="00567CA2"/>
    <w:rsid w:val="00567D8C"/>
    <w:rsid w:val="0057163C"/>
    <w:rsid w:val="00571865"/>
    <w:rsid w:val="0057242A"/>
    <w:rsid w:val="00572FD7"/>
    <w:rsid w:val="00573E7E"/>
    <w:rsid w:val="0057565A"/>
    <w:rsid w:val="00575B0B"/>
    <w:rsid w:val="00575CFD"/>
    <w:rsid w:val="00576207"/>
    <w:rsid w:val="00576D61"/>
    <w:rsid w:val="005771B3"/>
    <w:rsid w:val="005832A6"/>
    <w:rsid w:val="00583436"/>
    <w:rsid w:val="005836D4"/>
    <w:rsid w:val="00584344"/>
    <w:rsid w:val="00584E69"/>
    <w:rsid w:val="0058651A"/>
    <w:rsid w:val="0059065F"/>
    <w:rsid w:val="00593A71"/>
    <w:rsid w:val="00595731"/>
    <w:rsid w:val="00595E1E"/>
    <w:rsid w:val="00596C26"/>
    <w:rsid w:val="00597592"/>
    <w:rsid w:val="005979E3"/>
    <w:rsid w:val="00597C53"/>
    <w:rsid w:val="005A0EA0"/>
    <w:rsid w:val="005A16FE"/>
    <w:rsid w:val="005A193D"/>
    <w:rsid w:val="005A1A88"/>
    <w:rsid w:val="005A1DDF"/>
    <w:rsid w:val="005A3D26"/>
    <w:rsid w:val="005A417A"/>
    <w:rsid w:val="005A548D"/>
    <w:rsid w:val="005B0A14"/>
    <w:rsid w:val="005B1701"/>
    <w:rsid w:val="005B22D9"/>
    <w:rsid w:val="005B325D"/>
    <w:rsid w:val="005B339C"/>
    <w:rsid w:val="005B5062"/>
    <w:rsid w:val="005B6158"/>
    <w:rsid w:val="005B688C"/>
    <w:rsid w:val="005C025F"/>
    <w:rsid w:val="005C2F9E"/>
    <w:rsid w:val="005C313F"/>
    <w:rsid w:val="005C3F95"/>
    <w:rsid w:val="005C51F9"/>
    <w:rsid w:val="005C7768"/>
    <w:rsid w:val="005D002A"/>
    <w:rsid w:val="005D0921"/>
    <w:rsid w:val="005D0AF3"/>
    <w:rsid w:val="005D11FA"/>
    <w:rsid w:val="005D1256"/>
    <w:rsid w:val="005D1620"/>
    <w:rsid w:val="005D23BB"/>
    <w:rsid w:val="005D3422"/>
    <w:rsid w:val="005D4A07"/>
    <w:rsid w:val="005D769A"/>
    <w:rsid w:val="005E12CF"/>
    <w:rsid w:val="005E178D"/>
    <w:rsid w:val="005E2807"/>
    <w:rsid w:val="005E40C5"/>
    <w:rsid w:val="005E4B51"/>
    <w:rsid w:val="005E4E21"/>
    <w:rsid w:val="005E57E8"/>
    <w:rsid w:val="005E7470"/>
    <w:rsid w:val="005E75FF"/>
    <w:rsid w:val="005E7A3C"/>
    <w:rsid w:val="005F3CAA"/>
    <w:rsid w:val="005F5278"/>
    <w:rsid w:val="005F5340"/>
    <w:rsid w:val="005F6B98"/>
    <w:rsid w:val="005F6F3D"/>
    <w:rsid w:val="005F7F46"/>
    <w:rsid w:val="006008B9"/>
    <w:rsid w:val="00605005"/>
    <w:rsid w:val="006051D3"/>
    <w:rsid w:val="00607190"/>
    <w:rsid w:val="0061043D"/>
    <w:rsid w:val="0061179C"/>
    <w:rsid w:val="006120AC"/>
    <w:rsid w:val="00612297"/>
    <w:rsid w:val="00613549"/>
    <w:rsid w:val="00613C8A"/>
    <w:rsid w:val="006147A2"/>
    <w:rsid w:val="00620EC1"/>
    <w:rsid w:val="006218A3"/>
    <w:rsid w:val="00622D7E"/>
    <w:rsid w:val="006234C6"/>
    <w:rsid w:val="0062350C"/>
    <w:rsid w:val="00623619"/>
    <w:rsid w:val="006258FC"/>
    <w:rsid w:val="00625EEB"/>
    <w:rsid w:val="00626105"/>
    <w:rsid w:val="006268EC"/>
    <w:rsid w:val="00626EE8"/>
    <w:rsid w:val="00626F7B"/>
    <w:rsid w:val="00627DBA"/>
    <w:rsid w:val="0063093D"/>
    <w:rsid w:val="006309D4"/>
    <w:rsid w:val="00630DEA"/>
    <w:rsid w:val="006312FA"/>
    <w:rsid w:val="0063217F"/>
    <w:rsid w:val="00632F1C"/>
    <w:rsid w:val="006337C4"/>
    <w:rsid w:val="00635B6F"/>
    <w:rsid w:val="00635DC4"/>
    <w:rsid w:val="00636538"/>
    <w:rsid w:val="006370B2"/>
    <w:rsid w:val="006371BC"/>
    <w:rsid w:val="00641828"/>
    <w:rsid w:val="00641DF7"/>
    <w:rsid w:val="00643C9C"/>
    <w:rsid w:val="00644CCF"/>
    <w:rsid w:val="00646F70"/>
    <w:rsid w:val="006504B6"/>
    <w:rsid w:val="00651C54"/>
    <w:rsid w:val="0065227D"/>
    <w:rsid w:val="0065278E"/>
    <w:rsid w:val="00652C3B"/>
    <w:rsid w:val="006534B2"/>
    <w:rsid w:val="00654144"/>
    <w:rsid w:val="006560F4"/>
    <w:rsid w:val="00660E2F"/>
    <w:rsid w:val="006640E0"/>
    <w:rsid w:val="006654F6"/>
    <w:rsid w:val="00666ABF"/>
    <w:rsid w:val="00667CD6"/>
    <w:rsid w:val="00667F30"/>
    <w:rsid w:val="0067215F"/>
    <w:rsid w:val="006723FA"/>
    <w:rsid w:val="00672C2B"/>
    <w:rsid w:val="006730FE"/>
    <w:rsid w:val="00674920"/>
    <w:rsid w:val="00674E11"/>
    <w:rsid w:val="00675F77"/>
    <w:rsid w:val="00680106"/>
    <w:rsid w:val="00681078"/>
    <w:rsid w:val="0068133D"/>
    <w:rsid w:val="00682921"/>
    <w:rsid w:val="00682EB6"/>
    <w:rsid w:val="006859C0"/>
    <w:rsid w:val="00686119"/>
    <w:rsid w:val="006877FC"/>
    <w:rsid w:val="00687ADD"/>
    <w:rsid w:val="00687B9C"/>
    <w:rsid w:val="00691635"/>
    <w:rsid w:val="006918B3"/>
    <w:rsid w:val="00694855"/>
    <w:rsid w:val="00695153"/>
    <w:rsid w:val="0069556F"/>
    <w:rsid w:val="00695C4D"/>
    <w:rsid w:val="0069628A"/>
    <w:rsid w:val="00696633"/>
    <w:rsid w:val="00696A51"/>
    <w:rsid w:val="00696D20"/>
    <w:rsid w:val="00697D70"/>
    <w:rsid w:val="006A04FF"/>
    <w:rsid w:val="006A0C05"/>
    <w:rsid w:val="006A205C"/>
    <w:rsid w:val="006A226A"/>
    <w:rsid w:val="006A30F3"/>
    <w:rsid w:val="006A32C9"/>
    <w:rsid w:val="006A464C"/>
    <w:rsid w:val="006A49DE"/>
    <w:rsid w:val="006A5732"/>
    <w:rsid w:val="006A5AE2"/>
    <w:rsid w:val="006A6508"/>
    <w:rsid w:val="006B03C1"/>
    <w:rsid w:val="006B089F"/>
    <w:rsid w:val="006B0994"/>
    <w:rsid w:val="006B1BA8"/>
    <w:rsid w:val="006B2FB8"/>
    <w:rsid w:val="006B3CFE"/>
    <w:rsid w:val="006B4261"/>
    <w:rsid w:val="006B50DE"/>
    <w:rsid w:val="006B540B"/>
    <w:rsid w:val="006B5A1D"/>
    <w:rsid w:val="006B6E81"/>
    <w:rsid w:val="006B6FED"/>
    <w:rsid w:val="006C0EB2"/>
    <w:rsid w:val="006C1526"/>
    <w:rsid w:val="006C1C6C"/>
    <w:rsid w:val="006C2766"/>
    <w:rsid w:val="006C2B32"/>
    <w:rsid w:val="006C3BD4"/>
    <w:rsid w:val="006C4188"/>
    <w:rsid w:val="006C41C8"/>
    <w:rsid w:val="006C72F4"/>
    <w:rsid w:val="006D00B3"/>
    <w:rsid w:val="006D018A"/>
    <w:rsid w:val="006D0C71"/>
    <w:rsid w:val="006D33A8"/>
    <w:rsid w:val="006D5A47"/>
    <w:rsid w:val="006D5F6E"/>
    <w:rsid w:val="006D6816"/>
    <w:rsid w:val="006D6C53"/>
    <w:rsid w:val="006D762B"/>
    <w:rsid w:val="006D76C7"/>
    <w:rsid w:val="006D7DCF"/>
    <w:rsid w:val="006D7F43"/>
    <w:rsid w:val="006E1A19"/>
    <w:rsid w:val="006E24BF"/>
    <w:rsid w:val="006E35DB"/>
    <w:rsid w:val="006E373D"/>
    <w:rsid w:val="006E44F0"/>
    <w:rsid w:val="006E5E57"/>
    <w:rsid w:val="006E628A"/>
    <w:rsid w:val="006E66D7"/>
    <w:rsid w:val="006E6DF0"/>
    <w:rsid w:val="006E7C82"/>
    <w:rsid w:val="006F0DE2"/>
    <w:rsid w:val="006F1461"/>
    <w:rsid w:val="006F3D6C"/>
    <w:rsid w:val="006F4966"/>
    <w:rsid w:val="006F4B7C"/>
    <w:rsid w:val="006F4E2B"/>
    <w:rsid w:val="006F5E29"/>
    <w:rsid w:val="006F657E"/>
    <w:rsid w:val="006F69C6"/>
    <w:rsid w:val="006F6C2E"/>
    <w:rsid w:val="006F73F2"/>
    <w:rsid w:val="006F770F"/>
    <w:rsid w:val="00701763"/>
    <w:rsid w:val="00701F42"/>
    <w:rsid w:val="00702056"/>
    <w:rsid w:val="00702736"/>
    <w:rsid w:val="00703057"/>
    <w:rsid w:val="007043FA"/>
    <w:rsid w:val="00704DD2"/>
    <w:rsid w:val="00705536"/>
    <w:rsid w:val="007061CD"/>
    <w:rsid w:val="0070777D"/>
    <w:rsid w:val="00707B27"/>
    <w:rsid w:val="0071014F"/>
    <w:rsid w:val="00710364"/>
    <w:rsid w:val="00710DDB"/>
    <w:rsid w:val="0071173D"/>
    <w:rsid w:val="00712D88"/>
    <w:rsid w:val="00715B09"/>
    <w:rsid w:val="00716256"/>
    <w:rsid w:val="007170EF"/>
    <w:rsid w:val="007172A6"/>
    <w:rsid w:val="00717D40"/>
    <w:rsid w:val="00717D93"/>
    <w:rsid w:val="0072064D"/>
    <w:rsid w:val="00720DCD"/>
    <w:rsid w:val="00721A57"/>
    <w:rsid w:val="007220B5"/>
    <w:rsid w:val="007223B5"/>
    <w:rsid w:val="00722467"/>
    <w:rsid w:val="0072286B"/>
    <w:rsid w:val="00723E24"/>
    <w:rsid w:val="00725639"/>
    <w:rsid w:val="00725D0B"/>
    <w:rsid w:val="007261C9"/>
    <w:rsid w:val="0073145D"/>
    <w:rsid w:val="00732136"/>
    <w:rsid w:val="0073396D"/>
    <w:rsid w:val="00734CC6"/>
    <w:rsid w:val="00735957"/>
    <w:rsid w:val="00735994"/>
    <w:rsid w:val="00735D41"/>
    <w:rsid w:val="00735E18"/>
    <w:rsid w:val="00736B27"/>
    <w:rsid w:val="00737DEC"/>
    <w:rsid w:val="00737F20"/>
    <w:rsid w:val="00742FB7"/>
    <w:rsid w:val="007432E3"/>
    <w:rsid w:val="00743D41"/>
    <w:rsid w:val="00743ECF"/>
    <w:rsid w:val="00744326"/>
    <w:rsid w:val="00745260"/>
    <w:rsid w:val="00745B92"/>
    <w:rsid w:val="00745D83"/>
    <w:rsid w:val="007475AE"/>
    <w:rsid w:val="00747AB3"/>
    <w:rsid w:val="00747ACF"/>
    <w:rsid w:val="00747D7B"/>
    <w:rsid w:val="00750087"/>
    <w:rsid w:val="00750095"/>
    <w:rsid w:val="007503BE"/>
    <w:rsid w:val="007508A9"/>
    <w:rsid w:val="00751B13"/>
    <w:rsid w:val="00752963"/>
    <w:rsid w:val="007532F0"/>
    <w:rsid w:val="00753AED"/>
    <w:rsid w:val="00754AE3"/>
    <w:rsid w:val="00754E5F"/>
    <w:rsid w:val="00755270"/>
    <w:rsid w:val="0075566C"/>
    <w:rsid w:val="00755ABA"/>
    <w:rsid w:val="00755BAF"/>
    <w:rsid w:val="007575E3"/>
    <w:rsid w:val="00757694"/>
    <w:rsid w:val="00757BA7"/>
    <w:rsid w:val="00757BBD"/>
    <w:rsid w:val="007616D6"/>
    <w:rsid w:val="00762006"/>
    <w:rsid w:val="00762753"/>
    <w:rsid w:val="007629F6"/>
    <w:rsid w:val="007631A1"/>
    <w:rsid w:val="00764779"/>
    <w:rsid w:val="00764FC5"/>
    <w:rsid w:val="007656E4"/>
    <w:rsid w:val="00765DD6"/>
    <w:rsid w:val="00765DF6"/>
    <w:rsid w:val="007679A7"/>
    <w:rsid w:val="00767AD2"/>
    <w:rsid w:val="007708C5"/>
    <w:rsid w:val="00770BB2"/>
    <w:rsid w:val="00771209"/>
    <w:rsid w:val="00771D77"/>
    <w:rsid w:val="00771E0D"/>
    <w:rsid w:val="00771F97"/>
    <w:rsid w:val="0077272B"/>
    <w:rsid w:val="00772A4F"/>
    <w:rsid w:val="00772F3B"/>
    <w:rsid w:val="007737A9"/>
    <w:rsid w:val="007738EE"/>
    <w:rsid w:val="00775ACE"/>
    <w:rsid w:val="00775DDF"/>
    <w:rsid w:val="00775F9C"/>
    <w:rsid w:val="00776672"/>
    <w:rsid w:val="00777E51"/>
    <w:rsid w:val="00782775"/>
    <w:rsid w:val="00782C24"/>
    <w:rsid w:val="0078322F"/>
    <w:rsid w:val="007854A6"/>
    <w:rsid w:val="00786514"/>
    <w:rsid w:val="007905B7"/>
    <w:rsid w:val="00790CB1"/>
    <w:rsid w:val="00791447"/>
    <w:rsid w:val="0079356B"/>
    <w:rsid w:val="00794984"/>
    <w:rsid w:val="00794A2E"/>
    <w:rsid w:val="007952DE"/>
    <w:rsid w:val="007965B5"/>
    <w:rsid w:val="00797307"/>
    <w:rsid w:val="007A131A"/>
    <w:rsid w:val="007A4916"/>
    <w:rsid w:val="007A62A5"/>
    <w:rsid w:val="007A6D62"/>
    <w:rsid w:val="007B1ECC"/>
    <w:rsid w:val="007B2889"/>
    <w:rsid w:val="007B28F9"/>
    <w:rsid w:val="007B3471"/>
    <w:rsid w:val="007B542B"/>
    <w:rsid w:val="007B73A9"/>
    <w:rsid w:val="007B7809"/>
    <w:rsid w:val="007C1434"/>
    <w:rsid w:val="007C1496"/>
    <w:rsid w:val="007C1745"/>
    <w:rsid w:val="007C1A69"/>
    <w:rsid w:val="007C1DE0"/>
    <w:rsid w:val="007C2C9C"/>
    <w:rsid w:val="007C35C5"/>
    <w:rsid w:val="007C3BD3"/>
    <w:rsid w:val="007C51BB"/>
    <w:rsid w:val="007C5284"/>
    <w:rsid w:val="007C5437"/>
    <w:rsid w:val="007C54CB"/>
    <w:rsid w:val="007C5A65"/>
    <w:rsid w:val="007C6FC5"/>
    <w:rsid w:val="007C7019"/>
    <w:rsid w:val="007C7EE9"/>
    <w:rsid w:val="007D0365"/>
    <w:rsid w:val="007D3437"/>
    <w:rsid w:val="007D560B"/>
    <w:rsid w:val="007D5F06"/>
    <w:rsid w:val="007D65A5"/>
    <w:rsid w:val="007D7D6A"/>
    <w:rsid w:val="007D7F35"/>
    <w:rsid w:val="007E0253"/>
    <w:rsid w:val="007E0857"/>
    <w:rsid w:val="007E086B"/>
    <w:rsid w:val="007E331E"/>
    <w:rsid w:val="007E6158"/>
    <w:rsid w:val="007F0CC6"/>
    <w:rsid w:val="007F143D"/>
    <w:rsid w:val="007F20A7"/>
    <w:rsid w:val="007F3684"/>
    <w:rsid w:val="007F4770"/>
    <w:rsid w:val="007F59BF"/>
    <w:rsid w:val="007F5ABA"/>
    <w:rsid w:val="007F5B8C"/>
    <w:rsid w:val="007F5DA7"/>
    <w:rsid w:val="007F6A3A"/>
    <w:rsid w:val="007F6B42"/>
    <w:rsid w:val="007F75B5"/>
    <w:rsid w:val="007F7AA0"/>
    <w:rsid w:val="007F7B83"/>
    <w:rsid w:val="007F7F9B"/>
    <w:rsid w:val="00801C25"/>
    <w:rsid w:val="00801F5C"/>
    <w:rsid w:val="00801F87"/>
    <w:rsid w:val="0080253F"/>
    <w:rsid w:val="00803296"/>
    <w:rsid w:val="00803A2F"/>
    <w:rsid w:val="0080431A"/>
    <w:rsid w:val="00804F1A"/>
    <w:rsid w:val="00807766"/>
    <w:rsid w:val="00807AF6"/>
    <w:rsid w:val="00807D50"/>
    <w:rsid w:val="00812403"/>
    <w:rsid w:val="008133D6"/>
    <w:rsid w:val="00813F8A"/>
    <w:rsid w:val="00816DA3"/>
    <w:rsid w:val="00816F90"/>
    <w:rsid w:val="00817905"/>
    <w:rsid w:val="00817C78"/>
    <w:rsid w:val="008208A2"/>
    <w:rsid w:val="0082133E"/>
    <w:rsid w:val="0082134F"/>
    <w:rsid w:val="00823300"/>
    <w:rsid w:val="008305AB"/>
    <w:rsid w:val="00833AC5"/>
    <w:rsid w:val="00833F47"/>
    <w:rsid w:val="00835339"/>
    <w:rsid w:val="008363C7"/>
    <w:rsid w:val="0084258A"/>
    <w:rsid w:val="00842D28"/>
    <w:rsid w:val="00844E74"/>
    <w:rsid w:val="00844EFE"/>
    <w:rsid w:val="008451D6"/>
    <w:rsid w:val="00846119"/>
    <w:rsid w:val="008461CD"/>
    <w:rsid w:val="008462F0"/>
    <w:rsid w:val="00846A1E"/>
    <w:rsid w:val="00847D28"/>
    <w:rsid w:val="00850686"/>
    <w:rsid w:val="00850B1A"/>
    <w:rsid w:val="0085116E"/>
    <w:rsid w:val="008535DB"/>
    <w:rsid w:val="00853D6D"/>
    <w:rsid w:val="00854AC3"/>
    <w:rsid w:val="0085540F"/>
    <w:rsid w:val="00860F28"/>
    <w:rsid w:val="00861202"/>
    <w:rsid w:val="00861A2E"/>
    <w:rsid w:val="00861DFD"/>
    <w:rsid w:val="00862557"/>
    <w:rsid w:val="00862E8F"/>
    <w:rsid w:val="008631C3"/>
    <w:rsid w:val="00863749"/>
    <w:rsid w:val="00867C10"/>
    <w:rsid w:val="00873004"/>
    <w:rsid w:val="00873744"/>
    <w:rsid w:val="0087634F"/>
    <w:rsid w:val="00877B1D"/>
    <w:rsid w:val="00880D50"/>
    <w:rsid w:val="008820E1"/>
    <w:rsid w:val="0088250F"/>
    <w:rsid w:val="00882F77"/>
    <w:rsid w:val="00883A60"/>
    <w:rsid w:val="008842C2"/>
    <w:rsid w:val="00885374"/>
    <w:rsid w:val="0088677E"/>
    <w:rsid w:val="00887051"/>
    <w:rsid w:val="00887540"/>
    <w:rsid w:val="00890FEA"/>
    <w:rsid w:val="00891B83"/>
    <w:rsid w:val="00891FC4"/>
    <w:rsid w:val="00892B83"/>
    <w:rsid w:val="0089329F"/>
    <w:rsid w:val="00893E67"/>
    <w:rsid w:val="008952AA"/>
    <w:rsid w:val="00895A31"/>
    <w:rsid w:val="00895BFA"/>
    <w:rsid w:val="00896C27"/>
    <w:rsid w:val="00897152"/>
    <w:rsid w:val="008A0D13"/>
    <w:rsid w:val="008A314F"/>
    <w:rsid w:val="008A4536"/>
    <w:rsid w:val="008A4655"/>
    <w:rsid w:val="008A49F3"/>
    <w:rsid w:val="008A5435"/>
    <w:rsid w:val="008A58FB"/>
    <w:rsid w:val="008A5AC1"/>
    <w:rsid w:val="008A6384"/>
    <w:rsid w:val="008A6B82"/>
    <w:rsid w:val="008A7AB4"/>
    <w:rsid w:val="008B048A"/>
    <w:rsid w:val="008B10EC"/>
    <w:rsid w:val="008B1115"/>
    <w:rsid w:val="008B19BA"/>
    <w:rsid w:val="008B2480"/>
    <w:rsid w:val="008B2BC3"/>
    <w:rsid w:val="008B2C31"/>
    <w:rsid w:val="008B2C4E"/>
    <w:rsid w:val="008B3208"/>
    <w:rsid w:val="008B3FB9"/>
    <w:rsid w:val="008B453D"/>
    <w:rsid w:val="008B5B6F"/>
    <w:rsid w:val="008B5C7F"/>
    <w:rsid w:val="008B5E5A"/>
    <w:rsid w:val="008B65B1"/>
    <w:rsid w:val="008B7A3A"/>
    <w:rsid w:val="008C0C3F"/>
    <w:rsid w:val="008C14D0"/>
    <w:rsid w:val="008C2518"/>
    <w:rsid w:val="008C4037"/>
    <w:rsid w:val="008C4312"/>
    <w:rsid w:val="008C72D3"/>
    <w:rsid w:val="008C7B9F"/>
    <w:rsid w:val="008C7C99"/>
    <w:rsid w:val="008D181D"/>
    <w:rsid w:val="008D21A2"/>
    <w:rsid w:val="008D2729"/>
    <w:rsid w:val="008D51A9"/>
    <w:rsid w:val="008D56EC"/>
    <w:rsid w:val="008D5AC7"/>
    <w:rsid w:val="008D5F4B"/>
    <w:rsid w:val="008D6D22"/>
    <w:rsid w:val="008D7BBF"/>
    <w:rsid w:val="008D7DE6"/>
    <w:rsid w:val="008E071E"/>
    <w:rsid w:val="008E2F3A"/>
    <w:rsid w:val="008E3E38"/>
    <w:rsid w:val="008E4267"/>
    <w:rsid w:val="008E6004"/>
    <w:rsid w:val="008E7A33"/>
    <w:rsid w:val="008F1DE7"/>
    <w:rsid w:val="008F2012"/>
    <w:rsid w:val="008F261D"/>
    <w:rsid w:val="008F298A"/>
    <w:rsid w:val="008F2B9E"/>
    <w:rsid w:val="008F43BB"/>
    <w:rsid w:val="008F4A07"/>
    <w:rsid w:val="008F4AE1"/>
    <w:rsid w:val="008F586E"/>
    <w:rsid w:val="008F61B0"/>
    <w:rsid w:val="008F6D41"/>
    <w:rsid w:val="008F78C8"/>
    <w:rsid w:val="008F7972"/>
    <w:rsid w:val="0090290F"/>
    <w:rsid w:val="00902A8C"/>
    <w:rsid w:val="00903042"/>
    <w:rsid w:val="009031F8"/>
    <w:rsid w:val="009062EB"/>
    <w:rsid w:val="00907A5A"/>
    <w:rsid w:val="00910622"/>
    <w:rsid w:val="00912CF8"/>
    <w:rsid w:val="00912FAB"/>
    <w:rsid w:val="009148D5"/>
    <w:rsid w:val="00915E96"/>
    <w:rsid w:val="00921680"/>
    <w:rsid w:val="00922018"/>
    <w:rsid w:val="009228B4"/>
    <w:rsid w:val="00923904"/>
    <w:rsid w:val="009239BF"/>
    <w:rsid w:val="00926D5E"/>
    <w:rsid w:val="00927976"/>
    <w:rsid w:val="00930BF2"/>
    <w:rsid w:val="00933563"/>
    <w:rsid w:val="00934422"/>
    <w:rsid w:val="009361C9"/>
    <w:rsid w:val="009365CC"/>
    <w:rsid w:val="00936698"/>
    <w:rsid w:val="00937956"/>
    <w:rsid w:val="00940B46"/>
    <w:rsid w:val="00941A5C"/>
    <w:rsid w:val="009440DC"/>
    <w:rsid w:val="009440E5"/>
    <w:rsid w:val="00944BEF"/>
    <w:rsid w:val="00945C3B"/>
    <w:rsid w:val="00945CAF"/>
    <w:rsid w:val="00950282"/>
    <w:rsid w:val="009512FE"/>
    <w:rsid w:val="0095244D"/>
    <w:rsid w:val="0095352D"/>
    <w:rsid w:val="00953592"/>
    <w:rsid w:val="00955C1A"/>
    <w:rsid w:val="00957F8D"/>
    <w:rsid w:val="0096189F"/>
    <w:rsid w:val="00962413"/>
    <w:rsid w:val="0096252B"/>
    <w:rsid w:val="00962AAB"/>
    <w:rsid w:val="009658DD"/>
    <w:rsid w:val="00966039"/>
    <w:rsid w:val="00967214"/>
    <w:rsid w:val="009706B0"/>
    <w:rsid w:val="00970DA7"/>
    <w:rsid w:val="00971390"/>
    <w:rsid w:val="00972626"/>
    <w:rsid w:val="009727BF"/>
    <w:rsid w:val="00972D26"/>
    <w:rsid w:val="00973680"/>
    <w:rsid w:val="0097390E"/>
    <w:rsid w:val="009740EA"/>
    <w:rsid w:val="00974BDD"/>
    <w:rsid w:val="009767A2"/>
    <w:rsid w:val="0097757D"/>
    <w:rsid w:val="00977F99"/>
    <w:rsid w:val="009818CB"/>
    <w:rsid w:val="009820E0"/>
    <w:rsid w:val="009835F6"/>
    <w:rsid w:val="009837E2"/>
    <w:rsid w:val="00983A13"/>
    <w:rsid w:val="00986442"/>
    <w:rsid w:val="00986B21"/>
    <w:rsid w:val="00986D03"/>
    <w:rsid w:val="00990BC4"/>
    <w:rsid w:val="00993585"/>
    <w:rsid w:val="00993658"/>
    <w:rsid w:val="00994EA5"/>
    <w:rsid w:val="00995D6B"/>
    <w:rsid w:val="009964FA"/>
    <w:rsid w:val="009A0C75"/>
    <w:rsid w:val="009A1D20"/>
    <w:rsid w:val="009A2AC8"/>
    <w:rsid w:val="009A3B09"/>
    <w:rsid w:val="009A470C"/>
    <w:rsid w:val="009A487B"/>
    <w:rsid w:val="009A48CC"/>
    <w:rsid w:val="009A4DB4"/>
    <w:rsid w:val="009A5265"/>
    <w:rsid w:val="009A5648"/>
    <w:rsid w:val="009A5B17"/>
    <w:rsid w:val="009A5E25"/>
    <w:rsid w:val="009B0091"/>
    <w:rsid w:val="009B034C"/>
    <w:rsid w:val="009B0812"/>
    <w:rsid w:val="009B0AF3"/>
    <w:rsid w:val="009B118D"/>
    <w:rsid w:val="009B1FC3"/>
    <w:rsid w:val="009B21EA"/>
    <w:rsid w:val="009B368E"/>
    <w:rsid w:val="009B39C1"/>
    <w:rsid w:val="009B41DC"/>
    <w:rsid w:val="009B458C"/>
    <w:rsid w:val="009B6788"/>
    <w:rsid w:val="009C03EE"/>
    <w:rsid w:val="009C4260"/>
    <w:rsid w:val="009C5F55"/>
    <w:rsid w:val="009C66DB"/>
    <w:rsid w:val="009D2A3F"/>
    <w:rsid w:val="009D2B95"/>
    <w:rsid w:val="009D313F"/>
    <w:rsid w:val="009D4059"/>
    <w:rsid w:val="009D4447"/>
    <w:rsid w:val="009D4758"/>
    <w:rsid w:val="009D5F99"/>
    <w:rsid w:val="009D6F7E"/>
    <w:rsid w:val="009D705D"/>
    <w:rsid w:val="009D7E77"/>
    <w:rsid w:val="009E1180"/>
    <w:rsid w:val="009E3577"/>
    <w:rsid w:val="009E3ACD"/>
    <w:rsid w:val="009E6EB9"/>
    <w:rsid w:val="009F1D9B"/>
    <w:rsid w:val="009F46A1"/>
    <w:rsid w:val="009F51EE"/>
    <w:rsid w:val="009F604C"/>
    <w:rsid w:val="009F78B6"/>
    <w:rsid w:val="00A00729"/>
    <w:rsid w:val="00A007F3"/>
    <w:rsid w:val="00A01204"/>
    <w:rsid w:val="00A01C65"/>
    <w:rsid w:val="00A02382"/>
    <w:rsid w:val="00A04A8E"/>
    <w:rsid w:val="00A050FC"/>
    <w:rsid w:val="00A05331"/>
    <w:rsid w:val="00A053A4"/>
    <w:rsid w:val="00A05B52"/>
    <w:rsid w:val="00A0618E"/>
    <w:rsid w:val="00A06970"/>
    <w:rsid w:val="00A07FE0"/>
    <w:rsid w:val="00A103B6"/>
    <w:rsid w:val="00A11741"/>
    <w:rsid w:val="00A132AB"/>
    <w:rsid w:val="00A14D88"/>
    <w:rsid w:val="00A15456"/>
    <w:rsid w:val="00A17D76"/>
    <w:rsid w:val="00A20AD1"/>
    <w:rsid w:val="00A21302"/>
    <w:rsid w:val="00A226ED"/>
    <w:rsid w:val="00A22791"/>
    <w:rsid w:val="00A24A4C"/>
    <w:rsid w:val="00A255F9"/>
    <w:rsid w:val="00A25C39"/>
    <w:rsid w:val="00A26717"/>
    <w:rsid w:val="00A273D8"/>
    <w:rsid w:val="00A3126A"/>
    <w:rsid w:val="00A3218A"/>
    <w:rsid w:val="00A333D4"/>
    <w:rsid w:val="00A35758"/>
    <w:rsid w:val="00A3679D"/>
    <w:rsid w:val="00A36CB7"/>
    <w:rsid w:val="00A37379"/>
    <w:rsid w:val="00A37611"/>
    <w:rsid w:val="00A40998"/>
    <w:rsid w:val="00A41183"/>
    <w:rsid w:val="00A41FF3"/>
    <w:rsid w:val="00A431E6"/>
    <w:rsid w:val="00A44316"/>
    <w:rsid w:val="00A4480B"/>
    <w:rsid w:val="00A44A8F"/>
    <w:rsid w:val="00A44FAF"/>
    <w:rsid w:val="00A456E9"/>
    <w:rsid w:val="00A45E08"/>
    <w:rsid w:val="00A461BE"/>
    <w:rsid w:val="00A478D7"/>
    <w:rsid w:val="00A502A3"/>
    <w:rsid w:val="00A5155B"/>
    <w:rsid w:val="00A523DC"/>
    <w:rsid w:val="00A53A14"/>
    <w:rsid w:val="00A543B4"/>
    <w:rsid w:val="00A55569"/>
    <w:rsid w:val="00A55DB5"/>
    <w:rsid w:val="00A562BE"/>
    <w:rsid w:val="00A5637D"/>
    <w:rsid w:val="00A60511"/>
    <w:rsid w:val="00A61767"/>
    <w:rsid w:val="00A62104"/>
    <w:rsid w:val="00A6408A"/>
    <w:rsid w:val="00A7009A"/>
    <w:rsid w:val="00A70698"/>
    <w:rsid w:val="00A711CD"/>
    <w:rsid w:val="00A73005"/>
    <w:rsid w:val="00A734A7"/>
    <w:rsid w:val="00A73B9F"/>
    <w:rsid w:val="00A73CE0"/>
    <w:rsid w:val="00A74074"/>
    <w:rsid w:val="00A74B96"/>
    <w:rsid w:val="00A7507A"/>
    <w:rsid w:val="00A76B09"/>
    <w:rsid w:val="00A77E93"/>
    <w:rsid w:val="00A8196E"/>
    <w:rsid w:val="00A819E5"/>
    <w:rsid w:val="00A8221D"/>
    <w:rsid w:val="00A82441"/>
    <w:rsid w:val="00A82FFF"/>
    <w:rsid w:val="00A84D40"/>
    <w:rsid w:val="00A855BF"/>
    <w:rsid w:val="00A85A15"/>
    <w:rsid w:val="00A87BFA"/>
    <w:rsid w:val="00A90CC3"/>
    <w:rsid w:val="00A94D0E"/>
    <w:rsid w:val="00A94E09"/>
    <w:rsid w:val="00A9651F"/>
    <w:rsid w:val="00A97790"/>
    <w:rsid w:val="00A977BF"/>
    <w:rsid w:val="00AA0070"/>
    <w:rsid w:val="00AA02F6"/>
    <w:rsid w:val="00AA055A"/>
    <w:rsid w:val="00AA0818"/>
    <w:rsid w:val="00AA0957"/>
    <w:rsid w:val="00AA16EB"/>
    <w:rsid w:val="00AA197C"/>
    <w:rsid w:val="00AA19A6"/>
    <w:rsid w:val="00AA3A52"/>
    <w:rsid w:val="00AA43E8"/>
    <w:rsid w:val="00AA5AD6"/>
    <w:rsid w:val="00AA6683"/>
    <w:rsid w:val="00AA6ACA"/>
    <w:rsid w:val="00AB25C4"/>
    <w:rsid w:val="00AB3CD0"/>
    <w:rsid w:val="00AB4A1E"/>
    <w:rsid w:val="00AB6A40"/>
    <w:rsid w:val="00AB7368"/>
    <w:rsid w:val="00AB73C7"/>
    <w:rsid w:val="00AC017B"/>
    <w:rsid w:val="00AC05D2"/>
    <w:rsid w:val="00AC0AF6"/>
    <w:rsid w:val="00AC162A"/>
    <w:rsid w:val="00AC198C"/>
    <w:rsid w:val="00AC2EEF"/>
    <w:rsid w:val="00AC35B7"/>
    <w:rsid w:val="00AC3C62"/>
    <w:rsid w:val="00AC51A5"/>
    <w:rsid w:val="00AC55A1"/>
    <w:rsid w:val="00AC5C0E"/>
    <w:rsid w:val="00AC6C94"/>
    <w:rsid w:val="00AC76D9"/>
    <w:rsid w:val="00AC774E"/>
    <w:rsid w:val="00AC77C2"/>
    <w:rsid w:val="00AD076F"/>
    <w:rsid w:val="00AD1421"/>
    <w:rsid w:val="00AD1DBA"/>
    <w:rsid w:val="00AD25A6"/>
    <w:rsid w:val="00AD2887"/>
    <w:rsid w:val="00AD42DC"/>
    <w:rsid w:val="00AD4968"/>
    <w:rsid w:val="00AD4B25"/>
    <w:rsid w:val="00AD4B6F"/>
    <w:rsid w:val="00AD55CE"/>
    <w:rsid w:val="00AD5836"/>
    <w:rsid w:val="00AD58FE"/>
    <w:rsid w:val="00AD6448"/>
    <w:rsid w:val="00AD6C30"/>
    <w:rsid w:val="00AE149D"/>
    <w:rsid w:val="00AE1721"/>
    <w:rsid w:val="00AE2955"/>
    <w:rsid w:val="00AE5051"/>
    <w:rsid w:val="00AE5737"/>
    <w:rsid w:val="00AE7CB8"/>
    <w:rsid w:val="00AE7E32"/>
    <w:rsid w:val="00AF0909"/>
    <w:rsid w:val="00AF1615"/>
    <w:rsid w:val="00AF28E0"/>
    <w:rsid w:val="00AF311D"/>
    <w:rsid w:val="00AF3A1C"/>
    <w:rsid w:val="00AF4F82"/>
    <w:rsid w:val="00AF5253"/>
    <w:rsid w:val="00AF5360"/>
    <w:rsid w:val="00AF576F"/>
    <w:rsid w:val="00AF5FBF"/>
    <w:rsid w:val="00AF6665"/>
    <w:rsid w:val="00AF705D"/>
    <w:rsid w:val="00AF7309"/>
    <w:rsid w:val="00AF734A"/>
    <w:rsid w:val="00AF7E53"/>
    <w:rsid w:val="00B000E3"/>
    <w:rsid w:val="00B00147"/>
    <w:rsid w:val="00B00A42"/>
    <w:rsid w:val="00B0348D"/>
    <w:rsid w:val="00B04C5E"/>
    <w:rsid w:val="00B05B66"/>
    <w:rsid w:val="00B060E4"/>
    <w:rsid w:val="00B067E2"/>
    <w:rsid w:val="00B06A56"/>
    <w:rsid w:val="00B104C5"/>
    <w:rsid w:val="00B10E27"/>
    <w:rsid w:val="00B10F5D"/>
    <w:rsid w:val="00B12F64"/>
    <w:rsid w:val="00B142B7"/>
    <w:rsid w:val="00B14DA3"/>
    <w:rsid w:val="00B152D9"/>
    <w:rsid w:val="00B15482"/>
    <w:rsid w:val="00B15B4F"/>
    <w:rsid w:val="00B15E7B"/>
    <w:rsid w:val="00B160F3"/>
    <w:rsid w:val="00B168E8"/>
    <w:rsid w:val="00B17FF5"/>
    <w:rsid w:val="00B217E7"/>
    <w:rsid w:val="00B220A5"/>
    <w:rsid w:val="00B23712"/>
    <w:rsid w:val="00B23802"/>
    <w:rsid w:val="00B241F1"/>
    <w:rsid w:val="00B254D6"/>
    <w:rsid w:val="00B2640F"/>
    <w:rsid w:val="00B2715B"/>
    <w:rsid w:val="00B27637"/>
    <w:rsid w:val="00B306DA"/>
    <w:rsid w:val="00B30C2D"/>
    <w:rsid w:val="00B31849"/>
    <w:rsid w:val="00B33018"/>
    <w:rsid w:val="00B33DCF"/>
    <w:rsid w:val="00B3495D"/>
    <w:rsid w:val="00B350AA"/>
    <w:rsid w:val="00B36E44"/>
    <w:rsid w:val="00B37298"/>
    <w:rsid w:val="00B40746"/>
    <w:rsid w:val="00B40FCA"/>
    <w:rsid w:val="00B4287B"/>
    <w:rsid w:val="00B4295A"/>
    <w:rsid w:val="00B4619B"/>
    <w:rsid w:val="00B473D2"/>
    <w:rsid w:val="00B51120"/>
    <w:rsid w:val="00B514A3"/>
    <w:rsid w:val="00B5214F"/>
    <w:rsid w:val="00B52A83"/>
    <w:rsid w:val="00B536C6"/>
    <w:rsid w:val="00B5378E"/>
    <w:rsid w:val="00B543DA"/>
    <w:rsid w:val="00B55D14"/>
    <w:rsid w:val="00B561C2"/>
    <w:rsid w:val="00B569ED"/>
    <w:rsid w:val="00B56F23"/>
    <w:rsid w:val="00B570AE"/>
    <w:rsid w:val="00B572A8"/>
    <w:rsid w:val="00B57CD1"/>
    <w:rsid w:val="00B613DD"/>
    <w:rsid w:val="00B61A72"/>
    <w:rsid w:val="00B61DF0"/>
    <w:rsid w:val="00B63447"/>
    <w:rsid w:val="00B6426B"/>
    <w:rsid w:val="00B64528"/>
    <w:rsid w:val="00B64D26"/>
    <w:rsid w:val="00B653C1"/>
    <w:rsid w:val="00B65A64"/>
    <w:rsid w:val="00B669A7"/>
    <w:rsid w:val="00B66D8D"/>
    <w:rsid w:val="00B6751D"/>
    <w:rsid w:val="00B675C5"/>
    <w:rsid w:val="00B719B7"/>
    <w:rsid w:val="00B7201B"/>
    <w:rsid w:val="00B731CD"/>
    <w:rsid w:val="00B73656"/>
    <w:rsid w:val="00B7394F"/>
    <w:rsid w:val="00B74255"/>
    <w:rsid w:val="00B74568"/>
    <w:rsid w:val="00B8094C"/>
    <w:rsid w:val="00B80F68"/>
    <w:rsid w:val="00B81BF6"/>
    <w:rsid w:val="00B81DDE"/>
    <w:rsid w:val="00B82F75"/>
    <w:rsid w:val="00B83141"/>
    <w:rsid w:val="00B83EAF"/>
    <w:rsid w:val="00B83FDB"/>
    <w:rsid w:val="00B846C5"/>
    <w:rsid w:val="00B85CDC"/>
    <w:rsid w:val="00B867B0"/>
    <w:rsid w:val="00B86F49"/>
    <w:rsid w:val="00B87642"/>
    <w:rsid w:val="00B905E4"/>
    <w:rsid w:val="00B90C3F"/>
    <w:rsid w:val="00B917AB"/>
    <w:rsid w:val="00B93FE9"/>
    <w:rsid w:val="00B94E90"/>
    <w:rsid w:val="00B95846"/>
    <w:rsid w:val="00B95CA3"/>
    <w:rsid w:val="00B95E5D"/>
    <w:rsid w:val="00B96224"/>
    <w:rsid w:val="00BA0589"/>
    <w:rsid w:val="00BA18F0"/>
    <w:rsid w:val="00BA1924"/>
    <w:rsid w:val="00BA5243"/>
    <w:rsid w:val="00BA5E44"/>
    <w:rsid w:val="00BA63CB"/>
    <w:rsid w:val="00BA69AC"/>
    <w:rsid w:val="00BA7225"/>
    <w:rsid w:val="00BA7304"/>
    <w:rsid w:val="00BA790E"/>
    <w:rsid w:val="00BB03B4"/>
    <w:rsid w:val="00BB0585"/>
    <w:rsid w:val="00BB08BA"/>
    <w:rsid w:val="00BB0ADB"/>
    <w:rsid w:val="00BB1BD9"/>
    <w:rsid w:val="00BB2352"/>
    <w:rsid w:val="00BB3088"/>
    <w:rsid w:val="00BB37A5"/>
    <w:rsid w:val="00BB66C4"/>
    <w:rsid w:val="00BB66FE"/>
    <w:rsid w:val="00BB6710"/>
    <w:rsid w:val="00BB7A40"/>
    <w:rsid w:val="00BC071C"/>
    <w:rsid w:val="00BC2F3B"/>
    <w:rsid w:val="00BC5BA9"/>
    <w:rsid w:val="00BC5D6C"/>
    <w:rsid w:val="00BC64CE"/>
    <w:rsid w:val="00BC74B6"/>
    <w:rsid w:val="00BD0E3B"/>
    <w:rsid w:val="00BD1BDE"/>
    <w:rsid w:val="00BD2903"/>
    <w:rsid w:val="00BD303F"/>
    <w:rsid w:val="00BD31A3"/>
    <w:rsid w:val="00BD3C0A"/>
    <w:rsid w:val="00BD4DB8"/>
    <w:rsid w:val="00BD4FCA"/>
    <w:rsid w:val="00BD75C2"/>
    <w:rsid w:val="00BE0BBB"/>
    <w:rsid w:val="00BE2631"/>
    <w:rsid w:val="00BE3B2B"/>
    <w:rsid w:val="00BE471A"/>
    <w:rsid w:val="00BE4E3F"/>
    <w:rsid w:val="00BE7779"/>
    <w:rsid w:val="00BE7DAA"/>
    <w:rsid w:val="00BF02F5"/>
    <w:rsid w:val="00BF06BA"/>
    <w:rsid w:val="00BF0DE5"/>
    <w:rsid w:val="00BF1546"/>
    <w:rsid w:val="00BF2A0C"/>
    <w:rsid w:val="00BF2EA0"/>
    <w:rsid w:val="00BF3D64"/>
    <w:rsid w:val="00BF593B"/>
    <w:rsid w:val="00BF5E9E"/>
    <w:rsid w:val="00BF637E"/>
    <w:rsid w:val="00BF6F92"/>
    <w:rsid w:val="00C0127A"/>
    <w:rsid w:val="00C012A1"/>
    <w:rsid w:val="00C0149D"/>
    <w:rsid w:val="00C04D9D"/>
    <w:rsid w:val="00C062F7"/>
    <w:rsid w:val="00C06671"/>
    <w:rsid w:val="00C073B5"/>
    <w:rsid w:val="00C10850"/>
    <w:rsid w:val="00C114DE"/>
    <w:rsid w:val="00C11AF3"/>
    <w:rsid w:val="00C126A3"/>
    <w:rsid w:val="00C1317A"/>
    <w:rsid w:val="00C14460"/>
    <w:rsid w:val="00C14F1E"/>
    <w:rsid w:val="00C1507A"/>
    <w:rsid w:val="00C1616A"/>
    <w:rsid w:val="00C1632E"/>
    <w:rsid w:val="00C202C3"/>
    <w:rsid w:val="00C21C1C"/>
    <w:rsid w:val="00C2233C"/>
    <w:rsid w:val="00C226B9"/>
    <w:rsid w:val="00C23259"/>
    <w:rsid w:val="00C234E3"/>
    <w:rsid w:val="00C25633"/>
    <w:rsid w:val="00C27FE6"/>
    <w:rsid w:val="00C3189E"/>
    <w:rsid w:val="00C35A98"/>
    <w:rsid w:val="00C35C03"/>
    <w:rsid w:val="00C36D60"/>
    <w:rsid w:val="00C370BD"/>
    <w:rsid w:val="00C3772D"/>
    <w:rsid w:val="00C37A65"/>
    <w:rsid w:val="00C420AC"/>
    <w:rsid w:val="00C43339"/>
    <w:rsid w:val="00C4387E"/>
    <w:rsid w:val="00C44E71"/>
    <w:rsid w:val="00C47BBB"/>
    <w:rsid w:val="00C47D7D"/>
    <w:rsid w:val="00C502C4"/>
    <w:rsid w:val="00C503E9"/>
    <w:rsid w:val="00C51543"/>
    <w:rsid w:val="00C516BB"/>
    <w:rsid w:val="00C5286D"/>
    <w:rsid w:val="00C53944"/>
    <w:rsid w:val="00C53B19"/>
    <w:rsid w:val="00C54E0D"/>
    <w:rsid w:val="00C568EB"/>
    <w:rsid w:val="00C570F7"/>
    <w:rsid w:val="00C5760A"/>
    <w:rsid w:val="00C57695"/>
    <w:rsid w:val="00C57FCF"/>
    <w:rsid w:val="00C61DFA"/>
    <w:rsid w:val="00C62AF1"/>
    <w:rsid w:val="00C63383"/>
    <w:rsid w:val="00C635A4"/>
    <w:rsid w:val="00C63FE7"/>
    <w:rsid w:val="00C64973"/>
    <w:rsid w:val="00C6508A"/>
    <w:rsid w:val="00C659D5"/>
    <w:rsid w:val="00C6759F"/>
    <w:rsid w:val="00C70094"/>
    <w:rsid w:val="00C70400"/>
    <w:rsid w:val="00C704F6"/>
    <w:rsid w:val="00C70709"/>
    <w:rsid w:val="00C70DC1"/>
    <w:rsid w:val="00C710A0"/>
    <w:rsid w:val="00C71962"/>
    <w:rsid w:val="00C71ADD"/>
    <w:rsid w:val="00C72EF2"/>
    <w:rsid w:val="00C738CD"/>
    <w:rsid w:val="00C73F88"/>
    <w:rsid w:val="00C74806"/>
    <w:rsid w:val="00C750B9"/>
    <w:rsid w:val="00C75870"/>
    <w:rsid w:val="00C76131"/>
    <w:rsid w:val="00C7767B"/>
    <w:rsid w:val="00C77F0A"/>
    <w:rsid w:val="00C81209"/>
    <w:rsid w:val="00C82F0D"/>
    <w:rsid w:val="00C8309B"/>
    <w:rsid w:val="00C845FB"/>
    <w:rsid w:val="00C873C0"/>
    <w:rsid w:val="00C90D48"/>
    <w:rsid w:val="00C925CE"/>
    <w:rsid w:val="00C92DFB"/>
    <w:rsid w:val="00C93BB4"/>
    <w:rsid w:val="00C942A2"/>
    <w:rsid w:val="00C9440A"/>
    <w:rsid w:val="00C94416"/>
    <w:rsid w:val="00C947D1"/>
    <w:rsid w:val="00C965B0"/>
    <w:rsid w:val="00C97622"/>
    <w:rsid w:val="00CA1096"/>
    <w:rsid w:val="00CA24DA"/>
    <w:rsid w:val="00CA3420"/>
    <w:rsid w:val="00CA3E88"/>
    <w:rsid w:val="00CB047D"/>
    <w:rsid w:val="00CB1119"/>
    <w:rsid w:val="00CB1171"/>
    <w:rsid w:val="00CB19D3"/>
    <w:rsid w:val="00CB2A37"/>
    <w:rsid w:val="00CB3DF0"/>
    <w:rsid w:val="00CB4AB7"/>
    <w:rsid w:val="00CB580C"/>
    <w:rsid w:val="00CB6285"/>
    <w:rsid w:val="00CC0052"/>
    <w:rsid w:val="00CC0B38"/>
    <w:rsid w:val="00CC289A"/>
    <w:rsid w:val="00CC2A01"/>
    <w:rsid w:val="00CC33A2"/>
    <w:rsid w:val="00CC3BB8"/>
    <w:rsid w:val="00CC5947"/>
    <w:rsid w:val="00CC662C"/>
    <w:rsid w:val="00CD0538"/>
    <w:rsid w:val="00CD0D62"/>
    <w:rsid w:val="00CD35A8"/>
    <w:rsid w:val="00CD3A9A"/>
    <w:rsid w:val="00CD42B9"/>
    <w:rsid w:val="00CD55B0"/>
    <w:rsid w:val="00CD5958"/>
    <w:rsid w:val="00CD5B92"/>
    <w:rsid w:val="00CD60D4"/>
    <w:rsid w:val="00CD70F4"/>
    <w:rsid w:val="00CD74F5"/>
    <w:rsid w:val="00CD790A"/>
    <w:rsid w:val="00CE107A"/>
    <w:rsid w:val="00CE14D3"/>
    <w:rsid w:val="00CE526D"/>
    <w:rsid w:val="00CE5F06"/>
    <w:rsid w:val="00CE74EC"/>
    <w:rsid w:val="00CE7D0E"/>
    <w:rsid w:val="00CE7E54"/>
    <w:rsid w:val="00CF0002"/>
    <w:rsid w:val="00CF0409"/>
    <w:rsid w:val="00CF0654"/>
    <w:rsid w:val="00CF16FA"/>
    <w:rsid w:val="00CF1EF9"/>
    <w:rsid w:val="00CF2410"/>
    <w:rsid w:val="00CF59B2"/>
    <w:rsid w:val="00CF656D"/>
    <w:rsid w:val="00CF6746"/>
    <w:rsid w:val="00CF7AAD"/>
    <w:rsid w:val="00D00268"/>
    <w:rsid w:val="00D00724"/>
    <w:rsid w:val="00D0105B"/>
    <w:rsid w:val="00D01FA4"/>
    <w:rsid w:val="00D01FCB"/>
    <w:rsid w:val="00D0220B"/>
    <w:rsid w:val="00D0281D"/>
    <w:rsid w:val="00D0384D"/>
    <w:rsid w:val="00D039FA"/>
    <w:rsid w:val="00D048C7"/>
    <w:rsid w:val="00D05078"/>
    <w:rsid w:val="00D06137"/>
    <w:rsid w:val="00D062B9"/>
    <w:rsid w:val="00D062F1"/>
    <w:rsid w:val="00D0710F"/>
    <w:rsid w:val="00D075A1"/>
    <w:rsid w:val="00D10287"/>
    <w:rsid w:val="00D1098B"/>
    <w:rsid w:val="00D10ACA"/>
    <w:rsid w:val="00D117B2"/>
    <w:rsid w:val="00D12287"/>
    <w:rsid w:val="00D12EC5"/>
    <w:rsid w:val="00D1383F"/>
    <w:rsid w:val="00D13F63"/>
    <w:rsid w:val="00D15187"/>
    <w:rsid w:val="00D1677B"/>
    <w:rsid w:val="00D20BD9"/>
    <w:rsid w:val="00D21073"/>
    <w:rsid w:val="00D2142F"/>
    <w:rsid w:val="00D22C5D"/>
    <w:rsid w:val="00D233C0"/>
    <w:rsid w:val="00D23479"/>
    <w:rsid w:val="00D235FD"/>
    <w:rsid w:val="00D23F52"/>
    <w:rsid w:val="00D24242"/>
    <w:rsid w:val="00D252D6"/>
    <w:rsid w:val="00D26777"/>
    <w:rsid w:val="00D27551"/>
    <w:rsid w:val="00D30775"/>
    <w:rsid w:val="00D30E72"/>
    <w:rsid w:val="00D31958"/>
    <w:rsid w:val="00D31C89"/>
    <w:rsid w:val="00D32064"/>
    <w:rsid w:val="00D34669"/>
    <w:rsid w:val="00D35EEF"/>
    <w:rsid w:val="00D363F4"/>
    <w:rsid w:val="00D401A8"/>
    <w:rsid w:val="00D40B05"/>
    <w:rsid w:val="00D411E7"/>
    <w:rsid w:val="00D41EF1"/>
    <w:rsid w:val="00D42B25"/>
    <w:rsid w:val="00D42F8F"/>
    <w:rsid w:val="00D434B8"/>
    <w:rsid w:val="00D43F79"/>
    <w:rsid w:val="00D449AA"/>
    <w:rsid w:val="00D45099"/>
    <w:rsid w:val="00D45FA7"/>
    <w:rsid w:val="00D472C2"/>
    <w:rsid w:val="00D50B28"/>
    <w:rsid w:val="00D5205E"/>
    <w:rsid w:val="00D52660"/>
    <w:rsid w:val="00D52DC0"/>
    <w:rsid w:val="00D537C5"/>
    <w:rsid w:val="00D543A7"/>
    <w:rsid w:val="00D55AAC"/>
    <w:rsid w:val="00D55C21"/>
    <w:rsid w:val="00D56505"/>
    <w:rsid w:val="00D565C4"/>
    <w:rsid w:val="00D565F1"/>
    <w:rsid w:val="00D56CC2"/>
    <w:rsid w:val="00D60182"/>
    <w:rsid w:val="00D615B2"/>
    <w:rsid w:val="00D62127"/>
    <w:rsid w:val="00D629B4"/>
    <w:rsid w:val="00D62B2C"/>
    <w:rsid w:val="00D653B6"/>
    <w:rsid w:val="00D66679"/>
    <w:rsid w:val="00D709DF"/>
    <w:rsid w:val="00D70B02"/>
    <w:rsid w:val="00D72685"/>
    <w:rsid w:val="00D72C60"/>
    <w:rsid w:val="00D72CEF"/>
    <w:rsid w:val="00D72D3B"/>
    <w:rsid w:val="00D73010"/>
    <w:rsid w:val="00D74C10"/>
    <w:rsid w:val="00D75406"/>
    <w:rsid w:val="00D773A0"/>
    <w:rsid w:val="00D7752E"/>
    <w:rsid w:val="00D77AED"/>
    <w:rsid w:val="00D8089D"/>
    <w:rsid w:val="00D80A09"/>
    <w:rsid w:val="00D82372"/>
    <w:rsid w:val="00D828BB"/>
    <w:rsid w:val="00D834A7"/>
    <w:rsid w:val="00D84F06"/>
    <w:rsid w:val="00D84F11"/>
    <w:rsid w:val="00D860DD"/>
    <w:rsid w:val="00D873D2"/>
    <w:rsid w:val="00D87530"/>
    <w:rsid w:val="00D87606"/>
    <w:rsid w:val="00D8764F"/>
    <w:rsid w:val="00D90430"/>
    <w:rsid w:val="00D9238F"/>
    <w:rsid w:val="00D953B8"/>
    <w:rsid w:val="00D967AB"/>
    <w:rsid w:val="00DA19EE"/>
    <w:rsid w:val="00DA3288"/>
    <w:rsid w:val="00DA41D7"/>
    <w:rsid w:val="00DA426E"/>
    <w:rsid w:val="00DA44DC"/>
    <w:rsid w:val="00DA54A0"/>
    <w:rsid w:val="00DA6481"/>
    <w:rsid w:val="00DA6CDB"/>
    <w:rsid w:val="00DA7F28"/>
    <w:rsid w:val="00DB00DB"/>
    <w:rsid w:val="00DB04DD"/>
    <w:rsid w:val="00DB0DE8"/>
    <w:rsid w:val="00DB4D34"/>
    <w:rsid w:val="00DB5ACA"/>
    <w:rsid w:val="00DB7404"/>
    <w:rsid w:val="00DC00E8"/>
    <w:rsid w:val="00DC0FB1"/>
    <w:rsid w:val="00DC1281"/>
    <w:rsid w:val="00DC264D"/>
    <w:rsid w:val="00DC2AED"/>
    <w:rsid w:val="00DC2C8E"/>
    <w:rsid w:val="00DC430D"/>
    <w:rsid w:val="00DC5324"/>
    <w:rsid w:val="00DC7DEE"/>
    <w:rsid w:val="00DD1779"/>
    <w:rsid w:val="00DD1DE5"/>
    <w:rsid w:val="00DD274C"/>
    <w:rsid w:val="00DD2991"/>
    <w:rsid w:val="00DD2B51"/>
    <w:rsid w:val="00DD37DE"/>
    <w:rsid w:val="00DD5968"/>
    <w:rsid w:val="00DD5C53"/>
    <w:rsid w:val="00DD70D6"/>
    <w:rsid w:val="00DE00E3"/>
    <w:rsid w:val="00DE0325"/>
    <w:rsid w:val="00DE0A52"/>
    <w:rsid w:val="00DE2FBE"/>
    <w:rsid w:val="00DE3E8C"/>
    <w:rsid w:val="00DE5698"/>
    <w:rsid w:val="00DE6FCD"/>
    <w:rsid w:val="00DF07FA"/>
    <w:rsid w:val="00DF13CC"/>
    <w:rsid w:val="00DF15A8"/>
    <w:rsid w:val="00DF20F4"/>
    <w:rsid w:val="00DF23ED"/>
    <w:rsid w:val="00DF2641"/>
    <w:rsid w:val="00DF30EE"/>
    <w:rsid w:val="00DF36E2"/>
    <w:rsid w:val="00DF3D61"/>
    <w:rsid w:val="00DF4425"/>
    <w:rsid w:val="00DF4E6C"/>
    <w:rsid w:val="00DF4FBB"/>
    <w:rsid w:val="00DF522E"/>
    <w:rsid w:val="00DF543B"/>
    <w:rsid w:val="00DF5AF5"/>
    <w:rsid w:val="00E00663"/>
    <w:rsid w:val="00E00AE6"/>
    <w:rsid w:val="00E00D00"/>
    <w:rsid w:val="00E01AAF"/>
    <w:rsid w:val="00E02ED3"/>
    <w:rsid w:val="00E03431"/>
    <w:rsid w:val="00E04002"/>
    <w:rsid w:val="00E04CB5"/>
    <w:rsid w:val="00E05E95"/>
    <w:rsid w:val="00E062F6"/>
    <w:rsid w:val="00E070A8"/>
    <w:rsid w:val="00E073ED"/>
    <w:rsid w:val="00E103FA"/>
    <w:rsid w:val="00E10490"/>
    <w:rsid w:val="00E118BB"/>
    <w:rsid w:val="00E11DA9"/>
    <w:rsid w:val="00E12A06"/>
    <w:rsid w:val="00E13351"/>
    <w:rsid w:val="00E137B9"/>
    <w:rsid w:val="00E13C93"/>
    <w:rsid w:val="00E16329"/>
    <w:rsid w:val="00E169E4"/>
    <w:rsid w:val="00E16A1C"/>
    <w:rsid w:val="00E17D46"/>
    <w:rsid w:val="00E20BF5"/>
    <w:rsid w:val="00E23F6F"/>
    <w:rsid w:val="00E23FB7"/>
    <w:rsid w:val="00E24734"/>
    <w:rsid w:val="00E24CBF"/>
    <w:rsid w:val="00E24EB7"/>
    <w:rsid w:val="00E250EF"/>
    <w:rsid w:val="00E2511A"/>
    <w:rsid w:val="00E30F46"/>
    <w:rsid w:val="00E3142B"/>
    <w:rsid w:val="00E343B7"/>
    <w:rsid w:val="00E35EEE"/>
    <w:rsid w:val="00E37D66"/>
    <w:rsid w:val="00E37F6B"/>
    <w:rsid w:val="00E401D9"/>
    <w:rsid w:val="00E40EFD"/>
    <w:rsid w:val="00E41009"/>
    <w:rsid w:val="00E42A15"/>
    <w:rsid w:val="00E43091"/>
    <w:rsid w:val="00E43199"/>
    <w:rsid w:val="00E45083"/>
    <w:rsid w:val="00E45493"/>
    <w:rsid w:val="00E45AAD"/>
    <w:rsid w:val="00E5057E"/>
    <w:rsid w:val="00E512F9"/>
    <w:rsid w:val="00E513A7"/>
    <w:rsid w:val="00E51A38"/>
    <w:rsid w:val="00E51D95"/>
    <w:rsid w:val="00E5404F"/>
    <w:rsid w:val="00E60E7C"/>
    <w:rsid w:val="00E61DEF"/>
    <w:rsid w:val="00E664E1"/>
    <w:rsid w:val="00E67AD2"/>
    <w:rsid w:val="00E7088A"/>
    <w:rsid w:val="00E72735"/>
    <w:rsid w:val="00E72E06"/>
    <w:rsid w:val="00E7355B"/>
    <w:rsid w:val="00E73D58"/>
    <w:rsid w:val="00E76371"/>
    <w:rsid w:val="00E76C84"/>
    <w:rsid w:val="00E778BB"/>
    <w:rsid w:val="00E8002B"/>
    <w:rsid w:val="00E80051"/>
    <w:rsid w:val="00E80883"/>
    <w:rsid w:val="00E80CAD"/>
    <w:rsid w:val="00E80FD5"/>
    <w:rsid w:val="00E8198F"/>
    <w:rsid w:val="00E8249E"/>
    <w:rsid w:val="00E83C08"/>
    <w:rsid w:val="00E83F47"/>
    <w:rsid w:val="00E845A3"/>
    <w:rsid w:val="00E859A7"/>
    <w:rsid w:val="00E86DD7"/>
    <w:rsid w:val="00E8729B"/>
    <w:rsid w:val="00E87DDB"/>
    <w:rsid w:val="00E90E2E"/>
    <w:rsid w:val="00E9138E"/>
    <w:rsid w:val="00E928B0"/>
    <w:rsid w:val="00E929ED"/>
    <w:rsid w:val="00E942B9"/>
    <w:rsid w:val="00E943E5"/>
    <w:rsid w:val="00E95F26"/>
    <w:rsid w:val="00E97F50"/>
    <w:rsid w:val="00EA06DA"/>
    <w:rsid w:val="00EA200D"/>
    <w:rsid w:val="00EA2EB9"/>
    <w:rsid w:val="00EA5D97"/>
    <w:rsid w:val="00EA6E56"/>
    <w:rsid w:val="00EA791F"/>
    <w:rsid w:val="00EB0A1F"/>
    <w:rsid w:val="00EB2B00"/>
    <w:rsid w:val="00EB30C6"/>
    <w:rsid w:val="00EB3405"/>
    <w:rsid w:val="00EB4330"/>
    <w:rsid w:val="00EB5AE8"/>
    <w:rsid w:val="00EB7514"/>
    <w:rsid w:val="00EC04FD"/>
    <w:rsid w:val="00EC09B2"/>
    <w:rsid w:val="00EC15A7"/>
    <w:rsid w:val="00EC1924"/>
    <w:rsid w:val="00EC2028"/>
    <w:rsid w:val="00EC2D77"/>
    <w:rsid w:val="00EC31C0"/>
    <w:rsid w:val="00ED097C"/>
    <w:rsid w:val="00ED0E55"/>
    <w:rsid w:val="00ED1472"/>
    <w:rsid w:val="00ED1C54"/>
    <w:rsid w:val="00ED2235"/>
    <w:rsid w:val="00ED2257"/>
    <w:rsid w:val="00ED243D"/>
    <w:rsid w:val="00ED40C7"/>
    <w:rsid w:val="00ED4AF2"/>
    <w:rsid w:val="00ED5D62"/>
    <w:rsid w:val="00EE0EAB"/>
    <w:rsid w:val="00EE10A1"/>
    <w:rsid w:val="00EE1ABB"/>
    <w:rsid w:val="00EE2CFC"/>
    <w:rsid w:val="00EE33B4"/>
    <w:rsid w:val="00EE3D39"/>
    <w:rsid w:val="00EE5492"/>
    <w:rsid w:val="00EE54F2"/>
    <w:rsid w:val="00EE6518"/>
    <w:rsid w:val="00EE741F"/>
    <w:rsid w:val="00EF1878"/>
    <w:rsid w:val="00EF1BC6"/>
    <w:rsid w:val="00EF1CED"/>
    <w:rsid w:val="00EF2132"/>
    <w:rsid w:val="00EF28B5"/>
    <w:rsid w:val="00EF3BA3"/>
    <w:rsid w:val="00EF485B"/>
    <w:rsid w:val="00EF5611"/>
    <w:rsid w:val="00EF6B53"/>
    <w:rsid w:val="00EF70F6"/>
    <w:rsid w:val="00F03016"/>
    <w:rsid w:val="00F037B5"/>
    <w:rsid w:val="00F04451"/>
    <w:rsid w:val="00F045F9"/>
    <w:rsid w:val="00F04C51"/>
    <w:rsid w:val="00F05E29"/>
    <w:rsid w:val="00F06768"/>
    <w:rsid w:val="00F0691A"/>
    <w:rsid w:val="00F07FF3"/>
    <w:rsid w:val="00F11EE8"/>
    <w:rsid w:val="00F12A58"/>
    <w:rsid w:val="00F14C15"/>
    <w:rsid w:val="00F16011"/>
    <w:rsid w:val="00F161F2"/>
    <w:rsid w:val="00F1696F"/>
    <w:rsid w:val="00F171E4"/>
    <w:rsid w:val="00F176FB"/>
    <w:rsid w:val="00F17EDF"/>
    <w:rsid w:val="00F20B65"/>
    <w:rsid w:val="00F210EC"/>
    <w:rsid w:val="00F21112"/>
    <w:rsid w:val="00F21FBD"/>
    <w:rsid w:val="00F23211"/>
    <w:rsid w:val="00F2351D"/>
    <w:rsid w:val="00F23C28"/>
    <w:rsid w:val="00F23F95"/>
    <w:rsid w:val="00F2413B"/>
    <w:rsid w:val="00F24402"/>
    <w:rsid w:val="00F251B0"/>
    <w:rsid w:val="00F257B5"/>
    <w:rsid w:val="00F26181"/>
    <w:rsid w:val="00F2655A"/>
    <w:rsid w:val="00F27174"/>
    <w:rsid w:val="00F30792"/>
    <w:rsid w:val="00F319C9"/>
    <w:rsid w:val="00F322DD"/>
    <w:rsid w:val="00F326A1"/>
    <w:rsid w:val="00F32FD1"/>
    <w:rsid w:val="00F33972"/>
    <w:rsid w:val="00F33C4B"/>
    <w:rsid w:val="00F36BEB"/>
    <w:rsid w:val="00F3797B"/>
    <w:rsid w:val="00F4038A"/>
    <w:rsid w:val="00F42B79"/>
    <w:rsid w:val="00F43255"/>
    <w:rsid w:val="00F440C9"/>
    <w:rsid w:val="00F4417E"/>
    <w:rsid w:val="00F45847"/>
    <w:rsid w:val="00F45B2B"/>
    <w:rsid w:val="00F46D69"/>
    <w:rsid w:val="00F46D7F"/>
    <w:rsid w:val="00F474EE"/>
    <w:rsid w:val="00F51151"/>
    <w:rsid w:val="00F53538"/>
    <w:rsid w:val="00F547F6"/>
    <w:rsid w:val="00F54AB7"/>
    <w:rsid w:val="00F54DA3"/>
    <w:rsid w:val="00F55265"/>
    <w:rsid w:val="00F5549A"/>
    <w:rsid w:val="00F6275A"/>
    <w:rsid w:val="00F62DF0"/>
    <w:rsid w:val="00F642E5"/>
    <w:rsid w:val="00F6475A"/>
    <w:rsid w:val="00F65045"/>
    <w:rsid w:val="00F653BF"/>
    <w:rsid w:val="00F6549F"/>
    <w:rsid w:val="00F6617B"/>
    <w:rsid w:val="00F66F91"/>
    <w:rsid w:val="00F729BB"/>
    <w:rsid w:val="00F72B3F"/>
    <w:rsid w:val="00F7348C"/>
    <w:rsid w:val="00F75DFF"/>
    <w:rsid w:val="00F76B72"/>
    <w:rsid w:val="00F76F86"/>
    <w:rsid w:val="00F77396"/>
    <w:rsid w:val="00F8022A"/>
    <w:rsid w:val="00F828F4"/>
    <w:rsid w:val="00F82B55"/>
    <w:rsid w:val="00F83023"/>
    <w:rsid w:val="00F84EB0"/>
    <w:rsid w:val="00F85836"/>
    <w:rsid w:val="00F85909"/>
    <w:rsid w:val="00F85AAF"/>
    <w:rsid w:val="00F919F7"/>
    <w:rsid w:val="00F91D84"/>
    <w:rsid w:val="00F92210"/>
    <w:rsid w:val="00F92749"/>
    <w:rsid w:val="00F941D9"/>
    <w:rsid w:val="00F950C7"/>
    <w:rsid w:val="00F95240"/>
    <w:rsid w:val="00F96DA9"/>
    <w:rsid w:val="00F97A6C"/>
    <w:rsid w:val="00FA0A76"/>
    <w:rsid w:val="00FA1577"/>
    <w:rsid w:val="00FA3C49"/>
    <w:rsid w:val="00FA45B1"/>
    <w:rsid w:val="00FA53FB"/>
    <w:rsid w:val="00FA5D33"/>
    <w:rsid w:val="00FA6031"/>
    <w:rsid w:val="00FA687A"/>
    <w:rsid w:val="00FA688C"/>
    <w:rsid w:val="00FA721B"/>
    <w:rsid w:val="00FA7C54"/>
    <w:rsid w:val="00FB1559"/>
    <w:rsid w:val="00FB16F5"/>
    <w:rsid w:val="00FB3272"/>
    <w:rsid w:val="00FB443D"/>
    <w:rsid w:val="00FB53BC"/>
    <w:rsid w:val="00FB6C94"/>
    <w:rsid w:val="00FB7CF6"/>
    <w:rsid w:val="00FC009F"/>
    <w:rsid w:val="00FC04DE"/>
    <w:rsid w:val="00FC0541"/>
    <w:rsid w:val="00FC13C9"/>
    <w:rsid w:val="00FC1F8C"/>
    <w:rsid w:val="00FC1FED"/>
    <w:rsid w:val="00FC3EE9"/>
    <w:rsid w:val="00FC3FFD"/>
    <w:rsid w:val="00FC4F3B"/>
    <w:rsid w:val="00FC7534"/>
    <w:rsid w:val="00FD13B6"/>
    <w:rsid w:val="00FD2B73"/>
    <w:rsid w:val="00FD2E2A"/>
    <w:rsid w:val="00FD2E94"/>
    <w:rsid w:val="00FD3C54"/>
    <w:rsid w:val="00FD45DC"/>
    <w:rsid w:val="00FD4951"/>
    <w:rsid w:val="00FD580D"/>
    <w:rsid w:val="00FD583F"/>
    <w:rsid w:val="00FD6427"/>
    <w:rsid w:val="00FD67AF"/>
    <w:rsid w:val="00FD7DFD"/>
    <w:rsid w:val="00FE22AA"/>
    <w:rsid w:val="00FE3118"/>
    <w:rsid w:val="00FE3344"/>
    <w:rsid w:val="00FE34BA"/>
    <w:rsid w:val="00FE4B41"/>
    <w:rsid w:val="00FE6905"/>
    <w:rsid w:val="00FE6F53"/>
    <w:rsid w:val="00FE74BE"/>
    <w:rsid w:val="00FE7CB3"/>
    <w:rsid w:val="00FF0318"/>
    <w:rsid w:val="00FF0728"/>
    <w:rsid w:val="00FF0753"/>
    <w:rsid w:val="00FF0AF3"/>
    <w:rsid w:val="00FF0C91"/>
    <w:rsid w:val="00FF13C4"/>
    <w:rsid w:val="00FF141A"/>
    <w:rsid w:val="00FF1C05"/>
    <w:rsid w:val="00FF3B08"/>
    <w:rsid w:val="00FF5959"/>
    <w:rsid w:val="00FF63CF"/>
    <w:rsid w:val="00FF6827"/>
    <w:rsid w:val="00FF696E"/>
    <w:rsid w:val="00FF7265"/>
    <w:rsid w:val="00FF72D4"/>
    <w:rsid w:val="00FF78FF"/>
    <w:rsid w:val="00FF7E1E"/>
    <w:rsid w:val="1879F458"/>
    <w:rsid w:val="3AA1E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uiPriority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  <w:ind w:left="357" w:hanging="357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uiPriority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  <w:ind w:left="357" w:hanging="357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9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34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35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ttm\AppData\Local\Hewlett-Packard\HP%20TRIM\TEMP\HPTRIM.3940\12%203624%2021%20PBO%20Normal.DOTX" TargetMode="External"/></Relationships>
</file>

<file path=word/theme/theme1.xml><?xml version="1.0" encoding="utf-8"?>
<a:theme xmlns:a="http://schemas.openxmlformats.org/drawingml/2006/main" name="Office Theme">
  <a:themeElements>
    <a:clrScheme name="PBO colours">
      <a:dk1>
        <a:srgbClr val="000000"/>
      </a:dk1>
      <a:lt1>
        <a:srgbClr val="FFFFFF"/>
      </a:lt1>
      <a:dk2>
        <a:srgbClr val="9778B4"/>
      </a:dk2>
      <a:lt2>
        <a:srgbClr val="3D4D7D"/>
      </a:lt2>
      <a:accent1>
        <a:srgbClr val="8D487F"/>
      </a:accent1>
      <a:accent2>
        <a:srgbClr val="C64E45"/>
      </a:accent2>
      <a:accent3>
        <a:srgbClr val="F1873D"/>
      </a:accent3>
      <a:accent4>
        <a:srgbClr val="FCC648"/>
      </a:accent4>
      <a:accent5>
        <a:srgbClr val="86BE57"/>
      </a:accent5>
      <a:accent6>
        <a:srgbClr val="788183"/>
      </a:accent6>
      <a:hlink>
        <a:srgbClr val="000000"/>
      </a:hlink>
      <a:folHlink>
        <a:srgbClr val="3D4D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DE38B68AD737418813F5DD2BEC38FC" ma:contentTypeVersion="8" ma:contentTypeDescription="Create a new document." ma:contentTypeScope="" ma:versionID="54210060a9cfbcc7c9fab724822711f3">
  <xsd:schema xmlns:xsd="http://www.w3.org/2001/XMLSchema" xmlns:xs="http://www.w3.org/2001/XMLSchema" xmlns:p="http://schemas.microsoft.com/office/2006/metadata/properties" xmlns:ns2="326aab50-57f8-47ab-93fd-af2fb7624464" targetNamespace="http://schemas.microsoft.com/office/2006/metadata/properties" ma:root="true" ma:fieldsID="09fe44db2c09832c7eb95cb3e3581a10" ns2:_="">
    <xsd:import namespace="326aab50-57f8-47ab-93fd-af2fb76244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aab50-57f8-47ab-93fd-af2fb7624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9F03F-160F-43D7-94BD-CDF0D67DCEB7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326aab50-57f8-47ab-93fd-af2fb7624464"/>
  </ds:schemaRefs>
</ds:datastoreItem>
</file>

<file path=customXml/itemProps2.xml><?xml version="1.0" encoding="utf-8"?>
<ds:datastoreItem xmlns:ds="http://schemas.openxmlformats.org/officeDocument/2006/customXml" ds:itemID="{DE7E5C7D-77C8-454C-9046-21DCD9CA18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D47386-9D2E-419D-A8FD-91926D0B3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6aab50-57f8-47ab-93fd-af2fb7624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EF7DB4-E90E-4229-8D42-08EC970B6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 3624 21 PBO Normal.DOTX</Template>
  <TotalTime>0</TotalTime>
  <Pages>3</Pages>
  <Words>1260</Words>
  <Characters>6619</Characters>
  <Application>Microsoft Office Word</Application>
  <DocSecurity>4</DocSecurity>
  <Lines>126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PBO@pbo.gov.au</dc:creator>
  <cp:lastModifiedBy>Parliamentary Budget Office (PBO)</cp:lastModifiedBy>
  <cp:revision>2</cp:revision>
  <cp:lastPrinted>2020-08-17T08:15:00Z</cp:lastPrinted>
  <dcterms:created xsi:type="dcterms:W3CDTF">2020-08-20T23:29:00Z</dcterms:created>
  <dcterms:modified xsi:type="dcterms:W3CDTF">2020-08-20T23:29:00Z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0x01010052DE38B68AD737418813F5DD2BEC38FC</vt:lpwstr>
  </property>
</Properties>
</file>