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06" w:rsidRDefault="001658C6" w:rsidP="00C16D60">
      <w:pPr>
        <w:pStyle w:val="PBOheading2"/>
        <w:spacing w:after="360"/>
      </w:pPr>
      <w:bookmarkStart w:id="0" w:name="_GoBack"/>
      <w:bookmarkEnd w:id="0"/>
      <w:r>
        <w:t xml:space="preserve">Attachment </w:t>
      </w:r>
      <w:r w:rsidR="00E57DB3">
        <w:t>F</w:t>
      </w:r>
      <w:r w:rsidR="00C16D60">
        <w:br/>
      </w:r>
      <w:r w:rsidR="00A75644">
        <w:t>Coalition</w:t>
      </w:r>
      <w:r w:rsidR="00A97CA8">
        <w:t xml:space="preserve"> list of election commitments </w:t>
      </w:r>
      <w:r w:rsidR="00A97CA8" w:rsidRPr="00A174E7">
        <w:t>provided</w:t>
      </w:r>
      <w:r w:rsidR="00A75644">
        <w:t xml:space="preserve"> to the PBO</w:t>
      </w:r>
    </w:p>
    <w:p w:rsidR="00A75644" w:rsidRDefault="00A75644" w:rsidP="00A75644">
      <w:pPr>
        <w:spacing w:before="0" w:after="0"/>
      </w:pPr>
      <w:r>
        <w:rPr>
          <w:noProof/>
        </w:rPr>
        <w:drawing>
          <wp:inline distT="0" distB="0" distL="0" distR="0">
            <wp:extent cx="5267325" cy="7458075"/>
            <wp:effectExtent l="19050" t="19050" r="28575" b="28575"/>
            <wp:docPr id="3" name="Picture 3" descr="\\home6\PBO-FiscalPolicyAnalysisDivision\Post-Election Report\Drafting\10 Coalition lists\Attachment G - COA to PBO - 2013 election commitments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10 Coalition lists\Attachment G - COA to PBO - 2013 election commitments_Page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5644" w:rsidRDefault="00A75644">
      <w:pPr>
        <w:spacing w:before="0" w:after="0"/>
      </w:pP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5" name="Picture 5" descr="\\home6\PBO-FiscalPolicyAnalysisDivision\Post-Election Report\Drafting\10 Coalition lists\Attachment G - COA to PBO - 2013 election commitments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10 Coalition lists\Attachment G - COA to PBO - 2013 election commitments_Page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6" name="Picture 6" descr="\\home6\PBO-FiscalPolicyAnalysisDivision\Post-Election Report\Drafting\10 Coalition lists\Attachment G - COA to PBO - 2013 election commitments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10 Coalition lists\Attachment G - COA to PBO - 2013 election commitments_Page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7" name="Picture 7" descr="\\home6\PBO-FiscalPolicyAnalysisDivision\Post-Election Report\Drafting\10 Coalition lists\Attachment G - COA to PBO - 2013 election commitments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6\PBO-FiscalPolicyAnalysisDivision\Post-Election Report\Drafting\10 Coalition lists\Attachment G - COA to PBO - 2013 election commitments_Page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8" name="Picture 8" descr="\\home6\PBO-FiscalPolicyAnalysisDivision\Post-Election Report\Drafting\10 Coalition lists\Attachment G - COA to PBO - 2013 election commitments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6\PBO-FiscalPolicyAnalysisDivision\Post-Election Report\Drafting\10 Coalition lists\Attachment G - COA to PBO - 2013 election commitments_Page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1143000" y="86677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9" name="Picture 9" descr="\\home6\PBO-FiscalPolicyAnalysisDivision\Post-Election Report\Drafting\10 Coalition lists\Attachment G - COA to PBO - 2013 election commitments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6\PBO-FiscalPolicyAnalysisDivision\Post-Election Report\Drafting\10 Coalition lists\Attachment G - COA to PBO - 2013 election commitments_Page_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10" name="Picture 10" descr="\\home6\PBO-FiscalPolicyAnalysisDivision\Post-Election Report\Drafting\10 Coalition lists\Attachment G - COA to PBO - 2013 election commitments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6\PBO-FiscalPolicyAnalysisDivision\Post-Election Report\Drafting\10 Coalition lists\Attachment G - COA to PBO - 2013 election commitments_Page_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11" name="Picture 11" descr="\\home6\PBO-FiscalPolicyAnalysisDivision\Post-Election Report\Drafting\10 Coalition lists\Attachment G - COA to PBO - 2013 election commitments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me6\PBO-FiscalPolicyAnalysisDivision\Post-Election Report\Drafting\10 Coalition lists\Attachment G - COA to PBO - 2013 election commitments_Page_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5644" w:rsidRDefault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12" name="Picture 12" descr="\\home6\PBO-FiscalPolicyAnalysisDivision\Post-Election Report\Drafting\10 Coalition lists\Attachment G - COA to PBO - 2013 election commitments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me6\PBO-FiscalPolicyAnalysisDivision\Post-Election Report\Drafting\10 Coalition lists\Attachment G - COA to PBO - 2013 election commitments_Page_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25FA" w:rsidRDefault="00A75644" w:rsidP="00A75644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62050" y="885825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7458075"/>
            <wp:effectExtent l="19050" t="19050" r="28575" b="28575"/>
            <wp:wrapSquare wrapText="bothSides"/>
            <wp:docPr id="13" name="Picture 13" descr="\\home6\PBO-FiscalPolicyAnalysisDivision\Post-Election Report\Drafting\10 Coalition lists\Attachment G - COA to PBO - 2013 election commitments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me6\PBO-FiscalPolicyAnalysisDivision\Post-Election Report\Drafting\10 Coalition lists\Attachment G - COA to PBO - 2013 election commitments_Page_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C425FA" w:rsidSect="002E0BC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361" w:right="1797" w:bottom="1361" w:left="1797" w:header="709" w:footer="709" w:gutter="0"/>
      <w:pgNumType w:start="22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223CD1" wp14:editId="5183CD34">
              <wp:simplePos x="0" y="0"/>
              <wp:positionH relativeFrom="column">
                <wp:posOffset>370931</wp:posOffset>
              </wp:positionH>
              <wp:positionV relativeFrom="paragraph">
                <wp:posOffset>4445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2pt,.35pt" to="29.2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150212">
      <w:rPr>
        <w:noProof/>
      </w:rPr>
      <w:t>222</w:t>
    </w:r>
    <w:r w:rsidRPr="009530F3">
      <w:fldChar w:fldCharType="end"/>
    </w:r>
    <w:r>
      <w:tab/>
    </w:r>
    <w:r w:rsidR="00C425FA">
      <w:t>2013 Post-</w:t>
    </w:r>
    <w:r w:rsidR="003E015D">
      <w:t>e</w:t>
    </w:r>
    <w:r w:rsidR="00C425FA">
      <w:t xml:space="preserve">lection </w:t>
    </w:r>
    <w:r w:rsidR="003E015D">
      <w:t>r</w:t>
    </w:r>
    <w:r w:rsidR="00C425FA">
      <w:t>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Pr="00FC4050" w:rsidRDefault="00FC4050" w:rsidP="00FC4050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D21BCB" wp14:editId="77811CC0">
              <wp:simplePos x="0" y="0"/>
              <wp:positionH relativeFrom="column">
                <wp:posOffset>4852579</wp:posOffset>
              </wp:positionH>
              <wp:positionV relativeFrom="paragraph">
                <wp:posOffset>-25400</wp:posOffset>
              </wp:positionV>
              <wp:extent cx="0" cy="355600"/>
              <wp:effectExtent l="0" t="0" r="19050" b="25400"/>
              <wp:wrapNone/>
              <wp:docPr id="1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1pt,-2pt" to="382.1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" strokecolor="#4a7ebb">
              <v:shadow opacity="22938f" offset="0"/>
            </v:line>
          </w:pict>
        </mc:Fallback>
      </mc:AlternateContent>
    </w:r>
    <w:r w:rsidR="00EC59AB">
      <w:t xml:space="preserve">       </w:t>
    </w:r>
    <w:r>
      <w:t xml:space="preserve">Attachment </w:t>
    </w:r>
    <w:r w:rsidR="00E57DB3">
      <w:t>F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50212">
      <w:rPr>
        <w:noProof/>
      </w:rPr>
      <w:t>229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2E0BC3" w:rsidRDefault="002E0BC3" w:rsidP="002E0BC3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9C7B76" wp14:editId="4A394904">
              <wp:simplePos x="0" y="0"/>
              <wp:positionH relativeFrom="column">
                <wp:posOffset>4852579</wp:posOffset>
              </wp:positionH>
              <wp:positionV relativeFrom="paragraph">
                <wp:posOffset>-25400</wp:posOffset>
              </wp:positionV>
              <wp:extent cx="0" cy="355600"/>
              <wp:effectExtent l="0" t="0" r="19050" b="25400"/>
              <wp:wrapNone/>
              <wp:docPr id="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1pt,-2pt" to="382.1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rZ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" strokecolor="#4a7ebb">
              <v:shadow opacity="22938f" offset="0"/>
            </v:line>
          </w:pict>
        </mc:Fallback>
      </mc:AlternateContent>
    </w:r>
    <w:r w:rsidR="00EC59AB">
      <w:t xml:space="preserve">       </w:t>
    </w:r>
    <w:r>
      <w:t>Attachment F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50212">
      <w:rPr>
        <w:noProof/>
      </w:rPr>
      <w:t>221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9AB" w:rsidRDefault="00EC59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9AB" w:rsidRDefault="00EC59A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9AB" w:rsidRDefault="00EC59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D026C"/>
    <w:rsid w:val="00142603"/>
    <w:rsid w:val="00150212"/>
    <w:rsid w:val="001658C6"/>
    <w:rsid w:val="0016655C"/>
    <w:rsid w:val="001A409F"/>
    <w:rsid w:val="001D1D23"/>
    <w:rsid w:val="00233097"/>
    <w:rsid w:val="002D2904"/>
    <w:rsid w:val="002D3275"/>
    <w:rsid w:val="002E0BC3"/>
    <w:rsid w:val="0037632A"/>
    <w:rsid w:val="00382474"/>
    <w:rsid w:val="003E015D"/>
    <w:rsid w:val="003E4877"/>
    <w:rsid w:val="00414E5B"/>
    <w:rsid w:val="005E3F76"/>
    <w:rsid w:val="005F24F2"/>
    <w:rsid w:val="0069045C"/>
    <w:rsid w:val="006C21C3"/>
    <w:rsid w:val="006E608D"/>
    <w:rsid w:val="0075400C"/>
    <w:rsid w:val="008116F6"/>
    <w:rsid w:val="0086285C"/>
    <w:rsid w:val="00872117"/>
    <w:rsid w:val="00887B5F"/>
    <w:rsid w:val="008E74C2"/>
    <w:rsid w:val="00924112"/>
    <w:rsid w:val="009530F3"/>
    <w:rsid w:val="00990126"/>
    <w:rsid w:val="009C4DAA"/>
    <w:rsid w:val="009C600F"/>
    <w:rsid w:val="009D23D7"/>
    <w:rsid w:val="009F308B"/>
    <w:rsid w:val="009F55E5"/>
    <w:rsid w:val="00A138DA"/>
    <w:rsid w:val="00A174E7"/>
    <w:rsid w:val="00A53E5C"/>
    <w:rsid w:val="00A75644"/>
    <w:rsid w:val="00A841E8"/>
    <w:rsid w:val="00A97CA8"/>
    <w:rsid w:val="00AF3864"/>
    <w:rsid w:val="00B227AE"/>
    <w:rsid w:val="00B258AC"/>
    <w:rsid w:val="00B31552"/>
    <w:rsid w:val="00B55FD7"/>
    <w:rsid w:val="00B771B1"/>
    <w:rsid w:val="00B81959"/>
    <w:rsid w:val="00B95401"/>
    <w:rsid w:val="00C16D60"/>
    <w:rsid w:val="00C27399"/>
    <w:rsid w:val="00C425FA"/>
    <w:rsid w:val="00C9613F"/>
    <w:rsid w:val="00CD21A6"/>
    <w:rsid w:val="00DF2D6F"/>
    <w:rsid w:val="00E06D46"/>
    <w:rsid w:val="00E54282"/>
    <w:rsid w:val="00E57DB3"/>
    <w:rsid w:val="00E74B13"/>
    <w:rsid w:val="00E83C56"/>
    <w:rsid w:val="00E976A2"/>
    <w:rsid w:val="00EB440D"/>
    <w:rsid w:val="00EC4506"/>
    <w:rsid w:val="00EC59AB"/>
    <w:rsid w:val="00F05917"/>
    <w:rsid w:val="00F379B5"/>
    <w:rsid w:val="00F5450E"/>
    <w:rsid w:val="00FC4050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9F3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9F3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9F30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9F308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9F308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9F308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EC59AB"/>
    <w:rPr>
      <w:b/>
    </w:rPr>
  </w:style>
  <w:style w:type="character" w:customStyle="1" w:styleId="FooterChar">
    <w:name w:val="Footer Char"/>
    <w:link w:val="Footer"/>
    <w:uiPriority w:val="5"/>
    <w:rsid w:val="00EC59AB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9F308B"/>
    <w:rPr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9F3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F30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F30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9F3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9F3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9F30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9F308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9F308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9F308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EC59AB"/>
    <w:rPr>
      <w:b/>
    </w:rPr>
  </w:style>
  <w:style w:type="character" w:customStyle="1" w:styleId="FooterChar">
    <w:name w:val="Footer Char"/>
    <w:link w:val="Footer"/>
    <w:uiPriority w:val="5"/>
    <w:rsid w:val="00EC59AB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9F308B"/>
    <w:rPr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9F3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F30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F30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9CDC-A9FE-4F15-927F-A2BD95EDC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235</TotalTime>
  <Pages>10</Pages>
  <Words>11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F</dc:title>
  <dc:creator>PBO@pbo.gov.au</dc:creator>
  <cp:lastModifiedBy>Moorhouse, Helen (PBO)</cp:lastModifiedBy>
  <cp:revision>37</cp:revision>
  <cp:lastPrinted>2013-09-11T04:39:00Z</cp:lastPrinted>
  <dcterms:created xsi:type="dcterms:W3CDTF">2013-09-24T22:24:00Z</dcterms:created>
  <dcterms:modified xsi:type="dcterms:W3CDTF">2014-12-10T03:23:00Z</dcterms:modified>
</cp:coreProperties>
</file>