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677" w:rsidRDefault="00EC66BB" w:rsidP="00B02C0F">
      <w:pPr>
        <w:pStyle w:val="PBOheading2"/>
      </w:pPr>
      <w:r>
        <w:t xml:space="preserve">Attachment </w:t>
      </w:r>
      <w:r w:rsidR="00AD3556">
        <w:t>C</w:t>
      </w:r>
      <w:r w:rsidR="00B02C0F">
        <w:br/>
      </w:r>
      <w:r w:rsidR="00AD3556">
        <w:t>ALP</w:t>
      </w:r>
      <w:r w:rsidR="006C73FA">
        <w:t xml:space="preserve"> list of election commitments </w:t>
      </w:r>
      <w:r w:rsidR="006C73FA" w:rsidRPr="00BF5428">
        <w:t>provided</w:t>
      </w:r>
      <w:r w:rsidR="00AD3556">
        <w:t xml:space="preserve"> to the PBO</w:t>
      </w:r>
      <w:r w:rsidR="00936677">
        <w:rPr>
          <w:noProof/>
        </w:rPr>
        <w:drawing>
          <wp:anchor distT="0" distB="0" distL="114300" distR="114300" simplePos="0" relativeHeight="251661312" behindDoc="0" locked="0" layoutInCell="1" allowOverlap="1" wp14:anchorId="05229336" wp14:editId="1A7636BE">
            <wp:simplePos x="1162685" y="1737995"/>
            <wp:positionH relativeFrom="margin">
              <wp:align>center</wp:align>
            </wp:positionH>
            <wp:positionV relativeFrom="margin">
              <wp:align>bottom</wp:align>
            </wp:positionV>
            <wp:extent cx="5588000" cy="7924800"/>
            <wp:effectExtent l="19050" t="19050" r="12700" b="190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5" t="6977" r="14566" b="952"/>
                    <a:stretch/>
                  </pic:blipFill>
                  <pic:spPr bwMode="auto">
                    <a:xfrm>
                      <a:off x="0" y="0"/>
                      <a:ext cx="5588000" cy="792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6677">
        <w:br w:type="page"/>
      </w:r>
    </w:p>
    <w:p w:rsidR="00936677" w:rsidRDefault="00943972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7F6132" wp14:editId="6FC0A4C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21655" cy="8001635"/>
            <wp:effectExtent l="19050" t="19050" r="17145" b="184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5" t="7068" r="14463" b="979"/>
                    <a:stretch/>
                  </pic:blipFill>
                  <pic:spPr bwMode="auto">
                    <a:xfrm>
                      <a:off x="0" y="0"/>
                      <a:ext cx="5621655" cy="8001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677">
        <w:br w:type="page"/>
      </w:r>
    </w:p>
    <w:p w:rsidR="00943972" w:rsidRDefault="00943972">
      <w:pPr>
        <w:spacing w:before="0" w:after="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6A0841" wp14:editId="34CB7E1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9115" cy="7969885"/>
            <wp:effectExtent l="19050" t="19050" r="19685" b="1206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7" t="7187" r="14627" b="966"/>
                    <a:stretch/>
                  </pic:blipFill>
                  <pic:spPr bwMode="auto">
                    <a:xfrm>
                      <a:off x="0" y="0"/>
                      <a:ext cx="5619115" cy="7969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36677" w:rsidRDefault="00936677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21E3AA" wp14:editId="7F27A1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76570" cy="7898765"/>
            <wp:effectExtent l="19050" t="19050" r="24130" b="260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2" t="7138" r="14542" b="721"/>
                    <a:stretch/>
                  </pic:blipFill>
                  <pic:spPr bwMode="auto">
                    <a:xfrm>
                      <a:off x="0" y="0"/>
                      <a:ext cx="5576570" cy="78987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B3BF6" w:rsidRDefault="00936677" w:rsidP="00AD3556">
      <w:pPr>
        <w:spacing w:before="0"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776416" wp14:editId="09475E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58455"/>
            <wp:effectExtent l="19050" t="19050" r="22860" b="2349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0" t="7290" r="14576" b="724"/>
                    <a:stretch/>
                  </pic:blipFill>
                  <pic:spPr bwMode="auto">
                    <a:xfrm>
                      <a:off x="0" y="0"/>
                      <a:ext cx="5615940" cy="7958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3BF6" w:rsidSect="003B3E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8" w:right="1797" w:bottom="1418" w:left="1797" w:header="709" w:footer="709" w:gutter="0"/>
      <w:pgNumType w:start="9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5B" w:rsidRDefault="00414E5B">
      <w:pPr>
        <w:spacing w:before="0" w:after="0"/>
      </w:pPr>
      <w:r>
        <w:separator/>
      </w:r>
    </w:p>
  </w:endnote>
  <w:endnote w:type="continuationSeparator" w:id="0">
    <w:p w:rsidR="00414E5B" w:rsidRDefault="00414E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5" w:rsidRPr="00C27399" w:rsidRDefault="00F379B5" w:rsidP="009530F3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D96C64B" wp14:editId="5C41FA12">
              <wp:simplePos x="0" y="0"/>
              <wp:positionH relativeFrom="column">
                <wp:posOffset>335915</wp:posOffset>
              </wp:positionH>
              <wp:positionV relativeFrom="paragraph">
                <wp:posOffset>4445</wp:posOffset>
              </wp:positionV>
              <wp:extent cx="0" cy="355600"/>
              <wp:effectExtent l="0" t="0" r="19050" b="2540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5pt,.35pt" to="26.4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3C47D7">
      <w:rPr>
        <w:noProof/>
      </w:rPr>
      <w:t>98</w:t>
    </w:r>
    <w:r w:rsidRPr="009530F3">
      <w:fldChar w:fldCharType="end"/>
    </w:r>
    <w:r>
      <w:tab/>
    </w:r>
    <w:r w:rsidR="00BF5428">
      <w:t>2013 Post-election report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1E8" w:rsidRDefault="00A841E8" w:rsidP="00A841E8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1AE8C1C" wp14:editId="2041C120">
              <wp:simplePos x="0" y="0"/>
              <wp:positionH relativeFrom="column">
                <wp:posOffset>4902200</wp:posOffset>
              </wp:positionH>
              <wp:positionV relativeFrom="paragraph">
                <wp:posOffset>-2540</wp:posOffset>
              </wp:positionV>
              <wp:extent cx="0" cy="355600"/>
              <wp:effectExtent l="0" t="0" r="19050" b="2540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pt,-.2pt" to="386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UQ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" strokecolor="#4a7ebb">
              <v:shadow opacity="22938f" offset="0"/>
            </v:line>
          </w:pict>
        </mc:Fallback>
      </mc:AlternateContent>
    </w:r>
    <w:r w:rsidR="009A1DA4">
      <w:t xml:space="preserve">       </w:t>
    </w:r>
    <w:r w:rsidR="0042720E">
      <w:t>Attachment C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3C47D7">
      <w:rPr>
        <w:noProof/>
      </w:rPr>
      <w:t>97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Pr="00A538E2" w:rsidRDefault="00A538E2" w:rsidP="00A538E2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E3E39E" wp14:editId="479FF2B3">
              <wp:simplePos x="0" y="0"/>
              <wp:positionH relativeFrom="column">
                <wp:posOffset>4913630</wp:posOffset>
              </wp:positionH>
              <wp:positionV relativeFrom="paragraph">
                <wp:posOffset>8890</wp:posOffset>
              </wp:positionV>
              <wp:extent cx="0" cy="355600"/>
              <wp:effectExtent l="0" t="0" r="19050" b="2540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9pt,.7pt" to="386.9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cXpA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" strokecolor="#4a7ebb">
              <v:shadow opacity="22938f" offset="0"/>
            </v:line>
          </w:pict>
        </mc:Fallback>
      </mc:AlternateContent>
    </w:r>
    <w:r w:rsidR="009A1DA4">
      <w:t xml:space="preserve">       </w:t>
    </w:r>
    <w:r>
      <w:t>Attachment C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3C47D7">
      <w:rPr>
        <w:noProof/>
      </w:rPr>
      <w:t>95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5B" w:rsidRDefault="00414E5B">
      <w:pPr>
        <w:spacing w:before="0" w:after="0"/>
      </w:pPr>
      <w:r>
        <w:separator/>
      </w:r>
    </w:p>
  </w:footnote>
  <w:footnote w:type="continuationSeparator" w:id="0">
    <w:p w:rsidR="00414E5B" w:rsidRDefault="00414E5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DA4" w:rsidRDefault="009A1D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DA4" w:rsidRDefault="009A1DA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DA4" w:rsidRDefault="009A1D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D67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C4A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ECD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881CAE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>
    <w:nsid w:val="FFFFFF80"/>
    <w:multiLevelType w:val="singleLevel"/>
    <w:tmpl w:val="17C8C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DCE0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58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A280A"/>
    <w:lvl w:ilvl="0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4A76"/>
      </w:rPr>
    </w:lvl>
  </w:abstractNum>
  <w:abstractNum w:abstractNumId="8">
    <w:nsid w:val="FFFFFF88"/>
    <w:multiLevelType w:val="singleLevel"/>
    <w:tmpl w:val="C3320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86C3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24A76"/>
      </w:rPr>
    </w:lvl>
  </w:abstractNum>
  <w:abstractNum w:abstractNumId="10">
    <w:nsid w:val="15173C5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FA089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2607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72F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DA6887"/>
    <w:multiLevelType w:val="hybridMultilevel"/>
    <w:tmpl w:val="40206B18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C6DB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E6011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EF80CA5"/>
    <w:multiLevelType w:val="hybridMultilevel"/>
    <w:tmpl w:val="8BF478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F31F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83C55"/>
    <w:multiLevelType w:val="hybridMultilevel"/>
    <w:tmpl w:val="CE308E32"/>
    <w:lvl w:ilvl="0" w:tplc="4B208E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30DF6"/>
    <w:multiLevelType w:val="hybridMultilevel"/>
    <w:tmpl w:val="7A0EE92E"/>
    <w:lvl w:ilvl="0" w:tplc="55AAB3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5F4B"/>
    <w:multiLevelType w:val="hybridMultilevel"/>
    <w:tmpl w:val="22E4F41C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0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>
      <o:colormru v:ext="edit" colors="#c6d3e3,#d7dc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5B"/>
    <w:rsid w:val="000D026C"/>
    <w:rsid w:val="000E60D5"/>
    <w:rsid w:val="00142603"/>
    <w:rsid w:val="0016655C"/>
    <w:rsid w:val="001A409F"/>
    <w:rsid w:val="00233097"/>
    <w:rsid w:val="002D2904"/>
    <w:rsid w:val="002D3275"/>
    <w:rsid w:val="0037632A"/>
    <w:rsid w:val="00382474"/>
    <w:rsid w:val="003B3E8F"/>
    <w:rsid w:val="003C47D7"/>
    <w:rsid w:val="00414E5B"/>
    <w:rsid w:val="0042720E"/>
    <w:rsid w:val="00514C97"/>
    <w:rsid w:val="005B3BF6"/>
    <w:rsid w:val="005E3F76"/>
    <w:rsid w:val="005F24F2"/>
    <w:rsid w:val="006050FA"/>
    <w:rsid w:val="00625BA5"/>
    <w:rsid w:val="0069045C"/>
    <w:rsid w:val="006C21C3"/>
    <w:rsid w:val="006C73FA"/>
    <w:rsid w:val="006E608D"/>
    <w:rsid w:val="00714766"/>
    <w:rsid w:val="0075400C"/>
    <w:rsid w:val="007D7769"/>
    <w:rsid w:val="007E7276"/>
    <w:rsid w:val="008116F6"/>
    <w:rsid w:val="0086285C"/>
    <w:rsid w:val="00872117"/>
    <w:rsid w:val="008E74C2"/>
    <w:rsid w:val="00924112"/>
    <w:rsid w:val="00936677"/>
    <w:rsid w:val="00943972"/>
    <w:rsid w:val="009530F3"/>
    <w:rsid w:val="00990126"/>
    <w:rsid w:val="009A1DA4"/>
    <w:rsid w:val="009C4DAA"/>
    <w:rsid w:val="009C600F"/>
    <w:rsid w:val="00A138DA"/>
    <w:rsid w:val="00A538E2"/>
    <w:rsid w:val="00A53E5C"/>
    <w:rsid w:val="00A76906"/>
    <w:rsid w:val="00A841E8"/>
    <w:rsid w:val="00AB4929"/>
    <w:rsid w:val="00AD3556"/>
    <w:rsid w:val="00AF3864"/>
    <w:rsid w:val="00B02C0F"/>
    <w:rsid w:val="00B20C97"/>
    <w:rsid w:val="00B55FD7"/>
    <w:rsid w:val="00B771B1"/>
    <w:rsid w:val="00B81959"/>
    <w:rsid w:val="00BA188B"/>
    <w:rsid w:val="00BF4088"/>
    <w:rsid w:val="00BF5428"/>
    <w:rsid w:val="00C27399"/>
    <w:rsid w:val="00C9613F"/>
    <w:rsid w:val="00CD21A6"/>
    <w:rsid w:val="00D248ED"/>
    <w:rsid w:val="00E74B13"/>
    <w:rsid w:val="00E976A2"/>
    <w:rsid w:val="00EB440D"/>
    <w:rsid w:val="00EC66BB"/>
    <w:rsid w:val="00F379B5"/>
    <w:rsid w:val="00F83770"/>
    <w:rsid w:val="00FC4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c6d3e3,#d7dce4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7D77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7D77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7D77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7D7769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7D7769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7D7769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9A1DA4"/>
    <w:rPr>
      <w:b/>
    </w:rPr>
  </w:style>
  <w:style w:type="character" w:customStyle="1" w:styleId="FooterChar">
    <w:name w:val="Footer Char"/>
    <w:link w:val="Footer"/>
    <w:uiPriority w:val="5"/>
    <w:rsid w:val="009A1DA4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7D7769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7D77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D77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7D776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7D77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7D77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7D77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7D7769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7D7769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7D7769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9A1DA4"/>
    <w:rPr>
      <w:b/>
    </w:rPr>
  </w:style>
  <w:style w:type="character" w:customStyle="1" w:styleId="FooterChar">
    <w:name w:val="Footer Char"/>
    <w:link w:val="Footer"/>
    <w:uiPriority w:val="5"/>
    <w:rsid w:val="009A1DA4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7D7769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7D77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D77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7D776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iganl\AppData\Local\Microsoft\Windows\Temporary%20Internet%20Files\Content.Outlook\HZ0VIN88\PBO%20Word%20Template%20Guide%20v3_unlock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A118B-8435-465B-A0E3-5C5A34F6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PBO Word Template Guide v3_unlocked.dot</Template>
  <TotalTime>201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Parliamentary Budget Office template</vt:lpstr>
    </vt:vector>
  </TitlesOfParts>
  <Company>Kylie Smith Design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C</dc:title>
  <dc:creator>PBO@pbo.gov.au</dc:creator>
  <cp:lastModifiedBy>Moorhouse, Helen (PBO)</cp:lastModifiedBy>
  <cp:revision>33</cp:revision>
  <cp:lastPrinted>2013-09-11T04:39:00Z</cp:lastPrinted>
  <dcterms:created xsi:type="dcterms:W3CDTF">2013-09-24T22:24:00Z</dcterms:created>
  <dcterms:modified xsi:type="dcterms:W3CDTF">2014-12-10T03:20:00Z</dcterms:modified>
</cp:coreProperties>
</file>