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7161290"/>
    <w:bookmarkEnd w:id="0"/>
    <w:p w14:paraId="439920FB" w14:textId="0C72799D" w:rsidR="00430844" w:rsidRPr="00430844" w:rsidRDefault="005C2944" w:rsidP="000748FD">
      <w:pPr>
        <w:tabs>
          <w:tab w:val="left" w:pos="6168"/>
        </w:tabs>
        <w:spacing w:before="2500" w:after="60" w:line="300" w:lineRule="atLeast"/>
        <w:rPr>
          <w:rFonts w:eastAsia="Georgia"/>
          <w:b/>
          <w:color w:val="3D4D7D"/>
          <w:sz w:val="28"/>
          <w:szCs w:val="28"/>
        </w:rPr>
      </w:pPr>
      <w:r w:rsidRPr="00786785">
        <w:rPr>
          <w:rFonts w:ascii="Calibri" w:eastAsia="Georgia" w:hAnsi="Calibri" w:cs="Calibri"/>
          <w:b/>
          <w:noProof/>
          <w:color w:val="3D4D7D" w:themeColor="background2"/>
          <w:sz w:val="28"/>
          <w:szCs w:val="28"/>
        </w:rPr>
        <mc:AlternateContent>
          <mc:Choice Requires="wpg">
            <w:drawing>
              <wp:anchor distT="0" distB="0" distL="114300" distR="114300" simplePos="0" relativeHeight="251658240" behindDoc="0" locked="0" layoutInCell="1" allowOverlap="1" wp14:anchorId="0CA3735A" wp14:editId="1D17E4F4">
                <wp:simplePos x="0" y="0"/>
                <wp:positionH relativeFrom="page">
                  <wp:align>left</wp:align>
                </wp:positionH>
                <wp:positionV relativeFrom="paragraph">
                  <wp:posOffset>-744279</wp:posOffset>
                </wp:positionV>
                <wp:extent cx="7665720" cy="1615440"/>
                <wp:effectExtent l="0" t="0" r="0" b="3810"/>
                <wp:wrapNone/>
                <wp:docPr id="2" name="Group 2"/>
                <wp:cNvGraphicFramePr/>
                <a:graphic xmlns:a="http://schemas.openxmlformats.org/drawingml/2006/main">
                  <a:graphicData uri="http://schemas.microsoft.com/office/word/2010/wordprocessingGroup">
                    <wpg:wgp>
                      <wpg:cNvGrpSpPr/>
                      <wpg:grpSpPr>
                        <a:xfrm>
                          <a:off x="0" y="0"/>
                          <a:ext cx="7665720" cy="1615440"/>
                          <a:chOff x="0" y="0"/>
                          <a:chExt cx="7665720" cy="1615440"/>
                        </a:xfrm>
                      </wpg:grpSpPr>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65720" cy="1615440"/>
                          </a:xfrm>
                          <a:prstGeom prst="rect">
                            <a:avLst/>
                          </a:prstGeom>
                        </pic:spPr>
                      </pic:pic>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739140" y="449580"/>
                            <a:ext cx="1912620" cy="586740"/>
                          </a:xfrm>
                          <a:prstGeom prst="rect">
                            <a:avLst/>
                          </a:prstGeom>
                        </pic:spPr>
                      </pic:pic>
                    </wpg:wgp>
                  </a:graphicData>
                </a:graphic>
              </wp:anchor>
            </w:drawing>
          </mc:Choice>
          <mc:Fallback>
            <w:pict>
              <v:group w14:anchorId="04ACE6D8" id="Group 2" o:spid="_x0000_s1026" style="position:absolute;margin-left:0;margin-top:-58.6pt;width:603.6pt;height:127.2pt;z-index:251658240;mso-position-horizontal:left;mso-position-horizontal-relative:page" coordsize="76657,1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6657;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">
                  <v:imagedata r:id="rId14" o:title=""/>
                </v:shape>
                <v:shape id="Picture 4" o:spid="_x0000_s1028" type="#_x0000_t75" style="position:absolute;left:7391;top:4495;width:19126;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">
                  <v:imagedata r:id="rId15" o:title=""/>
                </v:shape>
                <w10:wrap anchorx="page"/>
              </v:group>
            </w:pict>
          </mc:Fallback>
        </mc:AlternateContent>
      </w:r>
      <w:r w:rsidR="00F363F5" w:rsidRPr="00786785">
        <w:rPr>
          <w:rFonts w:ascii="Calibri" w:eastAsia="Georgia" w:hAnsi="Calibri" w:cs="Calibri"/>
          <w:b/>
          <w:color w:val="3D4D7D" w:themeColor="background2"/>
          <w:sz w:val="28"/>
          <w:szCs w:val="28"/>
        </w:rPr>
        <w:t>2</w:t>
      </w:r>
      <w:r w:rsidR="006D210C">
        <w:rPr>
          <w:rFonts w:ascii="Calibri" w:eastAsia="Georgia" w:hAnsi="Calibri" w:cs="Calibri"/>
          <w:b/>
          <w:color w:val="3D4D7D" w:themeColor="background2"/>
          <w:sz w:val="28"/>
          <w:szCs w:val="28"/>
        </w:rPr>
        <w:t>4</w:t>
      </w:r>
      <w:r w:rsidR="00041379" w:rsidRPr="00786785">
        <w:rPr>
          <w:rFonts w:ascii="Calibri" w:eastAsia="Georgia" w:hAnsi="Calibri" w:cs="Calibri"/>
          <w:b/>
          <w:color w:val="3D4D7D" w:themeColor="background2"/>
          <w:sz w:val="28"/>
          <w:szCs w:val="28"/>
        </w:rPr>
        <w:t xml:space="preserve"> October</w:t>
      </w:r>
      <w:r w:rsidR="000C1696" w:rsidRPr="00786785">
        <w:rPr>
          <w:rFonts w:ascii="Calibri" w:eastAsia="Georgia" w:hAnsi="Calibri" w:cs="Calibri"/>
          <w:b/>
          <w:color w:val="3D4D7D" w:themeColor="background2"/>
          <w:sz w:val="28"/>
          <w:szCs w:val="28"/>
        </w:rPr>
        <w:t xml:space="preserve"> 20</w:t>
      </w:r>
      <w:r w:rsidR="0029408F" w:rsidRPr="00786785">
        <w:rPr>
          <w:rFonts w:ascii="Calibri" w:eastAsia="Georgia" w:hAnsi="Calibri" w:cs="Calibri"/>
          <w:b/>
          <w:color w:val="3D4D7D" w:themeColor="background2"/>
          <w:sz w:val="28"/>
          <w:szCs w:val="28"/>
        </w:rPr>
        <w:t>2</w:t>
      </w:r>
      <w:r w:rsidR="006537A8" w:rsidRPr="00786785">
        <w:rPr>
          <w:rFonts w:ascii="Calibri" w:eastAsia="Georgia" w:hAnsi="Calibri" w:cs="Calibri"/>
          <w:b/>
          <w:color w:val="3D4D7D" w:themeColor="background2"/>
          <w:sz w:val="28"/>
          <w:szCs w:val="28"/>
        </w:rPr>
        <w:t>2</w:t>
      </w:r>
      <w:r w:rsidR="000748FD">
        <w:rPr>
          <w:rFonts w:eastAsia="Georgia"/>
          <w:b/>
          <w:color w:val="3D4D7D"/>
          <w:sz w:val="28"/>
          <w:szCs w:val="28"/>
        </w:rPr>
        <w:tab/>
      </w:r>
    </w:p>
    <w:p w14:paraId="64930E41" w14:textId="45F849FE" w:rsidR="00430844" w:rsidRPr="00786785" w:rsidRDefault="0085540F" w:rsidP="002E5960">
      <w:pPr>
        <w:pStyle w:val="Title"/>
        <w:rPr>
          <w:rFonts w:ascii="Calibri Light" w:hAnsi="Calibri Light" w:cs="Calibri Light"/>
        </w:rPr>
      </w:pPr>
      <w:r w:rsidRPr="00786785">
        <w:rPr>
          <w:rFonts w:ascii="Calibri Light" w:hAnsi="Calibri Light" w:cs="Calibri Light"/>
        </w:rPr>
        <w:t>P</w:t>
      </w:r>
      <w:r w:rsidR="00500FD2" w:rsidRPr="00786785">
        <w:rPr>
          <w:rFonts w:ascii="Calibri Light" w:hAnsi="Calibri Light" w:cs="Calibri Light"/>
        </w:rPr>
        <w:t>arliamentary Budget Office</w:t>
      </w:r>
      <w:r w:rsidRPr="00786785">
        <w:rPr>
          <w:rFonts w:ascii="Calibri Light" w:hAnsi="Calibri Light" w:cs="Calibri Light"/>
        </w:rPr>
        <w:t xml:space="preserve"> </w:t>
      </w:r>
      <w:r w:rsidR="00E47C62" w:rsidRPr="00786785">
        <w:rPr>
          <w:rFonts w:ascii="Calibri Light" w:hAnsi="Calibri Light" w:cs="Calibri Light"/>
        </w:rPr>
        <w:t>A</w:t>
      </w:r>
      <w:r w:rsidRPr="00786785">
        <w:rPr>
          <w:rFonts w:ascii="Calibri Light" w:hAnsi="Calibri Light" w:cs="Calibri Light"/>
        </w:rPr>
        <w:t>ctivity</w:t>
      </w:r>
      <w:r w:rsidR="00500FD2" w:rsidRPr="00786785">
        <w:rPr>
          <w:rFonts w:ascii="Calibri Light" w:hAnsi="Calibri Light" w:cs="Calibri Light"/>
        </w:rPr>
        <w:t xml:space="preserve"> </w:t>
      </w:r>
      <w:r w:rsidR="00E47C62" w:rsidRPr="00786785">
        <w:rPr>
          <w:rFonts w:ascii="Calibri Light" w:hAnsi="Calibri Light" w:cs="Calibri Light"/>
        </w:rPr>
        <w:t>R</w:t>
      </w:r>
      <w:r w:rsidR="00500FD2" w:rsidRPr="00786785">
        <w:rPr>
          <w:rFonts w:ascii="Calibri Light" w:hAnsi="Calibri Light" w:cs="Calibri Light"/>
        </w:rPr>
        <w:t>eport</w:t>
      </w:r>
    </w:p>
    <w:p w14:paraId="7896CD72" w14:textId="77777777" w:rsidR="00430844" w:rsidRPr="00430844" w:rsidRDefault="00430844" w:rsidP="00430844">
      <w:pPr>
        <w:spacing w:after="0" w:line="300" w:lineRule="atLeast"/>
        <w:rPr>
          <w:rFonts w:eastAsia="Georgia"/>
          <w:szCs w:val="22"/>
        </w:rPr>
      </w:pPr>
      <w:r w:rsidRPr="00430844">
        <w:rPr>
          <w:rFonts w:eastAsia="Georgia"/>
          <w:noProof/>
          <w:szCs w:val="22"/>
          <w:lang w:eastAsia="en-AU"/>
        </w:rPr>
        <mc:AlternateContent>
          <mc:Choice Requires="wps">
            <w:drawing>
              <wp:inline distT="0" distB="0" distL="0" distR="0" wp14:anchorId="0AFEFCF4" wp14:editId="733AE638">
                <wp:extent cx="536400" cy="0"/>
                <wp:effectExtent l="0" t="19050" r="35560" b="19050"/>
                <wp:docPr id="9" name="Straight Connector 9"/>
                <wp:cNvGraphicFramePr/>
                <a:graphic xmlns:a="http://schemas.openxmlformats.org/drawingml/2006/main">
                  <a:graphicData uri="http://schemas.microsoft.com/office/word/2010/wordprocessingShape">
                    <wps:wsp>
                      <wps:cNvCnPr/>
                      <wps:spPr>
                        <a:xfrm>
                          <a:off x="0" y="0"/>
                          <a:ext cx="536400" cy="0"/>
                        </a:xfrm>
                        <a:prstGeom prst="line">
                          <a:avLst/>
                        </a:prstGeom>
                        <a:noFill/>
                        <a:ln w="38100" cap="flat" cmpd="sng" algn="ctr">
                          <a:solidFill>
                            <a:srgbClr val="3D4D7D"/>
                          </a:solidFill>
                          <a:prstDash val="solid"/>
                        </a:ln>
                        <a:effectLst/>
                      </wps:spPr>
                      <wps:bodyPr/>
                    </wps:wsp>
                  </a:graphicData>
                </a:graphic>
              </wp:inline>
            </w:drawing>
          </mc:Choice>
          <mc:Fallback>
            <w:pict>
              <v:line w14:anchorId="4826BEA1" id="Straight Connector 9" o:spid="_x0000_s1026" style="visibility:visible;mso-wrap-style:square;mso-left-percent:-10001;mso-top-percent:-10001;mso-position-horizontal:absolute;mso-position-horizontal-relative:char;mso-position-vertical:absolute;mso-position-vertical-relative:line;mso-left-percent:-10001;mso-top-percent:-10001" from="0,0" to="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" strokecolor="#3d4d7d" strokeweight="3pt">
                <w10:anchorlock/>
              </v:line>
            </w:pict>
          </mc:Fallback>
        </mc:AlternateContent>
      </w:r>
    </w:p>
    <w:sdt>
      <w:sdtPr>
        <w:rPr>
          <w:rFonts w:ascii="Georgia" w:eastAsiaTheme="minorHAnsi" w:hAnsi="Georgia" w:cs="Times New Roman"/>
          <w:color w:val="auto"/>
          <w:sz w:val="22"/>
          <w:szCs w:val="24"/>
          <w:lang w:val="en-AU"/>
        </w:rPr>
        <w:id w:val="-642656471"/>
        <w:docPartObj>
          <w:docPartGallery w:val="Table of Contents"/>
          <w:docPartUnique/>
        </w:docPartObj>
      </w:sdtPr>
      <w:sdtEndPr>
        <w:rPr>
          <w:rFonts w:ascii="Cambria" w:hAnsi="Cambria" w:cs="Segoe UI"/>
          <w:b/>
          <w:bCs/>
          <w:noProof/>
          <w:sz w:val="21"/>
          <w:szCs w:val="21"/>
        </w:rPr>
      </w:sdtEndPr>
      <w:sdtContent>
        <w:p w14:paraId="71FE297A" w14:textId="0F05CEC1" w:rsidR="00FC3C91" w:rsidRPr="00F12CA3" w:rsidRDefault="00FC3C91">
          <w:pPr>
            <w:pStyle w:val="TOCHeading"/>
            <w:rPr>
              <w:rFonts w:ascii="Calibri Light" w:hAnsi="Calibri Light" w:cs="Calibri Light"/>
              <w:color w:val="3D4D7D" w:themeColor="background2"/>
            </w:rPr>
          </w:pPr>
          <w:r w:rsidRPr="00F12CA3">
            <w:rPr>
              <w:rFonts w:ascii="Calibri Light" w:hAnsi="Calibri Light" w:cs="Calibri Light"/>
              <w:color w:val="3D4D7D" w:themeColor="background2"/>
            </w:rPr>
            <w:t>Contents</w:t>
          </w:r>
        </w:p>
        <w:p w14:paraId="5244E220" w14:textId="0945A504" w:rsidR="003B4058" w:rsidRPr="003B4058" w:rsidRDefault="00FC3C91">
          <w:pPr>
            <w:pStyle w:val="TOC1"/>
            <w:rPr>
              <w:rFonts w:eastAsiaTheme="minorEastAsia"/>
              <w:b w:val="0"/>
              <w:bCs w:val="0"/>
              <w:lang w:eastAsia="en-AU"/>
            </w:rPr>
          </w:pPr>
          <w:r w:rsidRPr="003B4058">
            <w:rPr>
              <w:b w:val="0"/>
              <w:bCs w:val="0"/>
            </w:rPr>
            <w:fldChar w:fldCharType="begin"/>
          </w:r>
          <w:r w:rsidRPr="003B4058">
            <w:rPr>
              <w:b w:val="0"/>
              <w:bCs w:val="0"/>
            </w:rPr>
            <w:instrText xml:space="preserve"> TOC \o "1-3" \h \z \u </w:instrText>
          </w:r>
          <w:r w:rsidRPr="003B4058">
            <w:rPr>
              <w:b w:val="0"/>
              <w:bCs w:val="0"/>
            </w:rPr>
            <w:fldChar w:fldCharType="separate"/>
          </w:r>
          <w:hyperlink w:anchor="_Toc117259375" w:history="1">
            <w:r w:rsidR="003B4058" w:rsidRPr="003B4058">
              <w:rPr>
                <w:rStyle w:val="Hyperlink"/>
                <w:b w:val="0"/>
                <w:bCs w:val="0"/>
                <w:u w:val="none"/>
              </w:rPr>
              <w:t>At a glance</w:t>
            </w:r>
            <w:r w:rsidR="003B4058" w:rsidRPr="003B4058">
              <w:rPr>
                <w:b w:val="0"/>
                <w:bCs w:val="0"/>
                <w:webHidden/>
              </w:rPr>
              <w:tab/>
            </w:r>
            <w:r w:rsidR="003B4058" w:rsidRPr="003B4058">
              <w:rPr>
                <w:b w:val="0"/>
                <w:bCs w:val="0"/>
                <w:webHidden/>
              </w:rPr>
              <w:fldChar w:fldCharType="begin"/>
            </w:r>
            <w:r w:rsidR="003B4058" w:rsidRPr="003B4058">
              <w:rPr>
                <w:b w:val="0"/>
                <w:bCs w:val="0"/>
                <w:webHidden/>
              </w:rPr>
              <w:instrText xml:space="preserve"> PAGEREF _Toc117259375 \h </w:instrText>
            </w:r>
            <w:r w:rsidR="003B4058" w:rsidRPr="003B4058">
              <w:rPr>
                <w:b w:val="0"/>
                <w:bCs w:val="0"/>
                <w:webHidden/>
              </w:rPr>
            </w:r>
            <w:r w:rsidR="003B4058" w:rsidRPr="003B4058">
              <w:rPr>
                <w:b w:val="0"/>
                <w:bCs w:val="0"/>
                <w:webHidden/>
              </w:rPr>
              <w:fldChar w:fldCharType="separate"/>
            </w:r>
            <w:r w:rsidR="003B4058" w:rsidRPr="003B4058">
              <w:rPr>
                <w:b w:val="0"/>
                <w:bCs w:val="0"/>
                <w:webHidden/>
              </w:rPr>
              <w:t>2</w:t>
            </w:r>
            <w:r w:rsidR="003B4058" w:rsidRPr="003B4058">
              <w:rPr>
                <w:b w:val="0"/>
                <w:bCs w:val="0"/>
                <w:webHidden/>
              </w:rPr>
              <w:fldChar w:fldCharType="end"/>
            </w:r>
          </w:hyperlink>
        </w:p>
        <w:p w14:paraId="37A3D2DF" w14:textId="04D11A65" w:rsidR="003B4058" w:rsidRPr="003B4058" w:rsidRDefault="00D2486B">
          <w:pPr>
            <w:pStyle w:val="TOC1"/>
            <w:rPr>
              <w:rFonts w:eastAsiaTheme="minorEastAsia"/>
              <w:b w:val="0"/>
              <w:bCs w:val="0"/>
              <w:lang w:eastAsia="en-AU"/>
            </w:rPr>
          </w:pPr>
          <w:hyperlink w:anchor="_Toc117259376" w:history="1">
            <w:r w:rsidR="003B4058" w:rsidRPr="003B4058">
              <w:rPr>
                <w:rStyle w:val="Hyperlink"/>
                <w:b w:val="0"/>
                <w:bCs w:val="0"/>
                <w:u w:val="none"/>
              </w:rPr>
              <w:t>Introduction</w:t>
            </w:r>
            <w:r w:rsidR="003B4058" w:rsidRPr="003B4058">
              <w:rPr>
                <w:b w:val="0"/>
                <w:bCs w:val="0"/>
                <w:webHidden/>
              </w:rPr>
              <w:tab/>
            </w:r>
            <w:r w:rsidR="003B4058" w:rsidRPr="003B4058">
              <w:rPr>
                <w:b w:val="0"/>
                <w:bCs w:val="0"/>
                <w:webHidden/>
              </w:rPr>
              <w:fldChar w:fldCharType="begin"/>
            </w:r>
            <w:r w:rsidR="003B4058" w:rsidRPr="003B4058">
              <w:rPr>
                <w:b w:val="0"/>
                <w:bCs w:val="0"/>
                <w:webHidden/>
              </w:rPr>
              <w:instrText xml:space="preserve"> PAGEREF _Toc117259376 \h </w:instrText>
            </w:r>
            <w:r w:rsidR="003B4058" w:rsidRPr="003B4058">
              <w:rPr>
                <w:b w:val="0"/>
                <w:bCs w:val="0"/>
                <w:webHidden/>
              </w:rPr>
            </w:r>
            <w:r w:rsidR="003B4058" w:rsidRPr="003B4058">
              <w:rPr>
                <w:b w:val="0"/>
                <w:bCs w:val="0"/>
                <w:webHidden/>
              </w:rPr>
              <w:fldChar w:fldCharType="separate"/>
            </w:r>
            <w:r w:rsidR="003B4058" w:rsidRPr="003B4058">
              <w:rPr>
                <w:b w:val="0"/>
                <w:bCs w:val="0"/>
                <w:webHidden/>
              </w:rPr>
              <w:t>3</w:t>
            </w:r>
            <w:r w:rsidR="003B4058" w:rsidRPr="003B4058">
              <w:rPr>
                <w:b w:val="0"/>
                <w:bCs w:val="0"/>
                <w:webHidden/>
              </w:rPr>
              <w:fldChar w:fldCharType="end"/>
            </w:r>
          </w:hyperlink>
        </w:p>
        <w:p w14:paraId="22DD8869" w14:textId="56B166A5" w:rsidR="003B4058" w:rsidRPr="003B4058" w:rsidRDefault="00D2486B">
          <w:pPr>
            <w:pStyle w:val="TOC1"/>
            <w:rPr>
              <w:rFonts w:eastAsiaTheme="minorEastAsia"/>
              <w:b w:val="0"/>
              <w:bCs w:val="0"/>
              <w:lang w:eastAsia="en-AU"/>
            </w:rPr>
          </w:pPr>
          <w:hyperlink w:anchor="_Toc117259377" w:history="1">
            <w:r w:rsidR="003B4058" w:rsidRPr="003B4058">
              <w:rPr>
                <w:rStyle w:val="Hyperlink"/>
                <w:b w:val="0"/>
                <w:bCs w:val="0"/>
                <w:u w:val="none"/>
              </w:rPr>
              <w:t>Our Activities in detail</w:t>
            </w:r>
            <w:r w:rsidR="003B4058" w:rsidRPr="003B4058">
              <w:rPr>
                <w:b w:val="0"/>
                <w:bCs w:val="0"/>
                <w:webHidden/>
              </w:rPr>
              <w:tab/>
            </w:r>
            <w:r w:rsidR="003B4058" w:rsidRPr="003B4058">
              <w:rPr>
                <w:b w:val="0"/>
                <w:bCs w:val="0"/>
                <w:webHidden/>
              </w:rPr>
              <w:fldChar w:fldCharType="begin"/>
            </w:r>
            <w:r w:rsidR="003B4058" w:rsidRPr="003B4058">
              <w:rPr>
                <w:b w:val="0"/>
                <w:bCs w:val="0"/>
                <w:webHidden/>
              </w:rPr>
              <w:instrText xml:space="preserve"> PAGEREF _Toc117259377 \h </w:instrText>
            </w:r>
            <w:r w:rsidR="003B4058" w:rsidRPr="003B4058">
              <w:rPr>
                <w:b w:val="0"/>
                <w:bCs w:val="0"/>
                <w:webHidden/>
              </w:rPr>
            </w:r>
            <w:r w:rsidR="003B4058" w:rsidRPr="003B4058">
              <w:rPr>
                <w:b w:val="0"/>
                <w:bCs w:val="0"/>
                <w:webHidden/>
              </w:rPr>
              <w:fldChar w:fldCharType="separate"/>
            </w:r>
            <w:r w:rsidR="003B4058" w:rsidRPr="003B4058">
              <w:rPr>
                <w:b w:val="0"/>
                <w:bCs w:val="0"/>
                <w:webHidden/>
              </w:rPr>
              <w:t>5</w:t>
            </w:r>
            <w:r w:rsidR="003B4058" w:rsidRPr="003B4058">
              <w:rPr>
                <w:b w:val="0"/>
                <w:bCs w:val="0"/>
                <w:webHidden/>
              </w:rPr>
              <w:fldChar w:fldCharType="end"/>
            </w:r>
          </w:hyperlink>
        </w:p>
        <w:p w14:paraId="27C6DDFE" w14:textId="126103C5" w:rsidR="003B4058" w:rsidRPr="003B4058" w:rsidRDefault="00D2486B">
          <w:pPr>
            <w:pStyle w:val="TOC2"/>
            <w:rPr>
              <w:rFonts w:ascii="Calibri Light" w:eastAsiaTheme="minorEastAsia" w:hAnsi="Calibri Light" w:cs="Calibri Light"/>
              <w:noProof/>
              <w:sz w:val="21"/>
              <w:szCs w:val="21"/>
              <w:lang w:eastAsia="en-AU"/>
            </w:rPr>
          </w:pPr>
          <w:hyperlink w:anchor="_Toc117259378" w:history="1">
            <w:r w:rsidR="003B4058" w:rsidRPr="003B4058">
              <w:rPr>
                <w:rStyle w:val="Hyperlink"/>
                <w:rFonts w:ascii="Calibri Light" w:hAnsi="Calibri Light" w:cs="Calibri Light"/>
                <w:noProof/>
                <w:sz w:val="21"/>
                <w:szCs w:val="21"/>
                <w:u w:val="none"/>
              </w:rPr>
              <w:t>2022 Election commitments report</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_Toc117259378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5</w:t>
            </w:r>
            <w:r w:rsidR="003B4058" w:rsidRPr="003B4058">
              <w:rPr>
                <w:rFonts w:ascii="Calibri Light" w:hAnsi="Calibri Light" w:cs="Calibri Light"/>
                <w:noProof/>
                <w:webHidden/>
                <w:sz w:val="21"/>
                <w:szCs w:val="21"/>
              </w:rPr>
              <w:fldChar w:fldCharType="end"/>
            </w:r>
          </w:hyperlink>
        </w:p>
        <w:p w14:paraId="133F1572" w14:textId="4B63553E" w:rsidR="003B4058" w:rsidRPr="003B4058" w:rsidRDefault="00D2486B">
          <w:pPr>
            <w:pStyle w:val="TOC3"/>
            <w:rPr>
              <w:rFonts w:ascii="Calibri Light" w:eastAsiaTheme="minorEastAsia" w:hAnsi="Calibri Light" w:cs="Calibri Light"/>
              <w:noProof/>
              <w:sz w:val="21"/>
              <w:szCs w:val="21"/>
              <w:lang w:eastAsia="en-AU"/>
            </w:rPr>
          </w:pPr>
          <w:hyperlink w:anchor="_Toc117259379" w:history="1">
            <w:r w:rsidR="003B4058" w:rsidRPr="003B4058">
              <w:rPr>
                <w:rStyle w:val="Hyperlink"/>
                <w:rFonts w:ascii="Calibri Light" w:hAnsi="Calibri Light" w:cs="Calibri Light"/>
                <w:noProof/>
                <w:sz w:val="21"/>
                <w:szCs w:val="21"/>
                <w:u w:val="none"/>
              </w:rPr>
              <w:t>ECR - Preparation</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_Toc117259379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6</w:t>
            </w:r>
            <w:r w:rsidR="003B4058" w:rsidRPr="003B4058">
              <w:rPr>
                <w:rFonts w:ascii="Calibri Light" w:hAnsi="Calibri Light" w:cs="Calibri Light"/>
                <w:noProof/>
                <w:webHidden/>
                <w:sz w:val="21"/>
                <w:szCs w:val="21"/>
              </w:rPr>
              <w:fldChar w:fldCharType="end"/>
            </w:r>
          </w:hyperlink>
        </w:p>
        <w:p w14:paraId="7626646B" w14:textId="7E3A175F" w:rsidR="003B4058" w:rsidRPr="003B4058" w:rsidRDefault="00D2486B">
          <w:pPr>
            <w:pStyle w:val="TOC3"/>
            <w:rPr>
              <w:rFonts w:ascii="Calibri Light" w:eastAsiaTheme="minorEastAsia" w:hAnsi="Calibri Light" w:cs="Calibri Light"/>
              <w:noProof/>
              <w:sz w:val="21"/>
              <w:szCs w:val="21"/>
              <w:lang w:eastAsia="en-AU"/>
            </w:rPr>
          </w:pPr>
          <w:hyperlink w:anchor="_Toc117259380" w:history="1">
            <w:r w:rsidR="003B4058" w:rsidRPr="003B4058">
              <w:rPr>
                <w:rStyle w:val="Hyperlink"/>
                <w:rFonts w:ascii="Calibri Light" w:hAnsi="Calibri Light" w:cs="Calibri Light"/>
                <w:noProof/>
                <w:sz w:val="21"/>
                <w:szCs w:val="21"/>
                <w:u w:val="none"/>
              </w:rPr>
              <w:t>ECR - Delivery</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_Toc117259380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6</w:t>
            </w:r>
            <w:r w:rsidR="003B4058" w:rsidRPr="003B4058">
              <w:rPr>
                <w:rFonts w:ascii="Calibri Light" w:hAnsi="Calibri Light" w:cs="Calibri Light"/>
                <w:noProof/>
                <w:webHidden/>
                <w:sz w:val="21"/>
                <w:szCs w:val="21"/>
              </w:rPr>
              <w:fldChar w:fldCharType="end"/>
            </w:r>
          </w:hyperlink>
        </w:p>
        <w:p w14:paraId="39E74AF1" w14:textId="6EDFEE60" w:rsidR="003B4058" w:rsidRPr="003B4058" w:rsidRDefault="00D2486B">
          <w:pPr>
            <w:pStyle w:val="TOC3"/>
            <w:rPr>
              <w:rFonts w:ascii="Calibri Light" w:eastAsiaTheme="minorEastAsia" w:hAnsi="Calibri Light" w:cs="Calibri Light"/>
              <w:noProof/>
              <w:sz w:val="21"/>
              <w:szCs w:val="21"/>
              <w:lang w:eastAsia="en-AU"/>
            </w:rPr>
          </w:pPr>
          <w:hyperlink w:anchor="_Toc117259381" w:history="1">
            <w:r w:rsidR="003B4058" w:rsidRPr="003B4058">
              <w:rPr>
                <w:rStyle w:val="Hyperlink"/>
                <w:rFonts w:ascii="Calibri Light" w:hAnsi="Calibri Light" w:cs="Calibri Light"/>
                <w:noProof/>
                <w:sz w:val="21"/>
                <w:szCs w:val="21"/>
                <w:u w:val="none"/>
              </w:rPr>
              <w:t>ECR - Evaluation</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_Toc117259381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6</w:t>
            </w:r>
            <w:r w:rsidR="003B4058" w:rsidRPr="003B4058">
              <w:rPr>
                <w:rFonts w:ascii="Calibri Light" w:hAnsi="Calibri Light" w:cs="Calibri Light"/>
                <w:noProof/>
                <w:webHidden/>
                <w:sz w:val="21"/>
                <w:szCs w:val="21"/>
              </w:rPr>
              <w:fldChar w:fldCharType="end"/>
            </w:r>
          </w:hyperlink>
        </w:p>
        <w:p w14:paraId="7932D2F1" w14:textId="02152D29" w:rsidR="003B4058" w:rsidRPr="003B4058" w:rsidRDefault="00D2486B">
          <w:pPr>
            <w:pStyle w:val="TOC2"/>
            <w:rPr>
              <w:rFonts w:ascii="Calibri Light" w:eastAsiaTheme="minorEastAsia" w:hAnsi="Calibri Light" w:cs="Calibri Light"/>
              <w:noProof/>
              <w:sz w:val="21"/>
              <w:szCs w:val="21"/>
              <w:lang w:eastAsia="en-AU"/>
            </w:rPr>
          </w:pPr>
          <w:hyperlink w:anchor="_Toc117259382" w:history="1">
            <w:r w:rsidR="003B4058" w:rsidRPr="003B4058">
              <w:rPr>
                <w:rStyle w:val="Hyperlink"/>
                <w:rFonts w:ascii="Calibri Light" w:hAnsi="Calibri Light" w:cs="Calibri Light"/>
                <w:noProof/>
                <w:sz w:val="21"/>
                <w:szCs w:val="21"/>
                <w:u w:val="none"/>
              </w:rPr>
              <w:t>Policy costings and budget analysis</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_Toc117259382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7</w:t>
            </w:r>
            <w:r w:rsidR="003B4058" w:rsidRPr="003B4058">
              <w:rPr>
                <w:rFonts w:ascii="Calibri Light" w:hAnsi="Calibri Light" w:cs="Calibri Light"/>
                <w:noProof/>
                <w:webHidden/>
                <w:sz w:val="21"/>
                <w:szCs w:val="21"/>
              </w:rPr>
              <w:fldChar w:fldCharType="end"/>
            </w:r>
          </w:hyperlink>
        </w:p>
        <w:p w14:paraId="2DD36E20" w14:textId="0D9654BA" w:rsidR="003B4058" w:rsidRPr="003B4058" w:rsidRDefault="00D2486B">
          <w:pPr>
            <w:pStyle w:val="TOC3"/>
            <w:rPr>
              <w:rFonts w:ascii="Calibri Light" w:eastAsiaTheme="minorEastAsia" w:hAnsi="Calibri Light" w:cs="Calibri Light"/>
              <w:noProof/>
              <w:sz w:val="21"/>
              <w:szCs w:val="21"/>
              <w:lang w:eastAsia="en-AU"/>
            </w:rPr>
          </w:pPr>
          <w:hyperlink w:anchor="_Toc117259383" w:history="1">
            <w:r w:rsidR="003B4058" w:rsidRPr="003B4058">
              <w:rPr>
                <w:rStyle w:val="Hyperlink"/>
                <w:rFonts w:ascii="Calibri Light" w:hAnsi="Calibri Light" w:cs="Calibri Light"/>
                <w:noProof/>
                <w:sz w:val="21"/>
                <w:szCs w:val="21"/>
                <w:u w:val="none"/>
              </w:rPr>
              <w:t>Requests from parliamentarians and parliamentary parties</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_Toc117259383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7</w:t>
            </w:r>
            <w:r w:rsidR="003B4058" w:rsidRPr="003B4058">
              <w:rPr>
                <w:rFonts w:ascii="Calibri Light" w:hAnsi="Calibri Light" w:cs="Calibri Light"/>
                <w:noProof/>
                <w:webHidden/>
                <w:sz w:val="21"/>
                <w:szCs w:val="21"/>
              </w:rPr>
              <w:fldChar w:fldCharType="end"/>
            </w:r>
          </w:hyperlink>
        </w:p>
        <w:p w14:paraId="23347DCB" w14:textId="24A6A1FD" w:rsidR="003B4058" w:rsidRPr="003B4058" w:rsidRDefault="00D2486B">
          <w:pPr>
            <w:pStyle w:val="TOC3"/>
            <w:rPr>
              <w:rFonts w:ascii="Calibri Light" w:eastAsiaTheme="minorEastAsia" w:hAnsi="Calibri Light" w:cs="Calibri Light"/>
              <w:noProof/>
              <w:sz w:val="21"/>
              <w:szCs w:val="21"/>
              <w:lang w:eastAsia="en-AU"/>
            </w:rPr>
          </w:pPr>
          <w:hyperlink w:anchor="_Toc117259384" w:history="1">
            <w:r w:rsidR="003B4058" w:rsidRPr="003B4058">
              <w:rPr>
                <w:rStyle w:val="Hyperlink"/>
                <w:rFonts w:ascii="Calibri Light" w:hAnsi="Calibri Light" w:cs="Calibri Light"/>
                <w:noProof/>
                <w:sz w:val="21"/>
                <w:szCs w:val="21"/>
                <w:u w:val="none"/>
              </w:rPr>
              <w:t>Timeliness</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_Toc117259384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9</w:t>
            </w:r>
            <w:r w:rsidR="003B4058" w:rsidRPr="003B4058">
              <w:rPr>
                <w:rFonts w:ascii="Calibri Light" w:hAnsi="Calibri Light" w:cs="Calibri Light"/>
                <w:noProof/>
                <w:webHidden/>
                <w:sz w:val="21"/>
                <w:szCs w:val="21"/>
              </w:rPr>
              <w:fldChar w:fldCharType="end"/>
            </w:r>
          </w:hyperlink>
        </w:p>
        <w:p w14:paraId="2FCAA91E" w14:textId="67C8DC67" w:rsidR="003B4058" w:rsidRPr="003B4058" w:rsidRDefault="00D2486B">
          <w:pPr>
            <w:pStyle w:val="TOC3"/>
            <w:rPr>
              <w:rFonts w:ascii="Calibri Light" w:eastAsiaTheme="minorEastAsia" w:hAnsi="Calibri Light" w:cs="Calibri Light"/>
              <w:noProof/>
              <w:sz w:val="21"/>
              <w:szCs w:val="21"/>
              <w:lang w:eastAsia="en-AU"/>
            </w:rPr>
          </w:pPr>
          <w:hyperlink w:anchor="_Toc117259385" w:history="1">
            <w:r w:rsidR="003B4058" w:rsidRPr="003B4058">
              <w:rPr>
                <w:rStyle w:val="Hyperlink"/>
                <w:rFonts w:ascii="Calibri Light" w:hAnsi="Calibri Light" w:cs="Calibri Light"/>
                <w:noProof/>
                <w:sz w:val="21"/>
                <w:szCs w:val="21"/>
                <w:u w:val="none"/>
              </w:rPr>
              <w:t>Requests by the PBO for Information from agencies</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_Toc117259385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10</w:t>
            </w:r>
            <w:r w:rsidR="003B4058" w:rsidRPr="003B4058">
              <w:rPr>
                <w:rFonts w:ascii="Calibri Light" w:hAnsi="Calibri Light" w:cs="Calibri Light"/>
                <w:noProof/>
                <w:webHidden/>
                <w:sz w:val="21"/>
                <w:szCs w:val="21"/>
              </w:rPr>
              <w:fldChar w:fldCharType="end"/>
            </w:r>
          </w:hyperlink>
        </w:p>
        <w:p w14:paraId="0CC6AB9C" w14:textId="7CE7491A" w:rsidR="003B4058" w:rsidRPr="003B4058" w:rsidRDefault="00D2486B">
          <w:pPr>
            <w:pStyle w:val="TOC3"/>
            <w:rPr>
              <w:rFonts w:ascii="Calibri Light" w:eastAsiaTheme="minorEastAsia" w:hAnsi="Calibri Light" w:cs="Calibri Light"/>
              <w:noProof/>
              <w:sz w:val="21"/>
              <w:szCs w:val="21"/>
              <w:lang w:eastAsia="en-AU"/>
            </w:rPr>
          </w:pPr>
          <w:hyperlink w:anchor="_Toc117259386" w:history="1">
            <w:r w:rsidR="003B4058" w:rsidRPr="003B4058">
              <w:rPr>
                <w:rStyle w:val="Hyperlink"/>
                <w:rFonts w:ascii="Calibri Light" w:hAnsi="Calibri Light" w:cs="Calibri Light"/>
                <w:noProof/>
                <w:sz w:val="21"/>
                <w:szCs w:val="21"/>
                <w:u w:val="none"/>
              </w:rPr>
              <w:t>Publicly referenced costings</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_Toc117259386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12</w:t>
            </w:r>
            <w:r w:rsidR="003B4058" w:rsidRPr="003B4058">
              <w:rPr>
                <w:rFonts w:ascii="Calibri Light" w:hAnsi="Calibri Light" w:cs="Calibri Light"/>
                <w:noProof/>
                <w:webHidden/>
                <w:sz w:val="21"/>
                <w:szCs w:val="21"/>
              </w:rPr>
              <w:fldChar w:fldCharType="end"/>
            </w:r>
          </w:hyperlink>
        </w:p>
        <w:p w14:paraId="3CB22CA1" w14:textId="71C625BC" w:rsidR="003B4058" w:rsidRPr="003B4058" w:rsidRDefault="00D2486B">
          <w:pPr>
            <w:pStyle w:val="TOC3"/>
            <w:rPr>
              <w:rFonts w:ascii="Calibri Light" w:eastAsiaTheme="minorEastAsia" w:hAnsi="Calibri Light" w:cs="Calibri Light"/>
              <w:noProof/>
              <w:sz w:val="21"/>
              <w:szCs w:val="21"/>
              <w:lang w:eastAsia="en-AU"/>
            </w:rPr>
          </w:pPr>
          <w:hyperlink w:anchor="_Toc117259387" w:history="1">
            <w:r w:rsidR="003B4058" w:rsidRPr="003B4058">
              <w:rPr>
                <w:rStyle w:val="Hyperlink"/>
                <w:rFonts w:ascii="Calibri Light" w:hAnsi="Calibri Light" w:cs="Calibri Light"/>
                <w:noProof/>
                <w:sz w:val="21"/>
                <w:szCs w:val="21"/>
                <w:u w:val="none"/>
              </w:rPr>
              <w:t>Evaluations</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_Toc117259387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14</w:t>
            </w:r>
            <w:r w:rsidR="003B4058" w:rsidRPr="003B4058">
              <w:rPr>
                <w:rFonts w:ascii="Calibri Light" w:hAnsi="Calibri Light" w:cs="Calibri Light"/>
                <w:noProof/>
                <w:webHidden/>
                <w:sz w:val="21"/>
                <w:szCs w:val="21"/>
              </w:rPr>
              <w:fldChar w:fldCharType="end"/>
            </w:r>
          </w:hyperlink>
        </w:p>
        <w:p w14:paraId="1A66F5BB" w14:textId="21F0D111" w:rsidR="003B4058" w:rsidRPr="003B4058" w:rsidRDefault="00D2486B">
          <w:pPr>
            <w:pStyle w:val="TOC2"/>
            <w:rPr>
              <w:rFonts w:ascii="Calibri Light" w:eastAsiaTheme="minorEastAsia" w:hAnsi="Calibri Light" w:cs="Calibri Light"/>
              <w:noProof/>
              <w:sz w:val="21"/>
              <w:szCs w:val="21"/>
              <w:lang w:eastAsia="en-AU"/>
            </w:rPr>
          </w:pPr>
          <w:hyperlink w:anchor="_Toc117259388" w:history="1">
            <w:r w:rsidR="003B4058" w:rsidRPr="003B4058">
              <w:rPr>
                <w:rStyle w:val="Hyperlink"/>
                <w:rFonts w:ascii="Calibri Light" w:hAnsi="Calibri Light" w:cs="Calibri Light"/>
                <w:noProof/>
                <w:sz w:val="21"/>
                <w:szCs w:val="21"/>
                <w:u w:val="none"/>
              </w:rPr>
              <w:t>Self-initiated work</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_Toc117259388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14</w:t>
            </w:r>
            <w:r w:rsidR="003B4058" w:rsidRPr="003B4058">
              <w:rPr>
                <w:rFonts w:ascii="Calibri Light" w:hAnsi="Calibri Light" w:cs="Calibri Light"/>
                <w:noProof/>
                <w:webHidden/>
                <w:sz w:val="21"/>
                <w:szCs w:val="21"/>
              </w:rPr>
              <w:fldChar w:fldCharType="end"/>
            </w:r>
          </w:hyperlink>
        </w:p>
        <w:p w14:paraId="7AEDC738" w14:textId="54FADC98" w:rsidR="003B4058" w:rsidRPr="003B4058" w:rsidRDefault="00D2486B">
          <w:pPr>
            <w:pStyle w:val="TOC2"/>
            <w:rPr>
              <w:rFonts w:ascii="Calibri Light" w:eastAsiaTheme="minorEastAsia" w:hAnsi="Calibri Light" w:cs="Calibri Light"/>
              <w:noProof/>
              <w:sz w:val="21"/>
              <w:szCs w:val="21"/>
              <w:lang w:eastAsia="en-AU"/>
            </w:rPr>
          </w:pPr>
          <w:hyperlink w:anchor="_Toc117259389" w:history="1">
            <w:r w:rsidR="003B4058" w:rsidRPr="003B4058">
              <w:rPr>
                <w:rStyle w:val="Hyperlink"/>
                <w:rFonts w:ascii="Calibri Light" w:hAnsi="Calibri Light" w:cs="Calibri Light"/>
                <w:noProof/>
                <w:sz w:val="21"/>
                <w:szCs w:val="21"/>
                <w:u w:val="none"/>
              </w:rPr>
              <w:t>External engagement</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_Toc117259389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15</w:t>
            </w:r>
            <w:r w:rsidR="003B4058" w:rsidRPr="003B4058">
              <w:rPr>
                <w:rFonts w:ascii="Calibri Light" w:hAnsi="Calibri Light" w:cs="Calibri Light"/>
                <w:noProof/>
                <w:webHidden/>
                <w:sz w:val="21"/>
                <w:szCs w:val="21"/>
              </w:rPr>
              <w:fldChar w:fldCharType="end"/>
            </w:r>
          </w:hyperlink>
        </w:p>
        <w:p w14:paraId="0F00A9B4" w14:textId="5300FC51" w:rsidR="003B4058" w:rsidRPr="003B4058" w:rsidRDefault="00D2486B">
          <w:pPr>
            <w:pStyle w:val="TOC3"/>
            <w:rPr>
              <w:rFonts w:ascii="Calibri Light" w:eastAsiaTheme="minorEastAsia" w:hAnsi="Calibri Light" w:cs="Calibri Light"/>
              <w:noProof/>
              <w:sz w:val="21"/>
              <w:szCs w:val="21"/>
              <w:lang w:eastAsia="en-AU"/>
            </w:rPr>
          </w:pPr>
          <w:hyperlink w:anchor="_Toc117259390" w:history="1">
            <w:r w:rsidR="003B4058" w:rsidRPr="003B4058">
              <w:rPr>
                <w:rStyle w:val="Hyperlink"/>
                <w:rFonts w:ascii="Calibri Light" w:hAnsi="Calibri Light" w:cs="Calibri Light"/>
                <w:noProof/>
                <w:sz w:val="21"/>
                <w:szCs w:val="21"/>
                <w:u w:val="none"/>
              </w:rPr>
              <w:t>Stakeholder survey</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_Toc117259390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15</w:t>
            </w:r>
            <w:r w:rsidR="003B4058" w:rsidRPr="003B4058">
              <w:rPr>
                <w:rFonts w:ascii="Calibri Light" w:hAnsi="Calibri Light" w:cs="Calibri Light"/>
                <w:noProof/>
                <w:webHidden/>
                <w:sz w:val="21"/>
                <w:szCs w:val="21"/>
              </w:rPr>
              <w:fldChar w:fldCharType="end"/>
            </w:r>
          </w:hyperlink>
        </w:p>
        <w:p w14:paraId="277B29B2" w14:textId="44BAA347" w:rsidR="003B4058" w:rsidRPr="003B4058" w:rsidRDefault="00D2486B">
          <w:pPr>
            <w:pStyle w:val="TOC3"/>
            <w:rPr>
              <w:rFonts w:ascii="Calibri Light" w:eastAsiaTheme="minorEastAsia" w:hAnsi="Calibri Light" w:cs="Calibri Light"/>
              <w:noProof/>
              <w:sz w:val="21"/>
              <w:szCs w:val="21"/>
              <w:lang w:eastAsia="en-AU"/>
            </w:rPr>
          </w:pPr>
          <w:hyperlink w:anchor="_Toc117259391" w:history="1">
            <w:r w:rsidR="003B4058" w:rsidRPr="003B4058">
              <w:rPr>
                <w:rStyle w:val="Hyperlink"/>
                <w:rFonts w:ascii="Calibri Light" w:hAnsi="Calibri Light" w:cs="Calibri Light"/>
                <w:noProof/>
                <w:sz w:val="21"/>
                <w:szCs w:val="21"/>
                <w:u w:val="none"/>
              </w:rPr>
              <w:t>Induction for the 47th Parliament</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_Toc117259391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16</w:t>
            </w:r>
            <w:r w:rsidR="003B4058" w:rsidRPr="003B4058">
              <w:rPr>
                <w:rFonts w:ascii="Calibri Light" w:hAnsi="Calibri Light" w:cs="Calibri Light"/>
                <w:noProof/>
                <w:webHidden/>
                <w:sz w:val="21"/>
                <w:szCs w:val="21"/>
              </w:rPr>
              <w:fldChar w:fldCharType="end"/>
            </w:r>
          </w:hyperlink>
        </w:p>
        <w:p w14:paraId="3AFB5A32" w14:textId="51BBA072" w:rsidR="003B4058" w:rsidRPr="003B4058" w:rsidRDefault="00D2486B">
          <w:pPr>
            <w:pStyle w:val="TOC3"/>
            <w:rPr>
              <w:rFonts w:ascii="Calibri Light" w:eastAsiaTheme="minorEastAsia" w:hAnsi="Calibri Light" w:cs="Calibri Light"/>
              <w:noProof/>
              <w:sz w:val="21"/>
              <w:szCs w:val="21"/>
              <w:lang w:eastAsia="en-AU"/>
            </w:rPr>
          </w:pPr>
          <w:hyperlink w:anchor="_Toc117259392" w:history="1">
            <w:r w:rsidR="003B4058" w:rsidRPr="003B4058">
              <w:rPr>
                <w:rStyle w:val="Hyperlink"/>
                <w:rFonts w:ascii="Calibri Light" w:hAnsi="Calibri Light" w:cs="Calibri Light"/>
                <w:noProof/>
                <w:sz w:val="21"/>
                <w:szCs w:val="21"/>
                <w:u w:val="none"/>
              </w:rPr>
              <w:t>PBO Expert Panel</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_Toc117259392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16</w:t>
            </w:r>
            <w:r w:rsidR="003B4058" w:rsidRPr="003B4058">
              <w:rPr>
                <w:rFonts w:ascii="Calibri Light" w:hAnsi="Calibri Light" w:cs="Calibri Light"/>
                <w:noProof/>
                <w:webHidden/>
                <w:sz w:val="21"/>
                <w:szCs w:val="21"/>
              </w:rPr>
              <w:fldChar w:fldCharType="end"/>
            </w:r>
          </w:hyperlink>
        </w:p>
        <w:p w14:paraId="57C00369" w14:textId="183E335C" w:rsidR="003B4058" w:rsidRPr="003B4058" w:rsidRDefault="00D2486B">
          <w:pPr>
            <w:pStyle w:val="TOC3"/>
            <w:rPr>
              <w:rFonts w:ascii="Calibri Light" w:eastAsiaTheme="minorEastAsia" w:hAnsi="Calibri Light" w:cs="Calibri Light"/>
              <w:noProof/>
              <w:sz w:val="21"/>
              <w:szCs w:val="21"/>
              <w:lang w:eastAsia="en-AU"/>
            </w:rPr>
          </w:pPr>
          <w:hyperlink w:anchor="_Toc117259393" w:history="1">
            <w:r w:rsidR="003B4058" w:rsidRPr="003B4058">
              <w:rPr>
                <w:rStyle w:val="Hyperlink"/>
                <w:rFonts w:ascii="Calibri Light" w:hAnsi="Calibri Light" w:cs="Calibri Light"/>
                <w:noProof/>
                <w:sz w:val="21"/>
                <w:szCs w:val="21"/>
                <w:u w:val="none"/>
              </w:rPr>
              <w:t>Digital engagement statistics</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_Toc117259393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16</w:t>
            </w:r>
            <w:r w:rsidR="003B4058" w:rsidRPr="003B4058">
              <w:rPr>
                <w:rFonts w:ascii="Calibri Light" w:hAnsi="Calibri Light" w:cs="Calibri Light"/>
                <w:noProof/>
                <w:webHidden/>
                <w:sz w:val="21"/>
                <w:szCs w:val="21"/>
              </w:rPr>
              <w:fldChar w:fldCharType="end"/>
            </w:r>
          </w:hyperlink>
        </w:p>
        <w:p w14:paraId="7C4FA56A" w14:textId="677FC62A" w:rsidR="003B4058" w:rsidRPr="003B4058" w:rsidRDefault="00D2486B">
          <w:pPr>
            <w:pStyle w:val="TOC2"/>
            <w:rPr>
              <w:rFonts w:ascii="Calibri Light" w:eastAsiaTheme="minorEastAsia" w:hAnsi="Calibri Light" w:cs="Calibri Light"/>
              <w:noProof/>
              <w:sz w:val="21"/>
              <w:szCs w:val="21"/>
              <w:lang w:eastAsia="en-AU"/>
            </w:rPr>
          </w:pPr>
          <w:hyperlink w:anchor="_Toc117259394" w:history="1">
            <w:r w:rsidR="003B4058" w:rsidRPr="003B4058">
              <w:rPr>
                <w:rStyle w:val="Hyperlink"/>
                <w:rFonts w:ascii="Calibri Light" w:hAnsi="Calibri Light" w:cs="Calibri Light"/>
                <w:noProof/>
                <w:sz w:val="21"/>
                <w:szCs w:val="21"/>
                <w:u w:val="none"/>
              </w:rPr>
              <w:t>People and systems</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_Toc117259394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18</w:t>
            </w:r>
            <w:r w:rsidR="003B4058" w:rsidRPr="003B4058">
              <w:rPr>
                <w:rFonts w:ascii="Calibri Light" w:hAnsi="Calibri Light" w:cs="Calibri Light"/>
                <w:noProof/>
                <w:webHidden/>
                <w:sz w:val="21"/>
                <w:szCs w:val="21"/>
              </w:rPr>
              <w:fldChar w:fldCharType="end"/>
            </w:r>
          </w:hyperlink>
        </w:p>
        <w:p w14:paraId="1689BE49" w14:textId="4AFAB0CD" w:rsidR="003B4058" w:rsidRPr="003B4058" w:rsidRDefault="00D2486B">
          <w:pPr>
            <w:pStyle w:val="TOC3"/>
            <w:rPr>
              <w:rFonts w:ascii="Calibri Light" w:eastAsiaTheme="minorEastAsia" w:hAnsi="Calibri Light" w:cs="Calibri Light"/>
              <w:noProof/>
              <w:sz w:val="21"/>
              <w:szCs w:val="21"/>
              <w:lang w:eastAsia="en-AU"/>
            </w:rPr>
          </w:pPr>
          <w:hyperlink w:anchor="_Toc117259395" w:history="1">
            <w:r w:rsidR="003B4058" w:rsidRPr="003B4058">
              <w:rPr>
                <w:rStyle w:val="Hyperlink"/>
                <w:rFonts w:ascii="Calibri Light" w:hAnsi="Calibri Light" w:cs="Calibri Light"/>
                <w:noProof/>
                <w:sz w:val="21"/>
                <w:szCs w:val="21"/>
                <w:u w:val="none"/>
              </w:rPr>
              <w:t>Quality assurance</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_Toc117259395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18</w:t>
            </w:r>
            <w:r w:rsidR="003B4058" w:rsidRPr="003B4058">
              <w:rPr>
                <w:rFonts w:ascii="Calibri Light" w:hAnsi="Calibri Light" w:cs="Calibri Light"/>
                <w:noProof/>
                <w:webHidden/>
                <w:sz w:val="21"/>
                <w:szCs w:val="21"/>
              </w:rPr>
              <w:fldChar w:fldCharType="end"/>
            </w:r>
          </w:hyperlink>
        </w:p>
        <w:p w14:paraId="3D55A3DA" w14:textId="24CFD98A" w:rsidR="003B4058" w:rsidRPr="003B4058" w:rsidRDefault="00D2486B">
          <w:pPr>
            <w:pStyle w:val="TOC3"/>
            <w:rPr>
              <w:rFonts w:ascii="Calibri Light" w:eastAsiaTheme="minorEastAsia" w:hAnsi="Calibri Light" w:cs="Calibri Light"/>
              <w:noProof/>
              <w:sz w:val="21"/>
              <w:szCs w:val="21"/>
              <w:lang w:eastAsia="en-AU"/>
            </w:rPr>
          </w:pPr>
          <w:hyperlink w:anchor="_Toc117259396" w:history="1">
            <w:r w:rsidR="003B4058" w:rsidRPr="003B4058">
              <w:rPr>
                <w:rStyle w:val="Hyperlink"/>
                <w:rFonts w:ascii="Calibri Light" w:hAnsi="Calibri Light" w:cs="Calibri Light"/>
                <w:noProof/>
                <w:sz w:val="21"/>
                <w:szCs w:val="21"/>
                <w:u w:val="none"/>
              </w:rPr>
              <w:t>ICT Investments</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_Toc117259396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18</w:t>
            </w:r>
            <w:r w:rsidR="003B4058" w:rsidRPr="003B4058">
              <w:rPr>
                <w:rFonts w:ascii="Calibri Light" w:hAnsi="Calibri Light" w:cs="Calibri Light"/>
                <w:noProof/>
                <w:webHidden/>
                <w:sz w:val="21"/>
                <w:szCs w:val="21"/>
              </w:rPr>
              <w:fldChar w:fldCharType="end"/>
            </w:r>
          </w:hyperlink>
        </w:p>
        <w:p w14:paraId="197BB7EA" w14:textId="09082BE8" w:rsidR="003B4058" w:rsidRPr="003B4058" w:rsidRDefault="00D2486B">
          <w:pPr>
            <w:pStyle w:val="TOC3"/>
            <w:rPr>
              <w:rFonts w:ascii="Calibri Light" w:eastAsiaTheme="minorEastAsia" w:hAnsi="Calibri Light" w:cs="Calibri Light"/>
              <w:noProof/>
              <w:sz w:val="21"/>
              <w:szCs w:val="21"/>
              <w:lang w:eastAsia="en-AU"/>
            </w:rPr>
          </w:pPr>
          <w:hyperlink w:anchor="_Toc117259397" w:history="1">
            <w:r w:rsidR="003B4058" w:rsidRPr="003B4058">
              <w:rPr>
                <w:rStyle w:val="Hyperlink"/>
                <w:rFonts w:ascii="Calibri Light" w:hAnsi="Calibri Light" w:cs="Calibri Light"/>
                <w:i/>
                <w:iCs/>
                <w:noProof/>
                <w:sz w:val="21"/>
                <w:szCs w:val="21"/>
                <w:u w:val="none"/>
              </w:rPr>
              <w:t>Website project</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_Toc117259397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18</w:t>
            </w:r>
            <w:r w:rsidR="003B4058" w:rsidRPr="003B4058">
              <w:rPr>
                <w:rFonts w:ascii="Calibri Light" w:hAnsi="Calibri Light" w:cs="Calibri Light"/>
                <w:noProof/>
                <w:webHidden/>
                <w:sz w:val="21"/>
                <w:szCs w:val="21"/>
              </w:rPr>
              <w:fldChar w:fldCharType="end"/>
            </w:r>
          </w:hyperlink>
        </w:p>
        <w:p w14:paraId="3A4B5E0E" w14:textId="06171DB4" w:rsidR="003B4058" w:rsidRPr="003B4058" w:rsidRDefault="00D2486B">
          <w:pPr>
            <w:pStyle w:val="TOC3"/>
            <w:rPr>
              <w:rFonts w:ascii="Calibri Light" w:eastAsiaTheme="minorEastAsia" w:hAnsi="Calibri Light" w:cs="Calibri Light"/>
              <w:noProof/>
              <w:sz w:val="21"/>
              <w:szCs w:val="21"/>
              <w:lang w:eastAsia="en-AU"/>
            </w:rPr>
          </w:pPr>
          <w:hyperlink w:anchor="_Toc117259398" w:history="1">
            <w:r w:rsidR="003B4058" w:rsidRPr="003B4058">
              <w:rPr>
                <w:rStyle w:val="Hyperlink"/>
                <w:rFonts w:ascii="Calibri Light" w:hAnsi="Calibri Light" w:cs="Calibri Light"/>
                <w:i/>
                <w:iCs/>
                <w:noProof/>
                <w:sz w:val="21"/>
                <w:szCs w:val="21"/>
                <w:u w:val="none"/>
              </w:rPr>
              <w:t>Parliamentarian portal</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_Toc117259398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19</w:t>
            </w:r>
            <w:r w:rsidR="003B4058" w:rsidRPr="003B4058">
              <w:rPr>
                <w:rFonts w:ascii="Calibri Light" w:hAnsi="Calibri Light" w:cs="Calibri Light"/>
                <w:noProof/>
                <w:webHidden/>
                <w:sz w:val="21"/>
                <w:szCs w:val="21"/>
              </w:rPr>
              <w:fldChar w:fldCharType="end"/>
            </w:r>
          </w:hyperlink>
        </w:p>
        <w:p w14:paraId="786414F3" w14:textId="7C3BA7E4" w:rsidR="003B4058" w:rsidRPr="003B4058" w:rsidRDefault="00D2486B">
          <w:pPr>
            <w:pStyle w:val="TOC3"/>
            <w:rPr>
              <w:rFonts w:ascii="Calibri Light" w:eastAsiaTheme="minorEastAsia" w:hAnsi="Calibri Light" w:cs="Calibri Light"/>
              <w:noProof/>
              <w:sz w:val="21"/>
              <w:szCs w:val="21"/>
              <w:lang w:eastAsia="en-AU"/>
            </w:rPr>
          </w:pPr>
          <w:hyperlink w:anchor="_Toc117259399" w:history="1">
            <w:r w:rsidR="003B4058" w:rsidRPr="003B4058">
              <w:rPr>
                <w:rStyle w:val="Hyperlink"/>
                <w:rFonts w:ascii="Calibri Light" w:hAnsi="Calibri Light" w:cs="Calibri Light"/>
                <w:noProof/>
                <w:sz w:val="21"/>
                <w:szCs w:val="21"/>
                <w:u w:val="none"/>
              </w:rPr>
              <w:t>Organisational reviews and APS census</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_Toc117259399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19</w:t>
            </w:r>
            <w:r w:rsidR="003B4058" w:rsidRPr="003B4058">
              <w:rPr>
                <w:rFonts w:ascii="Calibri Light" w:hAnsi="Calibri Light" w:cs="Calibri Light"/>
                <w:noProof/>
                <w:webHidden/>
                <w:sz w:val="21"/>
                <w:szCs w:val="21"/>
              </w:rPr>
              <w:fldChar w:fldCharType="end"/>
            </w:r>
          </w:hyperlink>
        </w:p>
        <w:p w14:paraId="3284B4A0" w14:textId="7CE682FB" w:rsidR="003B4058" w:rsidRPr="003B4058" w:rsidRDefault="00D2486B">
          <w:pPr>
            <w:pStyle w:val="TOC3"/>
            <w:rPr>
              <w:rFonts w:ascii="Calibri Light" w:eastAsiaTheme="minorEastAsia" w:hAnsi="Calibri Light" w:cs="Calibri Light"/>
              <w:noProof/>
              <w:sz w:val="21"/>
              <w:szCs w:val="21"/>
              <w:lang w:eastAsia="en-AU"/>
            </w:rPr>
          </w:pPr>
          <w:hyperlink w:anchor="_Toc117259400" w:history="1">
            <w:r w:rsidR="003B4058" w:rsidRPr="003B4058">
              <w:rPr>
                <w:rStyle w:val="Hyperlink"/>
                <w:rFonts w:ascii="Calibri Light" w:hAnsi="Calibri Light" w:cs="Calibri Light"/>
                <w:noProof/>
                <w:sz w:val="21"/>
                <w:szCs w:val="21"/>
                <w:u w:val="none"/>
              </w:rPr>
              <w:t>Staffing and training</w:t>
            </w:r>
            <w:r w:rsidR="003B4058" w:rsidRPr="003B4058">
              <w:rPr>
                <w:rFonts w:ascii="Calibri Light" w:hAnsi="Calibri Light" w:cs="Calibri Light"/>
                <w:noProof/>
                <w:webHidden/>
                <w:sz w:val="21"/>
                <w:szCs w:val="21"/>
              </w:rPr>
              <w:tab/>
            </w:r>
            <w:r w:rsidR="003B4058" w:rsidRPr="003B4058">
              <w:rPr>
                <w:rFonts w:ascii="Calibri Light" w:hAnsi="Calibri Light" w:cs="Calibri Light"/>
                <w:noProof/>
                <w:webHidden/>
                <w:sz w:val="21"/>
                <w:szCs w:val="21"/>
              </w:rPr>
              <w:fldChar w:fldCharType="begin"/>
            </w:r>
            <w:r w:rsidR="003B4058" w:rsidRPr="003B4058">
              <w:rPr>
                <w:rFonts w:ascii="Calibri Light" w:hAnsi="Calibri Light" w:cs="Calibri Light"/>
                <w:noProof/>
                <w:webHidden/>
                <w:sz w:val="21"/>
                <w:szCs w:val="21"/>
              </w:rPr>
              <w:instrText xml:space="preserve"> PAGEREF _Toc117259400 \h </w:instrText>
            </w:r>
            <w:r w:rsidR="003B4058" w:rsidRPr="003B4058">
              <w:rPr>
                <w:rFonts w:ascii="Calibri Light" w:hAnsi="Calibri Light" w:cs="Calibri Light"/>
                <w:noProof/>
                <w:webHidden/>
                <w:sz w:val="21"/>
                <w:szCs w:val="21"/>
              </w:rPr>
            </w:r>
            <w:r w:rsidR="003B4058" w:rsidRPr="003B4058">
              <w:rPr>
                <w:rFonts w:ascii="Calibri Light" w:hAnsi="Calibri Light" w:cs="Calibri Light"/>
                <w:noProof/>
                <w:webHidden/>
                <w:sz w:val="21"/>
                <w:szCs w:val="21"/>
              </w:rPr>
              <w:fldChar w:fldCharType="separate"/>
            </w:r>
            <w:r w:rsidR="003B4058" w:rsidRPr="003B4058">
              <w:rPr>
                <w:rFonts w:ascii="Calibri Light" w:hAnsi="Calibri Light" w:cs="Calibri Light"/>
                <w:noProof/>
                <w:webHidden/>
                <w:sz w:val="21"/>
                <w:szCs w:val="21"/>
              </w:rPr>
              <w:t>19</w:t>
            </w:r>
            <w:r w:rsidR="003B4058" w:rsidRPr="003B4058">
              <w:rPr>
                <w:rFonts w:ascii="Calibri Light" w:hAnsi="Calibri Light" w:cs="Calibri Light"/>
                <w:noProof/>
                <w:webHidden/>
                <w:sz w:val="21"/>
                <w:szCs w:val="21"/>
              </w:rPr>
              <w:fldChar w:fldCharType="end"/>
            </w:r>
          </w:hyperlink>
        </w:p>
        <w:p w14:paraId="28122BD4" w14:textId="33C2DCD0" w:rsidR="003B4058" w:rsidRPr="003B4058" w:rsidRDefault="00D2486B">
          <w:pPr>
            <w:pStyle w:val="TOC1"/>
            <w:rPr>
              <w:rFonts w:eastAsiaTheme="minorEastAsia"/>
              <w:b w:val="0"/>
              <w:bCs w:val="0"/>
              <w:lang w:eastAsia="en-AU"/>
            </w:rPr>
          </w:pPr>
          <w:hyperlink w:anchor="_Toc117259401" w:history="1">
            <w:r w:rsidR="003B4058" w:rsidRPr="003B4058">
              <w:rPr>
                <w:rStyle w:val="Hyperlink"/>
                <w:b w:val="0"/>
                <w:bCs w:val="0"/>
                <w:u w:val="none"/>
              </w:rPr>
              <w:t>Next steps</w:t>
            </w:r>
            <w:r w:rsidR="003B4058" w:rsidRPr="003B4058">
              <w:rPr>
                <w:b w:val="0"/>
                <w:bCs w:val="0"/>
                <w:webHidden/>
              </w:rPr>
              <w:tab/>
            </w:r>
            <w:r w:rsidR="003B4058" w:rsidRPr="003B4058">
              <w:rPr>
                <w:b w:val="0"/>
                <w:bCs w:val="0"/>
                <w:webHidden/>
              </w:rPr>
              <w:fldChar w:fldCharType="begin"/>
            </w:r>
            <w:r w:rsidR="003B4058" w:rsidRPr="003B4058">
              <w:rPr>
                <w:b w:val="0"/>
                <w:bCs w:val="0"/>
                <w:webHidden/>
              </w:rPr>
              <w:instrText xml:space="preserve"> PAGEREF _Toc117259401 \h </w:instrText>
            </w:r>
            <w:r w:rsidR="003B4058" w:rsidRPr="003B4058">
              <w:rPr>
                <w:b w:val="0"/>
                <w:bCs w:val="0"/>
                <w:webHidden/>
              </w:rPr>
            </w:r>
            <w:r w:rsidR="003B4058" w:rsidRPr="003B4058">
              <w:rPr>
                <w:b w:val="0"/>
                <w:bCs w:val="0"/>
                <w:webHidden/>
              </w:rPr>
              <w:fldChar w:fldCharType="separate"/>
            </w:r>
            <w:r w:rsidR="003B4058" w:rsidRPr="003B4058">
              <w:rPr>
                <w:b w:val="0"/>
                <w:bCs w:val="0"/>
                <w:webHidden/>
              </w:rPr>
              <w:t>20</w:t>
            </w:r>
            <w:r w:rsidR="003B4058" w:rsidRPr="003B4058">
              <w:rPr>
                <w:b w:val="0"/>
                <w:bCs w:val="0"/>
                <w:webHidden/>
              </w:rPr>
              <w:fldChar w:fldCharType="end"/>
            </w:r>
          </w:hyperlink>
        </w:p>
        <w:p w14:paraId="2AD338C3" w14:textId="72F26C2D" w:rsidR="00E1001F" w:rsidRPr="00495321" w:rsidRDefault="00FC3C91" w:rsidP="00E1001F">
          <w:pPr>
            <w:rPr>
              <w:b/>
              <w:bCs/>
              <w:noProof/>
              <w:sz w:val="21"/>
              <w:szCs w:val="21"/>
            </w:rPr>
          </w:pPr>
          <w:r w:rsidRPr="003B4058">
            <w:rPr>
              <w:rFonts w:ascii="Calibri Light" w:hAnsi="Calibri Light" w:cs="Calibri Light"/>
              <w:noProof/>
              <w:sz w:val="21"/>
              <w:szCs w:val="21"/>
            </w:rPr>
            <w:fldChar w:fldCharType="end"/>
          </w:r>
        </w:p>
      </w:sdtContent>
    </w:sdt>
    <w:p w14:paraId="12BD3F66" w14:textId="74C31ADC" w:rsidR="00B42D2E" w:rsidRPr="00D60E7C" w:rsidRDefault="00214886" w:rsidP="00652517">
      <w:pPr>
        <w:pStyle w:val="Heading1"/>
        <w:rPr>
          <w:rFonts w:ascii="Calibri" w:hAnsi="Calibri" w:cs="Calibri"/>
          <w:b/>
          <w:bCs/>
        </w:rPr>
      </w:pPr>
      <w:bookmarkStart w:id="1" w:name="_Toc117259375"/>
      <w:r w:rsidRPr="00D60E7C">
        <w:rPr>
          <w:rFonts w:ascii="Calibri" w:hAnsi="Calibri" w:cs="Calibri"/>
        </w:rPr>
        <w:lastRenderedPageBreak/>
        <w:t>At a glance</w:t>
      </w:r>
      <w:bookmarkEnd w:id="1"/>
      <w:r w:rsidR="005527CE" w:rsidRPr="00D60E7C">
        <w:rPr>
          <w:rFonts w:ascii="Calibri" w:hAnsi="Calibri" w:cs="Calibri"/>
        </w:rPr>
        <w:t xml:space="preserve"> </w:t>
      </w:r>
    </w:p>
    <w:p w14:paraId="7515E626" w14:textId="3A0A500F" w:rsidR="00AF0191" w:rsidRDefault="00AF0191" w:rsidP="00506D27">
      <w:pPr>
        <w:pStyle w:val="BodyText"/>
      </w:pPr>
      <w:r>
        <w:t>Th</w:t>
      </w:r>
      <w:r w:rsidR="0092586D">
        <w:t>is</w:t>
      </w:r>
      <w:r>
        <w:t xml:space="preserve"> report provides an update on </w:t>
      </w:r>
      <w:r w:rsidR="002522B6">
        <w:t>Parliamentary</w:t>
      </w:r>
      <w:r>
        <w:t xml:space="preserve"> Budget Office</w:t>
      </w:r>
      <w:r w:rsidR="002522B6">
        <w:t xml:space="preserve"> (</w:t>
      </w:r>
      <w:r w:rsidR="002522B6" w:rsidRPr="00B04BBC">
        <w:t>PB</w:t>
      </w:r>
      <w:r w:rsidR="00A63995" w:rsidRPr="00B04BBC">
        <w:t>O</w:t>
      </w:r>
      <w:r w:rsidR="002522B6">
        <w:t>)</w:t>
      </w:r>
      <w:r>
        <w:t xml:space="preserve"> activities since the last activity </w:t>
      </w:r>
      <w:r w:rsidRPr="00075CAB">
        <w:t>report</w:t>
      </w:r>
      <w:r>
        <w:t xml:space="preserve"> of </w:t>
      </w:r>
      <w:r w:rsidR="002522B6">
        <w:t>24 March 2022</w:t>
      </w:r>
      <w:r w:rsidR="00A945A3">
        <w:t xml:space="preserve">. </w:t>
      </w:r>
      <w:r w:rsidR="000E5986">
        <w:t>As that report was shorter than normal, this report</w:t>
      </w:r>
      <w:r w:rsidR="00A63995" w:rsidRPr="00B04BBC">
        <w:t xml:space="preserve"> </w:t>
      </w:r>
      <w:r w:rsidR="00ED5D47" w:rsidRPr="00B04BBC">
        <w:t xml:space="preserve">provides an update covering </w:t>
      </w:r>
      <w:r w:rsidR="00A63995">
        <w:t xml:space="preserve">the period </w:t>
      </w:r>
      <w:r w:rsidR="00656763">
        <w:t xml:space="preserve">1 January 2022 to </w:t>
      </w:r>
      <w:r w:rsidR="00C50342">
        <w:t>30</w:t>
      </w:r>
      <w:r w:rsidR="007C1E5C">
        <w:t> </w:t>
      </w:r>
      <w:r w:rsidR="00C50342">
        <w:t>September 2022.</w:t>
      </w:r>
      <w:r w:rsidR="00B353E7" w:rsidDel="00A63995">
        <w:t xml:space="preserve"> </w:t>
      </w:r>
      <w:r w:rsidR="00281A6D">
        <w:t xml:space="preserve">The </w:t>
      </w:r>
      <w:r w:rsidR="00964904">
        <w:t xml:space="preserve">report </w:t>
      </w:r>
      <w:r w:rsidR="00D45553">
        <w:t xml:space="preserve">outlines </w:t>
      </w:r>
      <w:r w:rsidR="00D06D63">
        <w:t xml:space="preserve">key </w:t>
      </w:r>
      <w:r w:rsidR="00CC1E95">
        <w:t xml:space="preserve">activities </w:t>
      </w:r>
      <w:r w:rsidR="00A5395B">
        <w:t>across</w:t>
      </w:r>
      <w:r w:rsidR="00CC1E95">
        <w:t xml:space="preserve"> </w:t>
      </w:r>
      <w:r w:rsidR="000E5137">
        <w:t>our</w:t>
      </w:r>
      <w:r w:rsidR="00CC1E95">
        <w:t xml:space="preserve"> five function</w:t>
      </w:r>
      <w:r w:rsidR="00524B1C">
        <w:t>al</w:t>
      </w:r>
      <w:r w:rsidR="00CC1E95">
        <w:t xml:space="preserve"> areas</w:t>
      </w:r>
      <w:r w:rsidR="007E0E6F">
        <w:t>:</w:t>
      </w:r>
    </w:p>
    <w:p w14:paraId="584DED82" w14:textId="0D6442B2" w:rsidR="00A523B3" w:rsidRPr="00506D27" w:rsidRDefault="00CE7013" w:rsidP="00506D27">
      <w:pPr>
        <w:pStyle w:val="Bullet1"/>
        <w:spacing w:before="240"/>
      </w:pPr>
      <w:r w:rsidRPr="00506D27">
        <w:t xml:space="preserve">The Election commitments report </w:t>
      </w:r>
      <w:r w:rsidR="00757D08" w:rsidRPr="00506D27">
        <w:t>(EC</w:t>
      </w:r>
      <w:r w:rsidR="00603262" w:rsidRPr="00506D27">
        <w:t>R</w:t>
      </w:r>
      <w:r w:rsidR="00757D08" w:rsidRPr="00506D27">
        <w:t>)</w:t>
      </w:r>
      <w:r w:rsidRPr="00506D27">
        <w:t xml:space="preserve"> was delivered on 14 July 2022,</w:t>
      </w:r>
      <w:r w:rsidR="007E0E6F" w:rsidRPr="00506D27">
        <w:t xml:space="preserve"> a once in 3 year report that </w:t>
      </w:r>
      <w:r w:rsidR="007E5A42" w:rsidRPr="00506D27">
        <w:t>provid</w:t>
      </w:r>
      <w:r w:rsidR="00764BF8" w:rsidRPr="00506D27">
        <w:t>ed</w:t>
      </w:r>
      <w:r w:rsidR="007E5A42" w:rsidRPr="00506D27">
        <w:t xml:space="preserve"> detail </w:t>
      </w:r>
      <w:r w:rsidR="008D0AC3" w:rsidRPr="00506D27">
        <w:t>and financial information</w:t>
      </w:r>
      <w:r w:rsidR="007E5A42" w:rsidRPr="00506D27">
        <w:t xml:space="preserve"> on 314 election commitments</w:t>
      </w:r>
      <w:r w:rsidR="008D0AC3" w:rsidRPr="00506D27">
        <w:t>.</w:t>
      </w:r>
    </w:p>
    <w:p w14:paraId="22404925" w14:textId="3F7BE4E0" w:rsidR="009D19C4" w:rsidRPr="00506D27" w:rsidRDefault="00220EAE" w:rsidP="00506D27">
      <w:pPr>
        <w:pStyle w:val="Bullet1"/>
      </w:pPr>
      <w:r w:rsidRPr="00506D27">
        <w:t>P</w:t>
      </w:r>
      <w:r w:rsidR="00803F71" w:rsidRPr="00506D27">
        <w:t>arliamentary requests peaked</w:t>
      </w:r>
      <w:r w:rsidR="009335F6" w:rsidRPr="00506D27">
        <w:t xml:space="preserve"> </w:t>
      </w:r>
      <w:r w:rsidR="004D684C" w:rsidRPr="00506D27">
        <w:t xml:space="preserve">to a three year high </w:t>
      </w:r>
      <w:r w:rsidR="002E35F9" w:rsidRPr="00506D27">
        <w:t xml:space="preserve">in the six months to </w:t>
      </w:r>
      <w:r w:rsidR="00403B3E" w:rsidRPr="00506D27">
        <w:t>30 June 2022</w:t>
      </w:r>
      <w:r w:rsidR="008D0AC3" w:rsidRPr="00506D27">
        <w:t>.</w:t>
      </w:r>
      <w:r w:rsidR="009D19C4" w:rsidRPr="00506D27">
        <w:t xml:space="preserve"> </w:t>
      </w:r>
      <w:r w:rsidR="008D0AC3" w:rsidRPr="00506D27">
        <w:t>S</w:t>
      </w:r>
      <w:r w:rsidR="009D19C4" w:rsidRPr="00506D27">
        <w:t>imultaneously</w:t>
      </w:r>
      <w:r w:rsidR="003E7D53" w:rsidRPr="00506D27">
        <w:t>,</w:t>
      </w:r>
      <w:r w:rsidR="00E94649" w:rsidRPr="00506D27">
        <w:t xml:space="preserve"> </w:t>
      </w:r>
      <w:r w:rsidR="00A55A72" w:rsidRPr="00506D27">
        <w:t xml:space="preserve">the </w:t>
      </w:r>
      <w:r w:rsidR="00E94649" w:rsidRPr="00506D27">
        <w:t xml:space="preserve">median time to completion </w:t>
      </w:r>
      <w:r w:rsidR="00A55A72" w:rsidRPr="00506D27">
        <w:t xml:space="preserve">was reduced </w:t>
      </w:r>
      <w:r w:rsidR="00E94649" w:rsidRPr="00506D27">
        <w:t>by half</w:t>
      </w:r>
      <w:r w:rsidR="003D799D" w:rsidRPr="00506D27">
        <w:t xml:space="preserve">. </w:t>
      </w:r>
      <w:r w:rsidR="008B1308" w:rsidRPr="00506D27">
        <w:t xml:space="preserve">In the first quarter of </w:t>
      </w:r>
      <w:r w:rsidR="00077CEE" w:rsidRPr="00506D27">
        <w:t>2022</w:t>
      </w:r>
      <w:r w:rsidR="003801D8">
        <w:noBreakHyphen/>
      </w:r>
      <w:r w:rsidR="00077CEE" w:rsidRPr="00506D27">
        <w:t>23, the volume of requests has moderated</w:t>
      </w:r>
      <w:r w:rsidR="002E1B66" w:rsidRPr="00506D27">
        <w:t>.</w:t>
      </w:r>
      <w:r w:rsidR="00077CEE" w:rsidRPr="00506D27">
        <w:t xml:space="preserve"> </w:t>
      </w:r>
      <w:r w:rsidR="002E1B66" w:rsidRPr="00506D27">
        <w:t>C</w:t>
      </w:r>
      <w:r w:rsidR="00077CEE" w:rsidRPr="00506D27">
        <w:t xml:space="preserve">ompletion </w:t>
      </w:r>
      <w:r w:rsidR="00E07292" w:rsidRPr="00506D27">
        <w:t>times have marginally increased</w:t>
      </w:r>
      <w:r w:rsidR="002E1B66" w:rsidRPr="00506D27">
        <w:t xml:space="preserve">, reflecting the new elements </w:t>
      </w:r>
      <w:r w:rsidR="000F0FB3" w:rsidRPr="00506D27">
        <w:t xml:space="preserve">and complexity </w:t>
      </w:r>
      <w:r w:rsidR="00405012" w:rsidRPr="00506D27">
        <w:t>involved in</w:t>
      </w:r>
      <w:r w:rsidR="000F0FB3" w:rsidRPr="00506D27">
        <w:t xml:space="preserve"> </w:t>
      </w:r>
      <w:r w:rsidR="002E1B66" w:rsidRPr="00506D27">
        <w:t xml:space="preserve">these requests. </w:t>
      </w:r>
    </w:p>
    <w:p w14:paraId="7C0EA435" w14:textId="2DAE1FDD" w:rsidR="00E2132E" w:rsidRPr="00506D27" w:rsidRDefault="00DB0DFD" w:rsidP="00506D27">
      <w:pPr>
        <w:pStyle w:val="Bullet1"/>
      </w:pPr>
      <w:r w:rsidRPr="00506D27">
        <w:t>The self</w:t>
      </w:r>
      <w:r w:rsidR="002C14DB" w:rsidRPr="00506D27">
        <w:t>-</w:t>
      </w:r>
      <w:r w:rsidRPr="00506D27">
        <w:t xml:space="preserve">initiated work program </w:t>
      </w:r>
      <w:r w:rsidR="009B2937" w:rsidRPr="00506D27">
        <w:t xml:space="preserve">slowed </w:t>
      </w:r>
      <w:r w:rsidR="00453307" w:rsidRPr="00506D27">
        <w:t>in the lead up to the election</w:t>
      </w:r>
      <w:r w:rsidR="009B2937" w:rsidRPr="00506D27">
        <w:t xml:space="preserve"> to </w:t>
      </w:r>
      <w:r w:rsidR="00A24BC8" w:rsidRPr="00506D27">
        <w:t xml:space="preserve">enable </w:t>
      </w:r>
      <w:r w:rsidR="002E1B66" w:rsidRPr="00506D27">
        <w:t xml:space="preserve">us to </w:t>
      </w:r>
      <w:r w:rsidR="00A24BC8" w:rsidRPr="00506D27">
        <w:t>focus on the ECR</w:t>
      </w:r>
      <w:r w:rsidR="00252F12" w:rsidRPr="00506D27">
        <w:t xml:space="preserve"> and parliamentary requests.</w:t>
      </w:r>
      <w:r w:rsidR="00981DD8" w:rsidRPr="00506D27">
        <w:t xml:space="preserve"> </w:t>
      </w:r>
      <w:r w:rsidR="00012EF5" w:rsidRPr="00506D27">
        <w:t xml:space="preserve">Post-election, </w:t>
      </w:r>
      <w:r w:rsidR="00E82B9D" w:rsidRPr="00506D27">
        <w:t xml:space="preserve">work has been published on the </w:t>
      </w:r>
      <w:r w:rsidR="006148ED" w:rsidRPr="00506D27">
        <w:t>national fiscal outlook</w:t>
      </w:r>
      <w:r w:rsidR="00522FCD" w:rsidRPr="00506D27">
        <w:t>,</w:t>
      </w:r>
      <w:r w:rsidR="006148ED" w:rsidRPr="00506D27">
        <w:t xml:space="preserve"> budget process</w:t>
      </w:r>
      <w:r w:rsidR="009B18CC" w:rsidRPr="00506D27">
        <w:t>,</w:t>
      </w:r>
      <w:r w:rsidR="00C24929" w:rsidRPr="00506D27">
        <w:t xml:space="preserve"> </w:t>
      </w:r>
      <w:r w:rsidR="00520BA0" w:rsidRPr="00506D27">
        <w:t>budget</w:t>
      </w:r>
      <w:r w:rsidR="002E1B66" w:rsidRPr="00506D27">
        <w:t xml:space="preserve"> </w:t>
      </w:r>
      <w:r w:rsidR="00C24929" w:rsidRPr="00506D27">
        <w:t xml:space="preserve">glossary terms, </w:t>
      </w:r>
      <w:r w:rsidR="002C1AB4" w:rsidRPr="00506D27">
        <w:t>and</w:t>
      </w:r>
      <w:r w:rsidR="00612B63" w:rsidRPr="00506D27">
        <w:t xml:space="preserve"> </w:t>
      </w:r>
      <w:r w:rsidR="006148ED" w:rsidRPr="00506D27">
        <w:t xml:space="preserve">fuel </w:t>
      </w:r>
      <w:r w:rsidR="00557455" w:rsidRPr="00506D27">
        <w:t>taxation</w:t>
      </w:r>
      <w:r w:rsidR="00E2132E" w:rsidRPr="00506D27">
        <w:t>.</w:t>
      </w:r>
      <w:r w:rsidR="009243C3" w:rsidRPr="00506D27">
        <w:t xml:space="preserve"> We have also updated our guidance on the costing and priorit</w:t>
      </w:r>
      <w:r w:rsidR="0044060E" w:rsidRPr="00506D27">
        <w:t>is</w:t>
      </w:r>
      <w:r w:rsidR="009243C3" w:rsidRPr="00506D27">
        <w:t>ation framework</w:t>
      </w:r>
      <w:r w:rsidR="008A346D" w:rsidRPr="00506D27">
        <w:t>.</w:t>
      </w:r>
    </w:p>
    <w:p w14:paraId="2FEABD1E" w14:textId="697480EE" w:rsidR="00CE5C50" w:rsidRPr="00506D27" w:rsidRDefault="008A346D" w:rsidP="00506D27">
      <w:pPr>
        <w:pStyle w:val="Bullet1"/>
      </w:pPr>
      <w:r w:rsidRPr="00506D27">
        <w:t>In response to feedback</w:t>
      </w:r>
      <w:r w:rsidR="00BF690F" w:rsidRPr="00506D27">
        <w:t xml:space="preserve"> in the 46th parliament</w:t>
      </w:r>
      <w:r w:rsidRPr="00506D27">
        <w:t xml:space="preserve">, </w:t>
      </w:r>
      <w:r w:rsidR="001F7ABC" w:rsidRPr="00506D27">
        <w:t>w</w:t>
      </w:r>
      <w:r w:rsidR="005E7718" w:rsidRPr="00506D27">
        <w:t>e</w:t>
      </w:r>
      <w:r w:rsidR="00C24929" w:rsidRPr="00506D27">
        <w:t xml:space="preserve"> have</w:t>
      </w:r>
      <w:r w:rsidR="005E7718" w:rsidRPr="00506D27">
        <w:t xml:space="preserve"> scaled up our stakeholder outreach and engagement</w:t>
      </w:r>
      <w:r w:rsidR="00ED3DAD" w:rsidRPr="00506D27">
        <w:t>, proactively engaging with the members of the 47th parliament</w:t>
      </w:r>
      <w:r w:rsidR="001F7ABC" w:rsidRPr="00506D27">
        <w:t>. Thi</w:t>
      </w:r>
      <w:r w:rsidR="006927F4" w:rsidRPr="00506D27">
        <w:t>s has</w:t>
      </w:r>
      <w:r w:rsidR="00131C53" w:rsidRPr="00506D27">
        <w:t xml:space="preserve"> includ</w:t>
      </w:r>
      <w:r w:rsidR="006927F4" w:rsidRPr="00506D27">
        <w:t>ed</w:t>
      </w:r>
      <w:r w:rsidR="00131C53" w:rsidRPr="00506D27">
        <w:t xml:space="preserve"> briefings and seminars</w:t>
      </w:r>
      <w:r w:rsidR="00205818" w:rsidRPr="00506D27">
        <w:t xml:space="preserve">, as well as improving the accessibility </w:t>
      </w:r>
      <w:r w:rsidR="00FA4396" w:rsidRPr="00506D27">
        <w:t xml:space="preserve">and diversity </w:t>
      </w:r>
      <w:r w:rsidR="00205818" w:rsidRPr="00506D27">
        <w:t xml:space="preserve">of our </w:t>
      </w:r>
      <w:r w:rsidR="00352334" w:rsidRPr="00506D27">
        <w:t>publications</w:t>
      </w:r>
      <w:r w:rsidR="00FA4396" w:rsidRPr="00506D27">
        <w:t>.</w:t>
      </w:r>
    </w:p>
    <w:p w14:paraId="68623291" w14:textId="7B71EA7D" w:rsidR="00EE0ED2" w:rsidRPr="00506D27" w:rsidRDefault="00EE0ED2" w:rsidP="00506D27">
      <w:pPr>
        <w:pStyle w:val="Bullet1"/>
      </w:pPr>
      <w:r w:rsidRPr="00506D27">
        <w:t>We have also invested in people and systems</w:t>
      </w:r>
      <w:r w:rsidR="0036092D" w:rsidRPr="00506D27">
        <w:t xml:space="preserve"> over the period</w:t>
      </w:r>
      <w:r w:rsidR="00BF1BB0" w:rsidRPr="00506D27">
        <w:t>,</w:t>
      </w:r>
      <w:r w:rsidRPr="00506D27">
        <w:t xml:space="preserve"> </w:t>
      </w:r>
      <w:r w:rsidR="003B4C9E" w:rsidRPr="00506D27">
        <w:t xml:space="preserve">including in </w:t>
      </w:r>
      <w:r w:rsidR="00C52A50" w:rsidRPr="00506D27">
        <w:t xml:space="preserve">our </w:t>
      </w:r>
      <w:r w:rsidR="003B4C9E" w:rsidRPr="00506D27">
        <w:t>ICT capability</w:t>
      </w:r>
      <w:r w:rsidR="002C1AB4" w:rsidRPr="00506D27">
        <w:t>. We have delivered</w:t>
      </w:r>
      <w:r w:rsidR="00D92D2E" w:rsidRPr="00506D27">
        <w:t xml:space="preserve"> a corporate plan and annual</w:t>
      </w:r>
      <w:r w:rsidR="00DA7885" w:rsidRPr="00506D27">
        <w:t xml:space="preserve"> report</w:t>
      </w:r>
      <w:r w:rsidR="006A7D27" w:rsidRPr="00506D27">
        <w:t>.</w:t>
      </w:r>
      <w:r w:rsidR="00096EDA" w:rsidRPr="00506D27">
        <w:t xml:space="preserve"> We </w:t>
      </w:r>
      <w:r w:rsidR="00302689" w:rsidRPr="00506D27">
        <w:t xml:space="preserve">have </w:t>
      </w:r>
      <w:r w:rsidR="00CA58F6" w:rsidRPr="00506D27">
        <w:t xml:space="preserve">continued to </w:t>
      </w:r>
      <w:r w:rsidR="00302689" w:rsidRPr="00506D27">
        <w:t xml:space="preserve">change how we work to improve our agility and </w:t>
      </w:r>
      <w:r w:rsidR="000766C9" w:rsidRPr="00506D27">
        <w:t>give us the</w:t>
      </w:r>
      <w:r w:rsidR="00302689" w:rsidRPr="00506D27">
        <w:t xml:space="preserve"> flexibility to operate in the COVID-19 environment.</w:t>
      </w:r>
      <w:r w:rsidR="00DB3F4C" w:rsidRPr="00506D27">
        <w:t xml:space="preserve"> </w:t>
      </w:r>
    </w:p>
    <w:p w14:paraId="704FC49B" w14:textId="78DD26DD" w:rsidR="006A7D27" w:rsidRDefault="00096EDA" w:rsidP="00096EDA">
      <w:pPr>
        <w:pStyle w:val="BodyText"/>
      </w:pPr>
      <w:r>
        <w:t xml:space="preserve">Looking ahead, we will continue to focus on </w:t>
      </w:r>
      <w:r w:rsidR="00C50023">
        <w:t xml:space="preserve">the </w:t>
      </w:r>
      <w:r w:rsidR="00302689">
        <w:t>timeliness and accuracy</w:t>
      </w:r>
      <w:r w:rsidR="00136EFE">
        <w:t xml:space="preserve"> of </w:t>
      </w:r>
      <w:r w:rsidR="00C50023">
        <w:t xml:space="preserve">our </w:t>
      </w:r>
      <w:r w:rsidR="00136EFE">
        <w:t xml:space="preserve">outputs, </w:t>
      </w:r>
      <w:r w:rsidR="004A00A7">
        <w:t xml:space="preserve">expand our self-initiated work program, </w:t>
      </w:r>
      <w:r w:rsidR="00136EFE">
        <w:t xml:space="preserve">build on </w:t>
      </w:r>
      <w:r w:rsidR="00AB1FEC">
        <w:t xml:space="preserve">our </w:t>
      </w:r>
      <w:r w:rsidR="00136EFE">
        <w:t xml:space="preserve">investments in ICT technology and </w:t>
      </w:r>
      <w:r w:rsidR="009356E9">
        <w:t>our people</w:t>
      </w:r>
      <w:r w:rsidR="00D770CC">
        <w:t xml:space="preserve">, as </w:t>
      </w:r>
      <w:r w:rsidR="0096666F">
        <w:t>well as enhanc</w:t>
      </w:r>
      <w:r w:rsidR="00397A56">
        <w:t>e</w:t>
      </w:r>
      <w:r w:rsidR="0096666F">
        <w:t xml:space="preserve"> our stakeholder engagement program.</w:t>
      </w:r>
    </w:p>
    <w:p w14:paraId="51D74880" w14:textId="77777777" w:rsidR="00F74315" w:rsidRDefault="00F74315">
      <w:pPr>
        <w:rPr>
          <w:bCs/>
          <w:i/>
          <w:iCs/>
          <w:color w:val="3D4D7D" w:themeColor="background2"/>
          <w:sz w:val="24"/>
        </w:rPr>
      </w:pPr>
      <w:r>
        <w:rPr>
          <w:b/>
          <w:bCs/>
          <w:i/>
          <w:iCs/>
          <w:sz w:val="24"/>
        </w:rPr>
        <w:br w:type="page"/>
      </w:r>
    </w:p>
    <w:p w14:paraId="18C12807" w14:textId="662D0E00" w:rsidR="009F5CFA" w:rsidRPr="00EF7674" w:rsidRDefault="009F5CFA" w:rsidP="00BA7895">
      <w:pPr>
        <w:pStyle w:val="Heading1"/>
        <w:rPr>
          <w:rFonts w:ascii="Calibri" w:hAnsi="Calibri" w:cs="Calibri"/>
        </w:rPr>
      </w:pPr>
      <w:bookmarkStart w:id="2" w:name="_Toc117259376"/>
      <w:r w:rsidRPr="00EF7674">
        <w:rPr>
          <w:rFonts w:ascii="Calibri" w:hAnsi="Calibri" w:cs="Calibri"/>
        </w:rPr>
        <w:lastRenderedPageBreak/>
        <w:t>Introduction</w:t>
      </w:r>
      <w:bookmarkEnd w:id="2"/>
    </w:p>
    <w:p w14:paraId="783EC601" w14:textId="07A8B50D" w:rsidR="009F5CFA" w:rsidRPr="00C558F1" w:rsidRDefault="009F5CFA" w:rsidP="00C558F1">
      <w:pPr>
        <w:pStyle w:val="BodyText"/>
      </w:pPr>
      <w:r w:rsidRPr="00C558F1">
        <w:t>Th</w:t>
      </w:r>
      <w:r w:rsidR="00496D39" w:rsidRPr="00C558F1">
        <w:t>is</w:t>
      </w:r>
      <w:r w:rsidRPr="00C558F1">
        <w:t xml:space="preserve"> report provides a high</w:t>
      </w:r>
      <w:r w:rsidR="0097253C" w:rsidRPr="00C558F1">
        <w:t>-</w:t>
      </w:r>
      <w:r w:rsidRPr="00C558F1">
        <w:t xml:space="preserve">level overview of </w:t>
      </w:r>
      <w:r w:rsidR="00C050F7" w:rsidRPr="00C558F1">
        <w:t xml:space="preserve">PBO activities for </w:t>
      </w:r>
      <w:r w:rsidRPr="00C558F1">
        <w:t>the period</w:t>
      </w:r>
      <w:r w:rsidR="00C050F7" w:rsidRPr="00C558F1">
        <w:t xml:space="preserve"> covered by this report</w:t>
      </w:r>
      <w:r w:rsidRPr="00C558F1">
        <w:t>, and more detail i</w:t>
      </w:r>
      <w:r w:rsidR="0063158E" w:rsidRPr="00C558F1">
        <w:t xml:space="preserve">n </w:t>
      </w:r>
      <w:r w:rsidRPr="00C558F1">
        <w:t xml:space="preserve">sections based on the five functional areas of the PBO: </w:t>
      </w:r>
    </w:p>
    <w:p w14:paraId="1B3EFFBD" w14:textId="77777777" w:rsidR="009F5CFA" w:rsidRPr="00461020" w:rsidRDefault="009F5CFA" w:rsidP="00220D7E">
      <w:pPr>
        <w:pStyle w:val="Bullet1"/>
        <w:spacing w:before="240"/>
        <w:rPr>
          <w:b/>
          <w:color w:val="3D4D7D" w:themeColor="background2"/>
          <w:sz w:val="28"/>
          <w:szCs w:val="28"/>
        </w:rPr>
      </w:pPr>
      <w:r>
        <w:t xml:space="preserve">Election Commitments Report </w:t>
      </w:r>
    </w:p>
    <w:p w14:paraId="5AE5B460" w14:textId="77777777" w:rsidR="009F5CFA" w:rsidRPr="00461020" w:rsidRDefault="009F5CFA" w:rsidP="009F5CFA">
      <w:pPr>
        <w:pStyle w:val="Bullet1"/>
        <w:rPr>
          <w:b/>
          <w:color w:val="3D4D7D" w:themeColor="background2"/>
          <w:sz w:val="28"/>
          <w:szCs w:val="28"/>
        </w:rPr>
      </w:pPr>
      <w:r>
        <w:t xml:space="preserve">Policy Costing and Budget Analysis </w:t>
      </w:r>
    </w:p>
    <w:p w14:paraId="3945A1FD" w14:textId="77777777" w:rsidR="009F5CFA" w:rsidRPr="00461020" w:rsidRDefault="009F5CFA" w:rsidP="009F5CFA">
      <w:pPr>
        <w:pStyle w:val="Bullet1"/>
        <w:rPr>
          <w:b/>
          <w:color w:val="3D4D7D" w:themeColor="background2"/>
          <w:sz w:val="28"/>
          <w:szCs w:val="28"/>
        </w:rPr>
      </w:pPr>
      <w:r>
        <w:t xml:space="preserve">Self-initiated work </w:t>
      </w:r>
    </w:p>
    <w:p w14:paraId="4CF26C6F" w14:textId="40D6B41B" w:rsidR="00393654" w:rsidRPr="005E7236" w:rsidRDefault="00393654" w:rsidP="00393654">
      <w:pPr>
        <w:pStyle w:val="Bullet1"/>
        <w:rPr>
          <w:b/>
          <w:color w:val="3D4D7D" w:themeColor="background2"/>
          <w:sz w:val="28"/>
          <w:szCs w:val="28"/>
        </w:rPr>
      </w:pPr>
      <w:r>
        <w:t>External Engagement</w:t>
      </w:r>
    </w:p>
    <w:p w14:paraId="3F643BF4" w14:textId="35ADF1F4" w:rsidR="009F5CFA" w:rsidRPr="00461020" w:rsidRDefault="009F5CFA" w:rsidP="009F5CFA">
      <w:pPr>
        <w:pStyle w:val="Bullet1"/>
        <w:rPr>
          <w:b/>
          <w:color w:val="3D4D7D" w:themeColor="background2"/>
          <w:sz w:val="28"/>
          <w:szCs w:val="28"/>
        </w:rPr>
      </w:pPr>
      <w:r>
        <w:t>People and Systems</w:t>
      </w:r>
      <w:r w:rsidR="00C7040E">
        <w:t>.</w:t>
      </w:r>
    </w:p>
    <w:p w14:paraId="2D805C80" w14:textId="2518751E" w:rsidR="00214886" w:rsidRDefault="009F5CFA" w:rsidP="00B26537">
      <w:pPr>
        <w:pStyle w:val="BodyText"/>
      </w:pPr>
      <w:r w:rsidRPr="007128B5">
        <w:t xml:space="preserve">A summary of planned activities against each of these functions is </w:t>
      </w:r>
      <w:r w:rsidR="002B68AC">
        <w:t>provided in Figure 1</w:t>
      </w:r>
      <w:r w:rsidRPr="007128B5">
        <w:t xml:space="preserve">. </w:t>
      </w:r>
    </w:p>
    <w:p w14:paraId="0E256342" w14:textId="77777777" w:rsidR="007128B5" w:rsidRDefault="007128B5" w:rsidP="007128B5">
      <w:pPr>
        <w:pStyle w:val="Bullet1"/>
        <w:numPr>
          <w:ilvl w:val="0"/>
          <w:numId w:val="0"/>
        </w:numPr>
      </w:pPr>
    </w:p>
    <w:tbl>
      <w:tblPr>
        <w:tblStyle w:val="TableGrid"/>
        <w:tblW w:w="9067" w:type="dxa"/>
        <w:tblBorders>
          <w:insideH w:val="none" w:sz="0" w:space="0" w:color="auto"/>
          <w:insideV w:val="none" w:sz="0" w:space="0" w:color="auto"/>
        </w:tblBorders>
        <w:shd w:val="clear" w:color="auto" w:fill="E3E5E6" w:themeFill="accent6" w:themeFillTint="33"/>
        <w:tblLook w:val="04A0" w:firstRow="1" w:lastRow="0" w:firstColumn="1" w:lastColumn="0" w:noHBand="0" w:noVBand="1"/>
      </w:tblPr>
      <w:tblGrid>
        <w:gridCol w:w="9067"/>
      </w:tblGrid>
      <w:tr w:rsidR="007128B5" w:rsidRPr="00DD18F2" w14:paraId="7F5C42D1" w14:textId="77777777">
        <w:tc>
          <w:tcPr>
            <w:tcW w:w="9067" w:type="dxa"/>
            <w:tcBorders>
              <w:top w:val="nil"/>
              <w:left w:val="nil"/>
              <w:bottom w:val="nil"/>
              <w:right w:val="nil"/>
            </w:tcBorders>
            <w:shd w:val="clear" w:color="auto" w:fill="D3D8E9" w:themeFill="background2" w:themeFillTint="33"/>
          </w:tcPr>
          <w:p w14:paraId="4B5DA3E2" w14:textId="77777777" w:rsidR="007128B5" w:rsidRPr="0013419A" w:rsidRDefault="007128B5">
            <w:pPr>
              <w:pStyle w:val="BodyText"/>
              <w:rPr>
                <w:b/>
                <w:bCs/>
              </w:rPr>
            </w:pPr>
            <w:r w:rsidRPr="0013419A">
              <w:rPr>
                <w:b/>
                <w:bCs/>
              </w:rPr>
              <w:t>What is the Parliamentary Budget Office (PBO)?</w:t>
            </w:r>
          </w:p>
          <w:p w14:paraId="6264E4D3" w14:textId="77777777" w:rsidR="007128B5" w:rsidRPr="00620EE0" w:rsidRDefault="007128B5">
            <w:pPr>
              <w:pStyle w:val="BodyText"/>
              <w:rPr>
                <w:b/>
                <w:bCs/>
              </w:rPr>
            </w:pPr>
            <w:r w:rsidRPr="00620EE0">
              <w:rPr>
                <w:bCs/>
              </w:rPr>
              <w:t xml:space="preserve">The PBO was established in 2012 to ‘inform the Parliament by providing independent and non-partisan analysis of the budget cycle, fiscal policy and the financial implications of proposals’ (Section 64B of the </w:t>
            </w:r>
            <w:r w:rsidRPr="00620EE0">
              <w:rPr>
                <w:bCs/>
                <w:i/>
              </w:rPr>
              <w:t>Parliamentary Service Act 1999</w:t>
            </w:r>
            <w:r w:rsidRPr="00620EE0">
              <w:rPr>
                <w:bCs/>
              </w:rPr>
              <w:t>).</w:t>
            </w:r>
          </w:p>
          <w:p w14:paraId="53AB56AE" w14:textId="77777777" w:rsidR="007128B5" w:rsidRPr="00620EE0" w:rsidRDefault="007128B5" w:rsidP="00C558F1">
            <w:pPr>
              <w:pStyle w:val="BodyText"/>
              <w:rPr>
                <w:b/>
              </w:rPr>
            </w:pPr>
            <w:r w:rsidRPr="00620EE0">
              <w:t>We do this in 3 main ways:</w:t>
            </w:r>
          </w:p>
          <w:p w14:paraId="6F293DDB" w14:textId="77777777" w:rsidR="007128B5" w:rsidRPr="00620EE0" w:rsidRDefault="007128B5" w:rsidP="00DD31B3">
            <w:pPr>
              <w:pStyle w:val="Bullet1"/>
              <w:spacing w:before="240"/>
              <w:rPr>
                <w:b/>
              </w:rPr>
            </w:pPr>
            <w:r w:rsidRPr="00620EE0">
              <w:t xml:space="preserve">by </w:t>
            </w:r>
            <w:r w:rsidRPr="00DD31B3">
              <w:t>responding</w:t>
            </w:r>
            <w:r w:rsidRPr="00620EE0">
              <w:t xml:space="preserve"> to requests made by senators and members for </w:t>
            </w:r>
            <w:hyperlink r:id="rId16">
              <w:r w:rsidRPr="00620EE0">
                <w:rPr>
                  <w:rStyle w:val="Hyperlink"/>
                  <w:bCs/>
                  <w:color w:val="auto"/>
                </w:rPr>
                <w:t>costings of policy proposals</w:t>
              </w:r>
            </w:hyperlink>
            <w:r w:rsidRPr="00620EE0">
              <w:t xml:space="preserve"> or for analysis of matters relating to the budget</w:t>
            </w:r>
          </w:p>
          <w:p w14:paraId="1C36E2F0" w14:textId="77777777" w:rsidR="007128B5" w:rsidRPr="00620EE0" w:rsidRDefault="007128B5" w:rsidP="00C558F1">
            <w:pPr>
              <w:pStyle w:val="Bullet1"/>
              <w:rPr>
                <w:b/>
              </w:rPr>
            </w:pPr>
            <w:r w:rsidRPr="00620EE0">
              <w:t xml:space="preserve">by publishing a </w:t>
            </w:r>
            <w:hyperlink r:id="rId17">
              <w:r w:rsidRPr="00620EE0">
                <w:rPr>
                  <w:rStyle w:val="Hyperlink"/>
                  <w:bCs/>
                  <w:color w:val="auto"/>
                </w:rPr>
                <w:t>report</w:t>
              </w:r>
            </w:hyperlink>
            <w:r w:rsidRPr="00620EE0">
              <w:t xml:space="preserve"> after every election that provides transparency around the fiscal impact of the election commitments of major parties, and</w:t>
            </w:r>
          </w:p>
          <w:p w14:paraId="00ACC5B7" w14:textId="07CA5F94" w:rsidR="007128B5" w:rsidRPr="00620EE0" w:rsidRDefault="007128B5" w:rsidP="00C558F1">
            <w:pPr>
              <w:pStyle w:val="Bullet1"/>
              <w:rPr>
                <w:b/>
              </w:rPr>
            </w:pPr>
            <w:r w:rsidRPr="00620EE0">
              <w:t xml:space="preserve">by conducting and publishing </w:t>
            </w:r>
            <w:r w:rsidR="006B3CBD" w:rsidRPr="00DD31B3">
              <w:rPr>
                <w:u w:val="single"/>
              </w:rPr>
              <w:t>self-</w:t>
            </w:r>
            <w:r w:rsidR="00DD31B3" w:rsidRPr="00DD31B3">
              <w:rPr>
                <w:u w:val="single"/>
              </w:rPr>
              <w:t>initiated work</w:t>
            </w:r>
            <w:r w:rsidRPr="00620EE0">
              <w:t xml:space="preserve"> that enhances the public understanding of the budget and fiscal policy settings.</w:t>
            </w:r>
          </w:p>
          <w:p w14:paraId="7F29BD9E" w14:textId="1F436994" w:rsidR="007128B5" w:rsidRPr="00290A7A" w:rsidRDefault="007128B5" w:rsidP="00C558F1">
            <w:pPr>
              <w:pStyle w:val="BodyText"/>
            </w:pPr>
            <w:r w:rsidRPr="00620EE0">
              <w:t xml:space="preserve">Further information and an introduction to PBO's services is available here: </w:t>
            </w:r>
            <w:hyperlink r:id="rId18">
              <w:r w:rsidRPr="00620EE0">
                <w:rPr>
                  <w:rStyle w:val="Hyperlink"/>
                  <w:bCs/>
                  <w:color w:val="auto"/>
                </w:rPr>
                <w:t>Guide to services of the Parliamentary Budget Office (PBO</w:t>
              </w:r>
            </w:hyperlink>
            <w:r w:rsidRPr="00620EE0">
              <w:t>).</w:t>
            </w:r>
          </w:p>
        </w:tc>
      </w:tr>
    </w:tbl>
    <w:p w14:paraId="117C5160" w14:textId="77777777" w:rsidR="007128B5" w:rsidRDefault="007128B5" w:rsidP="007128B5">
      <w:pPr>
        <w:pStyle w:val="Bullet1"/>
        <w:numPr>
          <w:ilvl w:val="0"/>
          <w:numId w:val="0"/>
        </w:numPr>
        <w:rPr>
          <w:color w:val="000000"/>
          <w:sz w:val="27"/>
          <w:szCs w:val="27"/>
        </w:rPr>
      </w:pPr>
    </w:p>
    <w:p w14:paraId="57DB9B60" w14:textId="77777777" w:rsidR="009F5CFA" w:rsidRPr="007F4576" w:rsidRDefault="009F5CFA" w:rsidP="002D69B4">
      <w:pPr>
        <w:pStyle w:val="BodyText"/>
        <w:spacing w:before="120" w:line="260" w:lineRule="atLeast"/>
        <w:rPr>
          <w:rFonts w:eastAsia="Georgia" w:cs="Georgia"/>
          <w:color w:val="000000" w:themeColor="text1"/>
        </w:rPr>
      </w:pPr>
    </w:p>
    <w:p w14:paraId="293644B5" w14:textId="23C65F44" w:rsidR="002D69B4" w:rsidRPr="007128B5" w:rsidRDefault="002D69B4" w:rsidP="007128B5">
      <w:pPr>
        <w:pStyle w:val="BodyText1"/>
        <w:spacing w:after="120"/>
        <w:sectPr w:rsidR="002D69B4" w:rsidRPr="007128B5" w:rsidSect="00311295">
          <w:headerReference w:type="even" r:id="rId19"/>
          <w:headerReference w:type="default" r:id="rId20"/>
          <w:footerReference w:type="default" r:id="rId21"/>
          <w:headerReference w:type="first" r:id="rId22"/>
          <w:footerReference w:type="first" r:id="rId23"/>
          <w:pgSz w:w="11906" w:h="16838"/>
          <w:pgMar w:top="1191" w:right="1418" w:bottom="1021" w:left="1418" w:header="709" w:footer="709" w:gutter="0"/>
          <w:pgNumType w:start="1"/>
          <w:cols w:space="708"/>
          <w:titlePg/>
          <w:docGrid w:linePitch="360"/>
        </w:sectPr>
      </w:pPr>
    </w:p>
    <w:p w14:paraId="11D5B43D" w14:textId="52F26F05" w:rsidR="005C0DF6" w:rsidRDefault="00AA7AA3">
      <w:pPr>
        <w:rPr>
          <w:b/>
          <w:color w:val="3D4D7D" w:themeColor="background2"/>
          <w:sz w:val="28"/>
          <w:szCs w:val="28"/>
        </w:rPr>
        <w:sectPr w:rsidR="005C0DF6" w:rsidSect="00380A54">
          <w:footerReference w:type="first" r:id="rId24"/>
          <w:pgSz w:w="16838" w:h="11906" w:orient="landscape"/>
          <w:pgMar w:top="1418" w:right="1191" w:bottom="1418" w:left="1021" w:header="709" w:footer="709" w:gutter="0"/>
          <w:cols w:space="708"/>
          <w:titlePg/>
          <w:docGrid w:linePitch="360"/>
        </w:sectPr>
      </w:pPr>
      <w:r>
        <w:rPr>
          <w:noProof/>
        </w:rPr>
        <w:lastRenderedPageBreak/>
        <w:drawing>
          <wp:inline distT="0" distB="0" distL="0" distR="0" wp14:anchorId="72D5F970" wp14:editId="15CF4097">
            <wp:extent cx="7679055" cy="57594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7679055" cy="5759450"/>
                    </a:xfrm>
                    <a:prstGeom prst="rect">
                      <a:avLst/>
                    </a:prstGeom>
                  </pic:spPr>
                </pic:pic>
              </a:graphicData>
            </a:graphic>
          </wp:inline>
        </w:drawing>
      </w:r>
    </w:p>
    <w:p w14:paraId="4F408D52" w14:textId="07CE5236" w:rsidR="007128B5" w:rsidRPr="006E63FC" w:rsidRDefault="004205DA" w:rsidP="00652517">
      <w:pPr>
        <w:pStyle w:val="Heading1"/>
        <w:rPr>
          <w:rFonts w:asciiTheme="minorHAnsi" w:hAnsiTheme="minorHAnsi" w:cstheme="minorHAnsi"/>
        </w:rPr>
      </w:pPr>
      <w:bookmarkStart w:id="3" w:name="_Toc117259377"/>
      <w:r w:rsidRPr="006E63FC">
        <w:rPr>
          <w:rFonts w:asciiTheme="minorHAnsi" w:hAnsiTheme="minorHAnsi" w:cstheme="minorHAnsi"/>
        </w:rPr>
        <w:lastRenderedPageBreak/>
        <w:t xml:space="preserve">Our </w:t>
      </w:r>
      <w:r w:rsidR="0092346F" w:rsidRPr="006E63FC">
        <w:rPr>
          <w:rFonts w:asciiTheme="minorHAnsi" w:hAnsiTheme="minorHAnsi" w:cstheme="minorHAnsi"/>
        </w:rPr>
        <w:t>Activi</w:t>
      </w:r>
      <w:r w:rsidR="00652517" w:rsidRPr="006E63FC">
        <w:rPr>
          <w:rFonts w:asciiTheme="minorHAnsi" w:hAnsiTheme="minorHAnsi" w:cstheme="minorHAnsi"/>
        </w:rPr>
        <w:t>ties</w:t>
      </w:r>
      <w:r w:rsidR="006202BF" w:rsidRPr="006E63FC">
        <w:rPr>
          <w:rFonts w:asciiTheme="minorHAnsi" w:hAnsiTheme="minorHAnsi" w:cstheme="minorHAnsi"/>
        </w:rPr>
        <w:t xml:space="preserve"> </w:t>
      </w:r>
      <w:r w:rsidR="00652517" w:rsidRPr="006E63FC">
        <w:rPr>
          <w:rFonts w:asciiTheme="minorHAnsi" w:hAnsiTheme="minorHAnsi" w:cstheme="minorHAnsi"/>
        </w:rPr>
        <w:t>in detail</w:t>
      </w:r>
      <w:bookmarkEnd w:id="3"/>
    </w:p>
    <w:p w14:paraId="7A43E533" w14:textId="08F34980" w:rsidR="009435EA" w:rsidRPr="00E50AA3" w:rsidRDefault="009435EA" w:rsidP="000D6BEF">
      <w:pPr>
        <w:pStyle w:val="BodyText"/>
      </w:pPr>
      <w:r>
        <w:t>In the period</w:t>
      </w:r>
      <w:r w:rsidR="00F369EF">
        <w:t xml:space="preserve"> from 1 January 2022</w:t>
      </w:r>
      <w:r w:rsidR="001371C0">
        <w:t xml:space="preserve"> to 30 September 2022</w:t>
      </w:r>
      <w:r w:rsidR="00F369EF">
        <w:t xml:space="preserve">, the PBO’s focus </w:t>
      </w:r>
      <w:r w:rsidR="00A7692A">
        <w:t>was</w:t>
      </w:r>
      <w:r w:rsidR="00F369EF">
        <w:t xml:space="preserve"> on supporting parliamentarians prepare for the election held in May 2022</w:t>
      </w:r>
      <w:r w:rsidR="00990301">
        <w:t xml:space="preserve">, and </w:t>
      </w:r>
      <w:r w:rsidR="006C4A12">
        <w:t>on the commencement</w:t>
      </w:r>
      <w:r w:rsidR="00EC04C9">
        <w:t xml:space="preserve"> of </w:t>
      </w:r>
      <w:r w:rsidR="001371C0">
        <w:t>the</w:t>
      </w:r>
      <w:r w:rsidR="00422676">
        <w:t xml:space="preserve"> new 47</w:t>
      </w:r>
      <w:r w:rsidR="00422676" w:rsidRPr="000D6BEF">
        <w:rPr>
          <w:vertAlign w:val="superscript"/>
        </w:rPr>
        <w:t>th</w:t>
      </w:r>
      <w:r w:rsidR="00422676">
        <w:t xml:space="preserve"> </w:t>
      </w:r>
      <w:r w:rsidR="00B92F1E">
        <w:t>p</w:t>
      </w:r>
      <w:r w:rsidR="00422676">
        <w:t>arliament</w:t>
      </w:r>
      <w:r w:rsidR="00F369EF">
        <w:t>.</w:t>
      </w:r>
      <w:r w:rsidR="00DB3F4C">
        <w:t xml:space="preserve"> </w:t>
      </w:r>
      <w:r w:rsidR="00F369EF">
        <w:t xml:space="preserve">This included </w:t>
      </w:r>
      <w:r w:rsidR="00F66BF3">
        <w:t xml:space="preserve">prioritising the resolution of parliamentarian requests, </w:t>
      </w:r>
      <w:r w:rsidR="00A83DA8">
        <w:t>delivering the Election commitments report</w:t>
      </w:r>
      <w:r w:rsidR="00FD55B6">
        <w:t xml:space="preserve"> (ECR)</w:t>
      </w:r>
      <w:r w:rsidR="00A83DA8">
        <w:t xml:space="preserve">, </w:t>
      </w:r>
      <w:r w:rsidR="00F66BF3">
        <w:t xml:space="preserve">and </w:t>
      </w:r>
      <w:r w:rsidR="00713D20">
        <w:t>engag</w:t>
      </w:r>
      <w:r w:rsidR="009044B3">
        <w:t>ing</w:t>
      </w:r>
      <w:r w:rsidR="00713D20">
        <w:t xml:space="preserve"> with new and returning parliamentarians.</w:t>
      </w:r>
      <w:r w:rsidR="00DB3F4C">
        <w:t xml:space="preserve"> </w:t>
      </w:r>
      <w:r w:rsidR="0012797C">
        <w:t xml:space="preserve">We have </w:t>
      </w:r>
      <w:r w:rsidR="006E5F1A">
        <w:t xml:space="preserve">re-started </w:t>
      </w:r>
      <w:r w:rsidR="0012797C">
        <w:t xml:space="preserve">our </w:t>
      </w:r>
      <w:r w:rsidR="00DB3F4C">
        <w:t>self-initiated</w:t>
      </w:r>
      <w:r w:rsidR="0012797C">
        <w:t xml:space="preserve"> work agenda</w:t>
      </w:r>
      <w:r w:rsidR="00C24985">
        <w:t xml:space="preserve"> and invested in people and systems to better support the quality</w:t>
      </w:r>
      <w:r w:rsidR="00E00510">
        <w:t xml:space="preserve"> and timely</w:t>
      </w:r>
      <w:r w:rsidR="00C24985">
        <w:t xml:space="preserve"> delivery of PBO’s outputs.</w:t>
      </w:r>
      <w:r w:rsidR="00A83DA8">
        <w:t xml:space="preserve"> </w:t>
      </w:r>
    </w:p>
    <w:p w14:paraId="0B7F898C" w14:textId="75413A62" w:rsidR="00856841" w:rsidRPr="006E63FC" w:rsidRDefault="002A26CA" w:rsidP="00652517">
      <w:pPr>
        <w:pStyle w:val="Heading2"/>
        <w:rPr>
          <w:rFonts w:ascii="Calibri" w:hAnsi="Calibri" w:cs="Calibri"/>
        </w:rPr>
      </w:pPr>
      <w:bookmarkStart w:id="4" w:name="_Toc117259378"/>
      <w:r w:rsidRPr="006E63FC">
        <w:rPr>
          <w:rFonts w:ascii="Calibri" w:hAnsi="Calibri" w:cs="Calibri"/>
        </w:rPr>
        <w:t>2022 Election commitments report</w:t>
      </w:r>
      <w:bookmarkEnd w:id="4"/>
      <w:r w:rsidRPr="006E63FC">
        <w:rPr>
          <w:rFonts w:ascii="Calibri" w:hAnsi="Calibri" w:cs="Calibri"/>
        </w:rPr>
        <w:t xml:space="preserve"> </w:t>
      </w:r>
    </w:p>
    <w:p w14:paraId="098962D9" w14:textId="2BE375F8" w:rsidR="00DD1A0F" w:rsidRDefault="00DF292B" w:rsidP="002127FC">
      <w:pPr>
        <w:pStyle w:val="BodyText"/>
      </w:pPr>
      <w:r w:rsidRPr="00DF292B">
        <w:t>The</w:t>
      </w:r>
      <w:r w:rsidRPr="00DF292B" w:rsidDel="00A46123">
        <w:t xml:space="preserve"> </w:t>
      </w:r>
      <w:r w:rsidR="00FD31A4">
        <w:t xml:space="preserve">preparation and delivery of the </w:t>
      </w:r>
      <w:r w:rsidRPr="00DF292B">
        <w:t xml:space="preserve">ECR was </w:t>
      </w:r>
      <w:r w:rsidR="00D558E8">
        <w:t>our</w:t>
      </w:r>
      <w:r w:rsidRPr="00DF292B">
        <w:t xml:space="preserve"> main focus in </w:t>
      </w:r>
      <w:r w:rsidR="00B10DE7">
        <w:t>the first six months of 2022</w:t>
      </w:r>
      <w:r w:rsidRPr="00DF292B">
        <w:t xml:space="preserve"> – a once in 3-year report publishing costed election commitments for all major parties. </w:t>
      </w:r>
      <w:r w:rsidR="00C91757">
        <w:t xml:space="preserve">The report was published within our legislated </w:t>
      </w:r>
      <w:r w:rsidR="00C91757" w:rsidRPr="00E50AA3">
        <w:t>deadline</w:t>
      </w:r>
      <w:r w:rsidR="00C91757">
        <w:t xml:space="preserve"> on 14 July 2022</w:t>
      </w:r>
      <w:r w:rsidR="009D146D">
        <w:rPr>
          <w:rFonts w:cstheme="minorHAnsi"/>
        </w:rPr>
        <w:t xml:space="preserve"> (</w:t>
      </w:r>
      <w:hyperlink r:id="rId27" w:history="1">
        <w:r w:rsidR="00237224" w:rsidRPr="009A326C">
          <w:rPr>
            <w:rFonts w:eastAsiaTheme="minorHAnsi" w:cstheme="minorHAnsi"/>
            <w:color w:val="0000FF"/>
            <w:szCs w:val="24"/>
            <w:u w:val="single"/>
            <w:lang w:eastAsia="en-US"/>
          </w:rPr>
          <w:t>2022 Election commitments report</w:t>
        </w:r>
      </w:hyperlink>
      <w:r w:rsidR="009D146D" w:rsidRPr="00BB1C45">
        <w:rPr>
          <w:rFonts w:eastAsiaTheme="minorHAnsi" w:cstheme="minorHAnsi"/>
          <w:color w:val="000000" w:themeColor="text1"/>
          <w:szCs w:val="24"/>
          <w:u w:val="single"/>
          <w:lang w:eastAsia="en-US"/>
        </w:rPr>
        <w:t>).</w:t>
      </w:r>
    </w:p>
    <w:p w14:paraId="53B552E8" w14:textId="0B8BDC95" w:rsidR="00994D9D" w:rsidRPr="00512103" w:rsidRDefault="00ED68DE" w:rsidP="002127FC">
      <w:pPr>
        <w:pStyle w:val="BodyText"/>
        <w:rPr>
          <w:rFonts w:eastAsia="Georgia"/>
        </w:rPr>
      </w:pPr>
      <w:r w:rsidRPr="00BE050A">
        <w:rPr>
          <w:rFonts w:eastAsia="Georgia"/>
        </w:rPr>
        <w:t xml:space="preserve">The ECR </w:t>
      </w:r>
      <w:r w:rsidR="002B0A93">
        <w:rPr>
          <w:rFonts w:eastAsia="Georgia"/>
        </w:rPr>
        <w:t>is required to</w:t>
      </w:r>
      <w:r w:rsidRPr="00BE050A">
        <w:rPr>
          <w:rFonts w:eastAsia="Georgia"/>
        </w:rPr>
        <w:t xml:space="preserve"> </w:t>
      </w:r>
      <w:r w:rsidR="00777094" w:rsidRPr="00BE050A">
        <w:rPr>
          <w:rFonts w:eastAsia="Georgia"/>
        </w:rPr>
        <w:t>include</w:t>
      </w:r>
      <w:r w:rsidRPr="00BE050A">
        <w:rPr>
          <w:rFonts w:eastAsia="Georgia"/>
        </w:rPr>
        <w:t xml:space="preserve"> the commitments of the major parliamentary parties </w:t>
      </w:r>
      <w:r w:rsidR="00994D9D" w:rsidRPr="00BE050A">
        <w:rPr>
          <w:rFonts w:eastAsia="Georgia"/>
        </w:rPr>
        <w:t xml:space="preserve">(the Coalition, </w:t>
      </w:r>
      <w:r w:rsidR="00050315">
        <w:rPr>
          <w:rFonts w:eastAsia="Georgia"/>
        </w:rPr>
        <w:t xml:space="preserve">Australian </w:t>
      </w:r>
      <w:r w:rsidR="00994D9D" w:rsidRPr="00BE050A">
        <w:rPr>
          <w:rFonts w:eastAsia="Georgia"/>
        </w:rPr>
        <w:t xml:space="preserve">Labor Party and Australian Greens) </w:t>
      </w:r>
      <w:r w:rsidRPr="00BE050A">
        <w:rPr>
          <w:rFonts w:eastAsia="Georgia"/>
        </w:rPr>
        <w:t xml:space="preserve">and may </w:t>
      </w:r>
      <w:r w:rsidR="00777094" w:rsidRPr="00BE050A">
        <w:rPr>
          <w:rFonts w:eastAsia="Georgia"/>
        </w:rPr>
        <w:t>include</w:t>
      </w:r>
      <w:r w:rsidRPr="00BE050A">
        <w:rPr>
          <w:rFonts w:eastAsia="Georgia"/>
        </w:rPr>
        <w:t xml:space="preserve"> the commitments of the minor parties and independents if they choose. </w:t>
      </w:r>
      <w:r w:rsidR="00BE050A" w:rsidRPr="00512103">
        <w:t>The independent member for Indi, Dr Helen Haines MP, elected to be included in the 2022 report.</w:t>
      </w:r>
    </w:p>
    <w:p w14:paraId="642443DD" w14:textId="6FC3C40A" w:rsidR="00AA6DA6" w:rsidRDefault="000361F1" w:rsidP="00104FCB">
      <w:pPr>
        <w:pStyle w:val="BodyText"/>
      </w:pPr>
      <w:r w:rsidRPr="00AC60F7">
        <w:t xml:space="preserve">The report includes commitments expected to have a material impact on the Australian Government budget. In the lead-up to the election, the PBO identified and assessed almost 2,000 relevant election commitments and determined that 314 of these met the criteria for inclusion in </w:t>
      </w:r>
      <w:r w:rsidR="00731B57">
        <w:t>the</w:t>
      </w:r>
      <w:r w:rsidR="00731B57" w:rsidRPr="00AC60F7">
        <w:t xml:space="preserve"> </w:t>
      </w:r>
      <w:r w:rsidRPr="00AC60F7">
        <w:t xml:space="preserve">report. Of those items, 41 </w:t>
      </w:r>
      <w:r w:rsidR="00731B57">
        <w:t>were</w:t>
      </w:r>
      <w:r w:rsidR="00731B57" w:rsidRPr="00AC60F7">
        <w:t xml:space="preserve"> </w:t>
      </w:r>
      <w:r w:rsidRPr="00AC60F7">
        <w:t>commitments by the Coalition, 154 by the Australian Labor Party, 99 by the Australian Greens, and 20 by the independent member for Indi.</w:t>
      </w:r>
      <w:r w:rsidR="00DB3F4C">
        <w:t xml:space="preserve"> </w:t>
      </w:r>
      <w:r w:rsidR="00F876AA">
        <w:t xml:space="preserve">See Figure </w:t>
      </w:r>
      <w:r w:rsidR="00A21CCB">
        <w:t>2</w:t>
      </w:r>
      <w:r w:rsidR="00F876AA">
        <w:t>.</w:t>
      </w:r>
    </w:p>
    <w:p w14:paraId="33604B5C" w14:textId="6FBC21AB" w:rsidR="001E33E9" w:rsidRPr="00AC60F7" w:rsidRDefault="001E33E9" w:rsidP="0044376E">
      <w:pPr>
        <w:pStyle w:val="BodyText"/>
        <w:jc w:val="center"/>
      </w:pPr>
      <w:r w:rsidRPr="00D15384">
        <w:rPr>
          <w:rFonts w:eastAsia="Georgia" w:cstheme="minorHAnsi"/>
          <w:b/>
          <w:color w:val="2D395D" w:themeColor="background2" w:themeShade="BF"/>
        </w:rPr>
        <w:t xml:space="preserve">Figure </w:t>
      </w:r>
      <w:r w:rsidR="00A21CCB" w:rsidRPr="00D15384">
        <w:rPr>
          <w:rFonts w:eastAsia="Georgia" w:cstheme="minorHAnsi"/>
          <w:b/>
          <w:color w:val="2D395D" w:themeColor="background2" w:themeShade="BF"/>
        </w:rPr>
        <w:t>2</w:t>
      </w:r>
      <w:r w:rsidRPr="00D15384">
        <w:rPr>
          <w:rFonts w:eastAsia="Georgia" w:cstheme="minorHAnsi"/>
          <w:b/>
          <w:color w:val="2D395D" w:themeColor="background2" w:themeShade="BF"/>
        </w:rPr>
        <w:t xml:space="preserve">: </w:t>
      </w:r>
      <w:r w:rsidR="000E0762" w:rsidRPr="00D15384">
        <w:rPr>
          <w:rFonts w:eastAsia="Georgia" w:cstheme="minorHAnsi"/>
          <w:b/>
          <w:color w:val="2D395D" w:themeColor="background2" w:themeShade="BF"/>
        </w:rPr>
        <w:t>Election c</w:t>
      </w:r>
      <w:r w:rsidR="00A71C29" w:rsidRPr="00D15384">
        <w:rPr>
          <w:rFonts w:eastAsia="Georgia" w:cstheme="minorHAnsi"/>
          <w:b/>
          <w:color w:val="2D395D" w:themeColor="background2" w:themeShade="BF"/>
        </w:rPr>
        <w:t>ommitments by group included in the ECR</w:t>
      </w:r>
      <w:r w:rsidR="0044376E">
        <w:rPr>
          <w:rFonts w:ascii="Georgia" w:eastAsia="Georgia" w:hAnsi="Georgia"/>
          <w:b/>
          <w:color w:val="2D395D" w:themeColor="background2" w:themeShade="BF"/>
        </w:rPr>
        <w:br/>
      </w:r>
      <w:r w:rsidR="0044376E">
        <w:rPr>
          <w:rFonts w:ascii="Georgia" w:eastAsia="Georgia" w:hAnsi="Georgia"/>
          <w:b/>
          <w:color w:val="2D395D" w:themeColor="background2" w:themeShade="BF"/>
        </w:rPr>
        <w:br/>
      </w:r>
      <w:r w:rsidR="00257902">
        <w:rPr>
          <w:noProof/>
        </w:rPr>
        <w:drawing>
          <wp:inline distT="0" distB="0" distL="0" distR="0" wp14:anchorId="3253C762" wp14:editId="403F8513">
            <wp:extent cx="5920240" cy="2783246"/>
            <wp:effectExtent l="0" t="0" r="4445" b="17145"/>
            <wp:docPr id="17" name="Chart 17">
              <a:extLst xmlns:a="http://schemas.openxmlformats.org/drawingml/2006/main">
                <a:ext uri="{FF2B5EF4-FFF2-40B4-BE49-F238E27FC236}">
                  <a16:creationId xmlns:a16="http://schemas.microsoft.com/office/drawing/2014/main" id="{A46121CE-BF01-5E3A-3291-B1ED7ABBF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DE9AB8" w14:textId="77777777" w:rsidR="000E0762" w:rsidRPr="00CD708D" w:rsidRDefault="000E0762" w:rsidP="000E0762">
      <w:pPr>
        <w:pStyle w:val="BodyText"/>
      </w:pPr>
    </w:p>
    <w:p w14:paraId="1BE26B46" w14:textId="1A550ED6" w:rsidR="000E0762" w:rsidRDefault="000E0762" w:rsidP="000E0762">
      <w:pPr>
        <w:pStyle w:val="BodyText"/>
      </w:pPr>
      <w:r w:rsidRPr="00CD708D">
        <w:lastRenderedPageBreak/>
        <w:t xml:space="preserve">The </w:t>
      </w:r>
      <w:r>
        <w:t>ECR</w:t>
      </w:r>
      <w:r w:rsidRPr="00CD708D">
        <w:t xml:space="preserve"> helps </w:t>
      </w:r>
      <w:r w:rsidR="00A21CCB">
        <w:t>p</w:t>
      </w:r>
      <w:r w:rsidRPr="00CD708D">
        <w:t>arliament by creating a record of all the promises made during an election and their impact on the budget. The process giv</w:t>
      </w:r>
      <w:r w:rsidR="00930C7B">
        <w:t>es</w:t>
      </w:r>
      <w:r w:rsidRPr="00CD708D">
        <w:t xml:space="preserve"> non-government parties and independents access to costings and supports further policy debate.</w:t>
      </w:r>
    </w:p>
    <w:p w14:paraId="7C646E6F" w14:textId="4452D6B5" w:rsidR="007154F3" w:rsidRPr="00D15384" w:rsidRDefault="00C8306C" w:rsidP="000572C8">
      <w:pPr>
        <w:pStyle w:val="Heading3"/>
        <w:rPr>
          <w:rFonts w:ascii="Calibri" w:hAnsi="Calibri" w:cs="Calibri"/>
        </w:rPr>
      </w:pPr>
      <w:bookmarkStart w:id="5" w:name="_Toc117259379"/>
      <w:r w:rsidRPr="00D15384">
        <w:rPr>
          <w:rFonts w:ascii="Calibri" w:hAnsi="Calibri" w:cs="Calibri"/>
        </w:rPr>
        <w:t xml:space="preserve">ECR - </w:t>
      </w:r>
      <w:r w:rsidR="000572C8" w:rsidRPr="00D15384">
        <w:rPr>
          <w:rFonts w:ascii="Calibri" w:hAnsi="Calibri" w:cs="Calibri"/>
        </w:rPr>
        <w:t>Preparation</w:t>
      </w:r>
      <w:bookmarkEnd w:id="5"/>
    </w:p>
    <w:p w14:paraId="346DAF2C" w14:textId="2EB40E34" w:rsidR="00A74352" w:rsidRDefault="00A74352">
      <w:pPr>
        <w:pStyle w:val="BodyText"/>
      </w:pPr>
      <w:r>
        <w:t xml:space="preserve">In the lead-up to the election, </w:t>
      </w:r>
      <w:r w:rsidR="00B42E1C">
        <w:t>we</w:t>
      </w:r>
      <w:r>
        <w:t xml:space="preserve"> published four guidance notes assisting parliamentarians understand the ECR processes and products.</w:t>
      </w:r>
      <w:r w:rsidR="00F026E7">
        <w:t xml:space="preserve"> These were:</w:t>
      </w:r>
    </w:p>
    <w:p w14:paraId="550A83BC" w14:textId="5E30546B" w:rsidR="00F026E7" w:rsidRPr="00D83EC7" w:rsidRDefault="009F14EA" w:rsidP="00220D7E">
      <w:pPr>
        <w:pStyle w:val="Bullet1"/>
        <w:spacing w:before="240"/>
      </w:pPr>
      <w:r w:rsidRPr="00D83EC7">
        <w:rPr>
          <w:i/>
          <w:iCs/>
        </w:rPr>
        <w:t>How minor parties and independents can opt in to the PBO's election commitments report</w:t>
      </w:r>
      <w:r w:rsidR="004C0976">
        <w:t xml:space="preserve"> </w:t>
      </w:r>
      <w:r w:rsidR="004C0976" w:rsidRPr="004C0976">
        <w:rPr>
          <w:iCs/>
        </w:rPr>
        <w:t>(13 July 2021)</w:t>
      </w:r>
      <w:r w:rsidR="005F7222">
        <w:rPr>
          <w:iCs/>
        </w:rPr>
        <w:t xml:space="preserve"> – information on </w:t>
      </w:r>
      <w:r w:rsidR="00B45F06">
        <w:rPr>
          <w:iCs/>
        </w:rPr>
        <w:t xml:space="preserve">the process to opt in to the </w:t>
      </w:r>
      <w:r w:rsidR="00AF03DD">
        <w:rPr>
          <w:iCs/>
        </w:rPr>
        <w:t>ECR.</w:t>
      </w:r>
    </w:p>
    <w:p w14:paraId="47961D66" w14:textId="693DEEEB" w:rsidR="009F14EA" w:rsidRPr="00D83EC7" w:rsidRDefault="00A6665F" w:rsidP="00220D7E">
      <w:pPr>
        <w:pStyle w:val="Bullet1"/>
      </w:pPr>
      <w:r w:rsidRPr="00D83EC7">
        <w:rPr>
          <w:i/>
          <w:iCs/>
        </w:rPr>
        <w:t>The election commitments report: overview</w:t>
      </w:r>
      <w:r w:rsidR="003E5762">
        <w:t xml:space="preserve"> </w:t>
      </w:r>
      <w:r w:rsidR="003E5762" w:rsidRPr="004C0976">
        <w:t>(</w:t>
      </w:r>
      <w:r w:rsidR="004C0976" w:rsidRPr="004C0976">
        <w:rPr>
          <w:iCs/>
        </w:rPr>
        <w:t>18 August 2021)</w:t>
      </w:r>
      <w:r w:rsidR="007219BD">
        <w:rPr>
          <w:iCs/>
        </w:rPr>
        <w:t xml:space="preserve"> – information on how </w:t>
      </w:r>
      <w:r w:rsidR="000707CF">
        <w:rPr>
          <w:iCs/>
        </w:rPr>
        <w:t xml:space="preserve">the </w:t>
      </w:r>
      <w:r w:rsidR="007219BD">
        <w:rPr>
          <w:iCs/>
        </w:rPr>
        <w:t xml:space="preserve">PBO </w:t>
      </w:r>
      <w:r w:rsidR="004B23FB">
        <w:rPr>
          <w:iCs/>
        </w:rPr>
        <w:t>plans to approach key aspects for the ECR</w:t>
      </w:r>
      <w:r w:rsidR="007D6F10">
        <w:rPr>
          <w:iCs/>
        </w:rPr>
        <w:t>, including medium term estimates</w:t>
      </w:r>
      <w:r w:rsidR="0087104B">
        <w:rPr>
          <w:iCs/>
        </w:rPr>
        <w:t>,</w:t>
      </w:r>
      <w:r w:rsidR="00E6171A">
        <w:rPr>
          <w:iCs/>
        </w:rPr>
        <w:t xml:space="preserve"> default assumptions</w:t>
      </w:r>
      <w:r w:rsidR="00AD0C28">
        <w:rPr>
          <w:iCs/>
        </w:rPr>
        <w:t xml:space="preserve">, and </w:t>
      </w:r>
      <w:r w:rsidR="00F51E22">
        <w:rPr>
          <w:iCs/>
        </w:rPr>
        <w:t>the process for confirming the</w:t>
      </w:r>
      <w:r w:rsidR="00AD0C28">
        <w:rPr>
          <w:iCs/>
        </w:rPr>
        <w:t xml:space="preserve"> </w:t>
      </w:r>
      <w:r w:rsidR="00F71E25">
        <w:rPr>
          <w:iCs/>
        </w:rPr>
        <w:t>inclusion of</w:t>
      </w:r>
      <w:r w:rsidR="00AD0C28">
        <w:rPr>
          <w:iCs/>
        </w:rPr>
        <w:t xml:space="preserve"> election commitments</w:t>
      </w:r>
      <w:r w:rsidR="00234014">
        <w:rPr>
          <w:iCs/>
        </w:rPr>
        <w:t>.</w:t>
      </w:r>
    </w:p>
    <w:p w14:paraId="57C818EE" w14:textId="0803996C" w:rsidR="00A6665F" w:rsidRPr="00D83EC7" w:rsidRDefault="002E776C" w:rsidP="00220D7E">
      <w:pPr>
        <w:pStyle w:val="Bullet1"/>
      </w:pPr>
      <w:r w:rsidRPr="00D83EC7">
        <w:rPr>
          <w:i/>
          <w:iCs/>
        </w:rPr>
        <w:t>Costing policy proposals during the caretaker period</w:t>
      </w:r>
      <w:r w:rsidR="003E5762">
        <w:t xml:space="preserve"> </w:t>
      </w:r>
      <w:r w:rsidR="003E5762" w:rsidRPr="004C0976">
        <w:t>(18 August 2021)</w:t>
      </w:r>
      <w:r w:rsidR="004504FB">
        <w:rPr>
          <w:iCs/>
        </w:rPr>
        <w:t xml:space="preserve"> </w:t>
      </w:r>
      <w:r w:rsidR="008D7471">
        <w:rPr>
          <w:iCs/>
        </w:rPr>
        <w:t xml:space="preserve">– information on the PBO process </w:t>
      </w:r>
      <w:r w:rsidR="004F34A8">
        <w:rPr>
          <w:iCs/>
        </w:rPr>
        <w:t xml:space="preserve">for costing </w:t>
      </w:r>
      <w:r w:rsidR="00655A13">
        <w:rPr>
          <w:iCs/>
        </w:rPr>
        <w:t>proposals and publication arrangements</w:t>
      </w:r>
      <w:r w:rsidR="00511C7F">
        <w:rPr>
          <w:iCs/>
        </w:rPr>
        <w:t xml:space="preserve"> during the caretaker period</w:t>
      </w:r>
      <w:r w:rsidR="00234014">
        <w:rPr>
          <w:iCs/>
        </w:rPr>
        <w:t>.</w:t>
      </w:r>
    </w:p>
    <w:p w14:paraId="5C8ECD86" w14:textId="0A210A65" w:rsidR="002E776C" w:rsidRDefault="00610A68" w:rsidP="00220D7E">
      <w:pPr>
        <w:pStyle w:val="Bullet1"/>
      </w:pPr>
      <w:r w:rsidRPr="00D83EC7">
        <w:rPr>
          <w:i/>
          <w:iCs/>
        </w:rPr>
        <w:t>2022 PBO election commitments report</w:t>
      </w:r>
      <w:r w:rsidR="00D61042">
        <w:t xml:space="preserve"> </w:t>
      </w:r>
      <w:r w:rsidR="009B373D" w:rsidRPr="004C0976">
        <w:t xml:space="preserve">(11 </w:t>
      </w:r>
      <w:r w:rsidR="003E5762" w:rsidRPr="004C0976">
        <w:t>April 2022)</w:t>
      </w:r>
      <w:r w:rsidR="00D61042" w:rsidRPr="00D83EC7">
        <w:t xml:space="preserve"> </w:t>
      </w:r>
      <w:r w:rsidR="00D61042">
        <w:t xml:space="preserve">– information </w:t>
      </w:r>
      <w:r w:rsidR="00F216F7">
        <w:t xml:space="preserve">on the report, including guidance </w:t>
      </w:r>
      <w:r w:rsidR="006A10DD">
        <w:t xml:space="preserve">on arrangements for engaging with parliamentary parties. </w:t>
      </w:r>
    </w:p>
    <w:p w14:paraId="114A8638" w14:textId="24676620" w:rsidR="008C3F32" w:rsidRDefault="00D85914" w:rsidP="004E43A7">
      <w:pPr>
        <w:pStyle w:val="BodyText"/>
      </w:pPr>
      <w:r>
        <w:t xml:space="preserve">Over the period from 1 January </w:t>
      </w:r>
      <w:r w:rsidR="001677D4">
        <w:t xml:space="preserve">2022 we prioritised preparation of the ECR, which included resolving </w:t>
      </w:r>
      <w:r w:rsidR="00716F0F">
        <w:t>outstanding parliamentarian requests, and improving our responsiveness to new requests</w:t>
      </w:r>
      <w:r w:rsidR="00C35420" w:rsidRPr="00C35420">
        <w:t>.</w:t>
      </w:r>
      <w:r w:rsidR="00A74352">
        <w:t xml:space="preserve"> </w:t>
      </w:r>
      <w:r w:rsidR="00B42E1C">
        <w:rPr>
          <w:rFonts w:cs="Georgia"/>
          <w:color w:val="000000"/>
        </w:rPr>
        <w:t>We</w:t>
      </w:r>
      <w:r w:rsidR="00E87067">
        <w:rPr>
          <w:rFonts w:cs="Georgia"/>
          <w:color w:val="000000"/>
        </w:rPr>
        <w:t xml:space="preserve"> bolstered </w:t>
      </w:r>
      <w:r w:rsidR="00B42E1C">
        <w:rPr>
          <w:rFonts w:cs="Georgia"/>
          <w:color w:val="000000"/>
        </w:rPr>
        <w:t>our</w:t>
      </w:r>
      <w:r w:rsidR="00E87067">
        <w:rPr>
          <w:rFonts w:cs="Georgia"/>
          <w:color w:val="000000"/>
        </w:rPr>
        <w:t xml:space="preserve"> resources </w:t>
      </w:r>
      <w:r w:rsidR="00F92582">
        <w:rPr>
          <w:rFonts w:cs="Georgia"/>
          <w:color w:val="000000"/>
        </w:rPr>
        <w:t>by seconding staff from</w:t>
      </w:r>
      <w:r w:rsidR="00FB0247">
        <w:rPr>
          <w:rFonts w:cs="Georgia"/>
          <w:color w:val="000000"/>
        </w:rPr>
        <w:t xml:space="preserve"> public service agencies and</w:t>
      </w:r>
      <w:r w:rsidR="00F92582">
        <w:rPr>
          <w:rFonts w:cs="Georgia"/>
          <w:color w:val="000000"/>
        </w:rPr>
        <w:t xml:space="preserve"> other parliamentary departments.</w:t>
      </w:r>
      <w:r w:rsidR="00DB3F4C">
        <w:rPr>
          <w:rFonts w:cs="Georgia"/>
          <w:color w:val="000000"/>
        </w:rPr>
        <w:t xml:space="preserve"> </w:t>
      </w:r>
      <w:r w:rsidR="00F92582">
        <w:rPr>
          <w:rFonts w:cs="Georgia"/>
          <w:color w:val="000000"/>
        </w:rPr>
        <w:t>We also</w:t>
      </w:r>
      <w:r w:rsidR="008C3F32" w:rsidRPr="008C3F32">
        <w:rPr>
          <w:rFonts w:cs="Georgia"/>
          <w:color w:val="000000"/>
        </w:rPr>
        <w:t xml:space="preserve"> developed a new </w:t>
      </w:r>
      <w:r w:rsidR="00F92582">
        <w:rPr>
          <w:rFonts w:cs="Georgia"/>
          <w:color w:val="000000"/>
        </w:rPr>
        <w:t xml:space="preserve">in-house </w:t>
      </w:r>
      <w:r w:rsidR="008C3F32" w:rsidRPr="008C3F32">
        <w:rPr>
          <w:rFonts w:cs="Georgia"/>
          <w:color w:val="000000"/>
        </w:rPr>
        <w:t>tool</w:t>
      </w:r>
      <w:r w:rsidR="009847B1">
        <w:rPr>
          <w:rFonts w:cs="Georgia"/>
          <w:color w:val="000000"/>
        </w:rPr>
        <w:t xml:space="preserve"> using </w:t>
      </w:r>
      <w:r w:rsidR="008C325D">
        <w:rPr>
          <w:rFonts w:cs="Georgia"/>
          <w:color w:val="000000"/>
        </w:rPr>
        <w:t>SharePoint</w:t>
      </w:r>
      <w:r w:rsidR="009847B1">
        <w:rPr>
          <w:rFonts w:cs="Georgia"/>
          <w:color w:val="000000"/>
        </w:rPr>
        <w:t xml:space="preserve"> and PowerBI</w:t>
      </w:r>
      <w:r w:rsidR="008C3F32" w:rsidRPr="008C3F32">
        <w:rPr>
          <w:rFonts w:cs="Georgia"/>
          <w:color w:val="000000"/>
        </w:rPr>
        <w:t xml:space="preserve"> to aggregate election </w:t>
      </w:r>
      <w:r w:rsidR="00A4374B">
        <w:rPr>
          <w:rFonts w:cs="Georgia"/>
          <w:color w:val="000000"/>
        </w:rPr>
        <w:t>commitment</w:t>
      </w:r>
      <w:r w:rsidR="008C3F32" w:rsidRPr="008C3F32">
        <w:rPr>
          <w:rFonts w:cs="Georgia"/>
          <w:color w:val="000000"/>
        </w:rPr>
        <w:t xml:space="preserve"> information and </w:t>
      </w:r>
      <w:r w:rsidR="00697C60">
        <w:rPr>
          <w:rFonts w:cs="Georgia"/>
          <w:color w:val="000000"/>
        </w:rPr>
        <w:t xml:space="preserve">quality assure </w:t>
      </w:r>
      <w:r w:rsidR="008C3F32" w:rsidRPr="008C3F32">
        <w:rPr>
          <w:rFonts w:cs="Georgia"/>
          <w:color w:val="000000"/>
        </w:rPr>
        <w:t xml:space="preserve">information </w:t>
      </w:r>
      <w:r w:rsidR="006E7C5D">
        <w:rPr>
          <w:rFonts w:cs="Georgia"/>
          <w:color w:val="000000"/>
        </w:rPr>
        <w:t>for</w:t>
      </w:r>
      <w:r w:rsidR="008C3F32" w:rsidRPr="008C3F32">
        <w:rPr>
          <w:rFonts w:cs="Georgia"/>
          <w:color w:val="000000"/>
        </w:rPr>
        <w:t xml:space="preserve"> the report. </w:t>
      </w:r>
    </w:p>
    <w:p w14:paraId="6DFDCF07" w14:textId="4C9AC326" w:rsidR="000572C8" w:rsidRPr="00096F63" w:rsidRDefault="00C8306C" w:rsidP="000572C8">
      <w:pPr>
        <w:pStyle w:val="Heading3"/>
        <w:rPr>
          <w:rFonts w:ascii="Calibri" w:hAnsi="Calibri" w:cs="Calibri"/>
        </w:rPr>
      </w:pPr>
      <w:bookmarkStart w:id="6" w:name="_Toc117259380"/>
      <w:r w:rsidRPr="00096F63">
        <w:rPr>
          <w:rFonts w:ascii="Calibri" w:hAnsi="Calibri" w:cs="Calibri"/>
        </w:rPr>
        <w:t xml:space="preserve">ECR - </w:t>
      </w:r>
      <w:r w:rsidR="000572C8" w:rsidRPr="00096F63">
        <w:rPr>
          <w:rFonts w:ascii="Calibri" w:hAnsi="Calibri" w:cs="Calibri"/>
        </w:rPr>
        <w:t>Delivery</w:t>
      </w:r>
      <w:bookmarkEnd w:id="6"/>
    </w:p>
    <w:p w14:paraId="15659C07" w14:textId="275DBEDC" w:rsidR="009F2636" w:rsidRDefault="00725AD4" w:rsidP="009B5DC3">
      <w:pPr>
        <w:pStyle w:val="BodyText"/>
      </w:pPr>
      <w:r>
        <w:t>This election</w:t>
      </w:r>
      <w:r w:rsidR="00271459">
        <w:t xml:space="preserve"> the</w:t>
      </w:r>
      <w:r>
        <w:t xml:space="preserve"> </w:t>
      </w:r>
      <w:r w:rsidR="00485E9C">
        <w:t xml:space="preserve">ECR included innovations in presentation and behind the scenes </w:t>
      </w:r>
      <w:r w:rsidR="009B19BB">
        <w:t xml:space="preserve">mechanics to significantly improve the </w:t>
      </w:r>
      <w:r w:rsidR="00A52423">
        <w:t xml:space="preserve">way in </w:t>
      </w:r>
      <w:r w:rsidR="009B19BB">
        <w:t>w</w:t>
      </w:r>
      <w:r w:rsidR="0007541A">
        <w:t xml:space="preserve">hich the report was able </w:t>
      </w:r>
      <w:r w:rsidR="00035DB5">
        <w:t xml:space="preserve">to be prepared and presented. </w:t>
      </w:r>
    </w:p>
    <w:p w14:paraId="2373E903" w14:textId="59BD167D" w:rsidR="00AF736D" w:rsidRDefault="003A3B43" w:rsidP="009B5DC3">
      <w:pPr>
        <w:pStyle w:val="BodyText"/>
      </w:pPr>
      <w:r>
        <w:t xml:space="preserve">The report included </w:t>
      </w:r>
      <w:r w:rsidR="00850F0F">
        <w:t xml:space="preserve">a summary of each </w:t>
      </w:r>
      <w:r w:rsidR="00617C37">
        <w:t>party’s</w:t>
      </w:r>
      <w:r w:rsidR="00850F0F">
        <w:t xml:space="preserve"> platform and budget impacts of each election </w:t>
      </w:r>
      <w:r w:rsidR="00742CFC">
        <w:t>commitment</w:t>
      </w:r>
      <w:r w:rsidR="00850F0F">
        <w:t>, against the 2022 Pre-election and Economic Fiscal Outlook baseline. Financial implications were estimated over the period to 2032-33</w:t>
      </w:r>
      <w:r w:rsidR="0035296E">
        <w:t xml:space="preserve"> (the medium term)</w:t>
      </w:r>
      <w:r w:rsidR="00850F0F">
        <w:t xml:space="preserve">, and documentation for each costing, matching the nature of </w:t>
      </w:r>
      <w:r w:rsidR="00742CFC">
        <w:t>each commitment, was included. In some cases, this included distributional impacts of commitments</w:t>
      </w:r>
      <w:r w:rsidR="0040322A">
        <w:t xml:space="preserve"> (such as by state or income bracket)</w:t>
      </w:r>
      <w:r w:rsidR="00742CFC">
        <w:t xml:space="preserve">. </w:t>
      </w:r>
    </w:p>
    <w:p w14:paraId="318F4CE0" w14:textId="08776FED" w:rsidR="00AC4BC4" w:rsidRDefault="00AC4BC4" w:rsidP="009B5DC3">
      <w:pPr>
        <w:pStyle w:val="BodyText"/>
      </w:pPr>
      <w:r>
        <w:t>Other innovations for 2022 included more context and charts (especially comparative charts) in the report</w:t>
      </w:r>
      <w:r w:rsidR="00552AB4">
        <w:t xml:space="preserve"> and</w:t>
      </w:r>
      <w:r>
        <w:t xml:space="preserve"> publication in</w:t>
      </w:r>
      <w:r w:rsidRPr="00CD708D">
        <w:t xml:space="preserve"> HTML rather than just </w:t>
      </w:r>
      <w:r>
        <w:t xml:space="preserve">a </w:t>
      </w:r>
      <w:r w:rsidRPr="00CD708D">
        <w:t>pdf</w:t>
      </w:r>
      <w:r>
        <w:t xml:space="preserve"> document</w:t>
      </w:r>
      <w:r w:rsidR="00552AB4">
        <w:t>.</w:t>
      </w:r>
    </w:p>
    <w:p w14:paraId="47EF6F72" w14:textId="281B4A3A" w:rsidR="009A7CD1" w:rsidRPr="00096F63" w:rsidRDefault="00C8306C" w:rsidP="009A7CD1">
      <w:pPr>
        <w:pStyle w:val="Heading3"/>
        <w:rPr>
          <w:rFonts w:ascii="Calibri" w:hAnsi="Calibri" w:cs="Calibri"/>
        </w:rPr>
      </w:pPr>
      <w:bookmarkStart w:id="7" w:name="_Toc117259381"/>
      <w:r w:rsidRPr="00096F63">
        <w:rPr>
          <w:rFonts w:ascii="Calibri" w:hAnsi="Calibri" w:cs="Calibri"/>
        </w:rPr>
        <w:t xml:space="preserve">ECR - </w:t>
      </w:r>
      <w:r w:rsidR="009A7CD1" w:rsidRPr="00096F63">
        <w:rPr>
          <w:rFonts w:ascii="Calibri" w:hAnsi="Calibri" w:cs="Calibri"/>
        </w:rPr>
        <w:t>Evaluation</w:t>
      </w:r>
      <w:bookmarkEnd w:id="7"/>
    </w:p>
    <w:p w14:paraId="1BC28FEB" w14:textId="3DE6A144" w:rsidR="00D41172" w:rsidRDefault="7913F9BE" w:rsidP="00552AB4">
      <w:pPr>
        <w:pStyle w:val="BodyText"/>
      </w:pPr>
      <w:r>
        <w:t xml:space="preserve">As part of </w:t>
      </w:r>
      <w:r w:rsidR="00983D59">
        <w:t xml:space="preserve">our commitment to </w:t>
      </w:r>
      <w:r>
        <w:t xml:space="preserve">continuous improvement, </w:t>
      </w:r>
      <w:r w:rsidR="00D15A3A">
        <w:t>our</w:t>
      </w:r>
      <w:r w:rsidR="0BB49456">
        <w:t xml:space="preserve"> internal audit program for 2022-23 includes </w:t>
      </w:r>
      <w:r w:rsidR="002F1116">
        <w:t xml:space="preserve">an </w:t>
      </w:r>
      <w:r w:rsidR="0BB49456">
        <w:t xml:space="preserve">audit of managing </w:t>
      </w:r>
      <w:r w:rsidR="001B5713">
        <w:t xml:space="preserve">the </w:t>
      </w:r>
      <w:r w:rsidR="0BB49456">
        <w:t>peak demand</w:t>
      </w:r>
      <w:r w:rsidR="001B5713">
        <w:t xml:space="preserve"> related to the </w:t>
      </w:r>
      <w:r w:rsidR="004E7252">
        <w:t>ECR</w:t>
      </w:r>
      <w:r w:rsidR="0BB49456">
        <w:t xml:space="preserve">. This will examine the preparation for and delivery of the ECR, as well as considering </w:t>
      </w:r>
      <w:r w:rsidR="4D5C4A57">
        <w:t xml:space="preserve">how </w:t>
      </w:r>
      <w:r w:rsidR="00D15A3A">
        <w:t>we</w:t>
      </w:r>
      <w:r w:rsidR="4D5C4A57">
        <w:t xml:space="preserve"> can most effectively and efficiently build on </w:t>
      </w:r>
      <w:r w:rsidR="0F52AD04">
        <w:t xml:space="preserve">this to </w:t>
      </w:r>
      <w:r w:rsidR="4D5C4A57">
        <w:t xml:space="preserve">prepare for the next ECR. </w:t>
      </w:r>
      <w:r w:rsidR="0F52AD04">
        <w:t xml:space="preserve">This internal audit is currently underway, and its findings are expected to be considered by management </w:t>
      </w:r>
      <w:r w:rsidR="002F1116">
        <w:t xml:space="preserve">by the end of </w:t>
      </w:r>
      <w:r w:rsidR="037E40FC">
        <w:t>2022</w:t>
      </w:r>
      <w:r w:rsidR="7BDC7A72">
        <w:t>.</w:t>
      </w:r>
      <w:r w:rsidR="0F52AD04">
        <w:t xml:space="preserve"> </w:t>
      </w:r>
      <w:r>
        <w:t xml:space="preserve">This will be the first time the ECR has been considered by internal audit, rather than an </w:t>
      </w:r>
      <w:r w:rsidR="00DF5305">
        <w:t>internal</w:t>
      </w:r>
      <w:r w:rsidR="00406079">
        <w:t xml:space="preserve">ly </w:t>
      </w:r>
      <w:r w:rsidR="00DF5305">
        <w:t>led review.</w:t>
      </w:r>
      <w:r w:rsidR="00DB3F4C">
        <w:t xml:space="preserve"> </w:t>
      </w:r>
    </w:p>
    <w:p w14:paraId="1D607748" w14:textId="1EAE45A3" w:rsidR="00314060" w:rsidRPr="00096F63" w:rsidRDefault="006E7765" w:rsidP="006E7765">
      <w:pPr>
        <w:pStyle w:val="Heading2"/>
        <w:rPr>
          <w:rFonts w:ascii="Calibri" w:hAnsi="Calibri" w:cs="Calibri"/>
        </w:rPr>
      </w:pPr>
      <w:bookmarkStart w:id="8" w:name="_Toc117259382"/>
      <w:r w:rsidRPr="00096F63">
        <w:rPr>
          <w:rFonts w:ascii="Calibri" w:hAnsi="Calibri" w:cs="Calibri"/>
        </w:rPr>
        <w:lastRenderedPageBreak/>
        <w:t>Policy costings and budget analysis</w:t>
      </w:r>
      <w:bookmarkEnd w:id="8"/>
    </w:p>
    <w:p w14:paraId="1A3188A5" w14:textId="050D8F30" w:rsidR="00C62C73" w:rsidRPr="0056587B" w:rsidRDefault="00127FFB" w:rsidP="00D53BE1">
      <w:pPr>
        <w:pStyle w:val="BodyText"/>
      </w:pPr>
      <w:r w:rsidRPr="0056587B">
        <w:rPr>
          <w:lang w:val="en-US"/>
        </w:rPr>
        <w:t xml:space="preserve">The lead up to the election is a period of peak demand for high quality and </w:t>
      </w:r>
      <w:r w:rsidRPr="0056587B">
        <w:rPr>
          <w:color w:val="000000" w:themeColor="text1"/>
          <w:lang w:val="en-US"/>
        </w:rPr>
        <w:t xml:space="preserve">confidential policy costing and budget analysis </w:t>
      </w:r>
      <w:r w:rsidRPr="0056587B">
        <w:rPr>
          <w:lang w:val="en-US"/>
        </w:rPr>
        <w:t xml:space="preserve">services </w:t>
      </w:r>
      <w:r w:rsidR="00B5719D">
        <w:rPr>
          <w:lang w:val="en-US"/>
        </w:rPr>
        <w:t xml:space="preserve">provided </w:t>
      </w:r>
      <w:r w:rsidRPr="0056587B">
        <w:rPr>
          <w:lang w:val="en-US"/>
        </w:rPr>
        <w:t xml:space="preserve">to parliamentarians. </w:t>
      </w:r>
      <w:r w:rsidR="0056587B" w:rsidRPr="0056587B">
        <w:t xml:space="preserve">Active management of the distribution of work across the costing function supported staff wellbeing and avoided </w:t>
      </w:r>
      <w:r w:rsidR="00145302">
        <w:t xml:space="preserve">extended periods of </w:t>
      </w:r>
      <w:r w:rsidR="0056587B" w:rsidRPr="0056587B">
        <w:t>localised work pressure.</w:t>
      </w:r>
      <w:r w:rsidR="00DB3F4C">
        <w:t xml:space="preserve"> </w:t>
      </w:r>
    </w:p>
    <w:p w14:paraId="70D1E263" w14:textId="11EA3D87" w:rsidR="00277C16" w:rsidRPr="00096F63" w:rsidRDefault="007D65A5" w:rsidP="005C05A1">
      <w:pPr>
        <w:pStyle w:val="Heading3"/>
        <w:rPr>
          <w:rFonts w:ascii="Calibri" w:eastAsiaTheme="minorHAnsi" w:hAnsi="Calibri" w:cs="Calibri"/>
          <w:color w:val="3D4D7D" w:themeColor="background2"/>
          <w:sz w:val="28"/>
          <w:szCs w:val="28"/>
        </w:rPr>
      </w:pPr>
      <w:bookmarkStart w:id="9" w:name="_Toc117259383"/>
      <w:r w:rsidRPr="00096F63">
        <w:rPr>
          <w:rFonts w:ascii="Calibri" w:hAnsi="Calibri" w:cs="Calibri"/>
        </w:rPr>
        <w:t xml:space="preserve">Requests from </w:t>
      </w:r>
      <w:r w:rsidR="00B23802" w:rsidRPr="00096F63">
        <w:rPr>
          <w:rFonts w:ascii="Calibri" w:hAnsi="Calibri" w:cs="Calibri"/>
        </w:rPr>
        <w:t>p</w:t>
      </w:r>
      <w:r w:rsidRPr="00096F63">
        <w:rPr>
          <w:rFonts w:ascii="Calibri" w:hAnsi="Calibri" w:cs="Calibri"/>
        </w:rPr>
        <w:t>arliamentarians</w:t>
      </w:r>
      <w:r w:rsidR="00B23802" w:rsidRPr="00096F63">
        <w:rPr>
          <w:rFonts w:ascii="Calibri" w:hAnsi="Calibri" w:cs="Calibri"/>
        </w:rPr>
        <w:t xml:space="preserve"> and parliamentary parties</w:t>
      </w:r>
      <w:bookmarkEnd w:id="9"/>
    </w:p>
    <w:p w14:paraId="1BEC91C0" w14:textId="6E8666A2" w:rsidR="00277C16" w:rsidRPr="00096F63" w:rsidRDefault="00C47CA2" w:rsidP="00DF386B">
      <w:pPr>
        <w:pStyle w:val="Heading4"/>
        <w:rPr>
          <w:rFonts w:ascii="Calibri" w:hAnsi="Calibri" w:cs="Calibri"/>
        </w:rPr>
      </w:pPr>
      <w:r w:rsidRPr="00096F63">
        <w:rPr>
          <w:rFonts w:ascii="Calibri" w:hAnsi="Calibri" w:cs="Calibri"/>
        </w:rPr>
        <w:t xml:space="preserve">2021-22 </w:t>
      </w:r>
      <w:r w:rsidR="00665EBB" w:rsidRPr="00096F63">
        <w:rPr>
          <w:rFonts w:ascii="Calibri" w:hAnsi="Calibri" w:cs="Calibri"/>
        </w:rPr>
        <w:t>January to June</w:t>
      </w:r>
    </w:p>
    <w:p w14:paraId="3B0AC73C" w14:textId="4CBA4DAA" w:rsidR="00AA001D" w:rsidRPr="004B490D" w:rsidRDefault="00B472D6" w:rsidP="001534A9">
      <w:pPr>
        <w:pStyle w:val="BodyText"/>
        <w:rPr>
          <w:lang w:val="en-US"/>
        </w:rPr>
      </w:pPr>
      <w:r w:rsidRPr="001534A9">
        <w:rPr>
          <w:rStyle w:val="BodyTextChar"/>
        </w:rPr>
        <w:t>Over the whole year of 2021-22, we received</w:t>
      </w:r>
      <w:r w:rsidR="00AA001D" w:rsidRPr="001534A9">
        <w:rPr>
          <w:rStyle w:val="BodyTextChar"/>
        </w:rPr>
        <w:t xml:space="preserve"> a total of 3,2</w:t>
      </w:r>
      <w:r w:rsidR="008D6406">
        <w:rPr>
          <w:rStyle w:val="BodyTextChar"/>
        </w:rPr>
        <w:t>41</w:t>
      </w:r>
      <w:r w:rsidR="00AA001D" w:rsidRPr="001534A9">
        <w:rPr>
          <w:rStyle w:val="BodyTextChar"/>
        </w:rPr>
        <w:t xml:space="preserve"> </w:t>
      </w:r>
      <w:r w:rsidR="00920218" w:rsidRPr="001534A9">
        <w:rPr>
          <w:rStyle w:val="BodyTextChar"/>
        </w:rPr>
        <w:t>request</w:t>
      </w:r>
      <w:r w:rsidR="003C1A82" w:rsidRPr="001534A9">
        <w:rPr>
          <w:rStyle w:val="BodyTextChar"/>
        </w:rPr>
        <w:t>s</w:t>
      </w:r>
      <w:r w:rsidR="00920218" w:rsidRPr="001534A9">
        <w:rPr>
          <w:rStyle w:val="BodyTextChar"/>
        </w:rPr>
        <w:t xml:space="preserve">, </w:t>
      </w:r>
      <w:r w:rsidR="000802AE" w:rsidRPr="001534A9">
        <w:rPr>
          <w:rStyle w:val="BodyTextChar"/>
        </w:rPr>
        <w:t xml:space="preserve">of which </w:t>
      </w:r>
      <w:r w:rsidR="004C1F54" w:rsidRPr="001534A9">
        <w:rPr>
          <w:rStyle w:val="BodyTextChar"/>
        </w:rPr>
        <w:t>2,1</w:t>
      </w:r>
      <w:r w:rsidR="00CC2F81">
        <w:rPr>
          <w:rStyle w:val="BodyTextChar"/>
        </w:rPr>
        <w:t>80</w:t>
      </w:r>
      <w:r w:rsidR="00A52E11" w:rsidRPr="001534A9">
        <w:rPr>
          <w:rStyle w:val="BodyTextChar"/>
        </w:rPr>
        <w:t xml:space="preserve">, or </w:t>
      </w:r>
      <w:r w:rsidR="00920218" w:rsidRPr="001534A9">
        <w:rPr>
          <w:rStyle w:val="BodyTextChar"/>
        </w:rPr>
        <w:t xml:space="preserve">just over two thirds, </w:t>
      </w:r>
      <w:r w:rsidR="004C1F54" w:rsidRPr="001534A9">
        <w:rPr>
          <w:rStyle w:val="BodyTextChar"/>
        </w:rPr>
        <w:t xml:space="preserve">were </w:t>
      </w:r>
      <w:r w:rsidR="000C37C5" w:rsidRPr="001534A9">
        <w:rPr>
          <w:rStyle w:val="BodyTextChar"/>
        </w:rPr>
        <w:t>received in the six months to June 2022</w:t>
      </w:r>
      <w:r w:rsidR="00AA001D" w:rsidRPr="001534A9">
        <w:rPr>
          <w:rStyle w:val="BodyTextChar"/>
        </w:rPr>
        <w:t xml:space="preserve">. This represented a far greater level of demand </w:t>
      </w:r>
      <w:r w:rsidR="003715BF">
        <w:rPr>
          <w:rStyle w:val="BodyTextChar"/>
        </w:rPr>
        <w:t xml:space="preserve">compared </w:t>
      </w:r>
      <w:r w:rsidR="00AA001D" w:rsidRPr="001534A9">
        <w:rPr>
          <w:rStyle w:val="BodyTextChar"/>
        </w:rPr>
        <w:t xml:space="preserve">to </w:t>
      </w:r>
      <w:r w:rsidR="00E738A9" w:rsidRPr="001534A9">
        <w:rPr>
          <w:rStyle w:val="BodyTextChar"/>
        </w:rPr>
        <w:t xml:space="preserve">the </w:t>
      </w:r>
      <w:r w:rsidR="00AA001D" w:rsidRPr="001534A9">
        <w:rPr>
          <w:rStyle w:val="BodyTextChar"/>
        </w:rPr>
        <w:t xml:space="preserve">last </w:t>
      </w:r>
      <w:r w:rsidR="00E738A9" w:rsidRPr="001534A9">
        <w:rPr>
          <w:rStyle w:val="BodyTextChar"/>
        </w:rPr>
        <w:t xml:space="preserve">financial </w:t>
      </w:r>
      <w:r w:rsidR="00AA001D" w:rsidRPr="001534A9">
        <w:rPr>
          <w:rStyle w:val="BodyTextChar"/>
        </w:rPr>
        <w:t>year and is comparable to the level of demand experienced during</w:t>
      </w:r>
      <w:r w:rsidR="00AA001D" w:rsidRPr="004B490D">
        <w:t xml:space="preserve"> the previous election year (2018–19)</w:t>
      </w:r>
      <w:r w:rsidR="006E27F9">
        <w:t xml:space="preserve">, as illustrated in </w:t>
      </w:r>
      <w:r w:rsidR="00185CCA">
        <w:t>Figure </w:t>
      </w:r>
      <w:r w:rsidR="00234014">
        <w:t>3</w:t>
      </w:r>
      <w:r w:rsidR="006E27F9">
        <w:t>.</w:t>
      </w:r>
    </w:p>
    <w:p w14:paraId="12B81CBE" w14:textId="12555FA1" w:rsidR="00C94DE6" w:rsidRDefault="000C37C5" w:rsidP="00C94DE6">
      <w:pPr>
        <w:pStyle w:val="BodyText"/>
        <w:rPr>
          <w:lang w:eastAsia="en-US"/>
        </w:rPr>
      </w:pPr>
      <w:r>
        <w:rPr>
          <w:rStyle w:val="BodyTextChar"/>
          <w:rFonts w:eastAsiaTheme="minorHAnsi"/>
          <w:color w:val="000000" w:themeColor="text1"/>
        </w:rPr>
        <w:t>In the six months to June 2022</w:t>
      </w:r>
      <w:r w:rsidR="00E818F5">
        <w:rPr>
          <w:rStyle w:val="BodyTextChar"/>
          <w:rFonts w:eastAsiaTheme="minorHAnsi"/>
          <w:color w:val="000000" w:themeColor="text1"/>
        </w:rPr>
        <w:t>,</w:t>
      </w:r>
      <w:r>
        <w:rPr>
          <w:rStyle w:val="BodyTextChar"/>
          <w:rFonts w:eastAsiaTheme="minorHAnsi"/>
          <w:color w:val="000000" w:themeColor="text1"/>
        </w:rPr>
        <w:t xml:space="preserve"> w</w:t>
      </w:r>
      <w:r w:rsidR="00FA0606" w:rsidRPr="00373D9D">
        <w:rPr>
          <w:rStyle w:val="BodyTextChar"/>
          <w:rFonts w:eastAsiaTheme="minorHAnsi"/>
          <w:color w:val="000000" w:themeColor="text1"/>
        </w:rPr>
        <w:t xml:space="preserve">e completed </w:t>
      </w:r>
      <w:r w:rsidR="00AC4CD4">
        <w:rPr>
          <w:rStyle w:val="BodyTextChar"/>
          <w:rFonts w:eastAsiaTheme="minorHAnsi"/>
          <w:color w:val="000000" w:themeColor="text1"/>
        </w:rPr>
        <w:t>1,63</w:t>
      </w:r>
      <w:r w:rsidR="00CA72A7">
        <w:rPr>
          <w:rStyle w:val="BodyTextChar"/>
          <w:rFonts w:eastAsiaTheme="minorHAnsi"/>
          <w:color w:val="000000" w:themeColor="text1"/>
        </w:rPr>
        <w:t>8</w:t>
      </w:r>
      <w:r w:rsidR="00AC4CD4">
        <w:rPr>
          <w:rStyle w:val="BodyTextChar"/>
          <w:rFonts w:eastAsiaTheme="minorHAnsi"/>
          <w:color w:val="000000" w:themeColor="text1"/>
        </w:rPr>
        <w:t xml:space="preserve"> </w:t>
      </w:r>
      <w:r w:rsidR="00FA0606" w:rsidRPr="00373D9D">
        <w:rPr>
          <w:rStyle w:val="BodyTextChar"/>
          <w:rFonts w:eastAsiaTheme="minorHAnsi"/>
          <w:color w:val="000000" w:themeColor="text1"/>
        </w:rPr>
        <w:t>request</w:t>
      </w:r>
      <w:r w:rsidR="00EB7AF0">
        <w:rPr>
          <w:rStyle w:val="BodyTextChar"/>
          <w:rFonts w:eastAsiaTheme="minorHAnsi"/>
          <w:color w:val="000000" w:themeColor="text1"/>
        </w:rPr>
        <w:t>s</w:t>
      </w:r>
      <w:r w:rsidR="00AC4CD4">
        <w:rPr>
          <w:rStyle w:val="BodyTextChar"/>
          <w:rFonts w:eastAsiaTheme="minorHAnsi"/>
          <w:color w:val="000000" w:themeColor="text1"/>
        </w:rPr>
        <w:t xml:space="preserve"> including 316 </w:t>
      </w:r>
      <w:r w:rsidR="00B472D6">
        <w:rPr>
          <w:rStyle w:val="BodyTextChar"/>
          <w:rFonts w:eastAsiaTheme="minorHAnsi"/>
          <w:color w:val="000000" w:themeColor="text1"/>
        </w:rPr>
        <w:t>initiate</w:t>
      </w:r>
      <w:r w:rsidR="00E738A9">
        <w:rPr>
          <w:rStyle w:val="BodyTextChar"/>
          <w:rFonts w:eastAsiaTheme="minorHAnsi"/>
          <w:color w:val="000000" w:themeColor="text1"/>
        </w:rPr>
        <w:t>d</w:t>
      </w:r>
      <w:r w:rsidR="00B472D6">
        <w:rPr>
          <w:rStyle w:val="BodyTextChar"/>
          <w:rFonts w:eastAsiaTheme="minorHAnsi"/>
          <w:color w:val="000000" w:themeColor="text1"/>
        </w:rPr>
        <w:t xml:space="preserve"> </w:t>
      </w:r>
      <w:r w:rsidR="00211562">
        <w:rPr>
          <w:rStyle w:val="BodyTextChar"/>
          <w:rFonts w:eastAsiaTheme="minorHAnsi"/>
          <w:color w:val="000000" w:themeColor="text1"/>
        </w:rPr>
        <w:t>for the purposes of publishing the ECR.</w:t>
      </w:r>
      <w:r w:rsidR="00DB3F4C">
        <w:rPr>
          <w:rStyle w:val="BodyTextChar"/>
          <w:rFonts w:eastAsiaTheme="minorHAnsi"/>
          <w:color w:val="000000" w:themeColor="text1"/>
        </w:rPr>
        <w:t xml:space="preserve"> </w:t>
      </w:r>
      <w:r w:rsidR="00E818F5">
        <w:t>This include</w:t>
      </w:r>
      <w:r w:rsidR="00CB0C62">
        <w:t>d</w:t>
      </w:r>
      <w:r w:rsidR="00E818F5">
        <w:t xml:space="preserve"> 2 ECR related requests that </w:t>
      </w:r>
      <w:r w:rsidR="004820B6">
        <w:t>related to the interaction between commitments.</w:t>
      </w:r>
      <w:r w:rsidR="00DB3F4C">
        <w:t xml:space="preserve"> </w:t>
      </w:r>
      <w:r w:rsidR="00CA4398">
        <w:t>The average and median time for completion of these requests is shown in Table 1.</w:t>
      </w:r>
    </w:p>
    <w:p w14:paraId="5D5AE5BF" w14:textId="061B4E73" w:rsidR="00D079E3" w:rsidRPr="0041073E" w:rsidRDefault="00C97114" w:rsidP="0041073E">
      <w:pPr>
        <w:pStyle w:val="BodyText"/>
      </w:pPr>
      <w:r w:rsidRPr="0041073E">
        <w:t xml:space="preserve">At the same time as receiving record volumes of requests, we were able to progressively reduce the median time to completion from </w:t>
      </w:r>
      <w:r w:rsidR="00221820" w:rsidRPr="0041073E">
        <w:rPr>
          <w:rFonts w:eastAsia="Calibri"/>
        </w:rPr>
        <w:t xml:space="preserve">34 </w:t>
      </w:r>
      <w:r w:rsidR="00A45A03" w:rsidRPr="0041073E">
        <w:rPr>
          <w:rFonts w:eastAsia="Calibri"/>
        </w:rPr>
        <w:t xml:space="preserve">working </w:t>
      </w:r>
      <w:r w:rsidR="00221820" w:rsidRPr="0041073E">
        <w:rPr>
          <w:rFonts w:eastAsia="Calibri"/>
        </w:rPr>
        <w:t xml:space="preserve">days in Quarter 2, to 18 </w:t>
      </w:r>
      <w:r w:rsidR="002137D2" w:rsidRPr="0041073E">
        <w:rPr>
          <w:rFonts w:eastAsia="Calibri"/>
        </w:rPr>
        <w:t xml:space="preserve">working </w:t>
      </w:r>
      <w:r w:rsidR="00221820" w:rsidRPr="0041073E">
        <w:rPr>
          <w:rFonts w:eastAsia="Calibri"/>
        </w:rPr>
        <w:t xml:space="preserve">days in Quarter 3 and 16 </w:t>
      </w:r>
      <w:r w:rsidR="002137D2" w:rsidRPr="0041073E">
        <w:rPr>
          <w:rFonts w:eastAsia="Calibri"/>
        </w:rPr>
        <w:t xml:space="preserve">working </w:t>
      </w:r>
      <w:r w:rsidR="00221820" w:rsidRPr="0041073E">
        <w:rPr>
          <w:rFonts w:eastAsia="Calibri"/>
        </w:rPr>
        <w:t>days in Quarter</w:t>
      </w:r>
      <w:r w:rsidR="00E150AC" w:rsidRPr="0041073E">
        <w:rPr>
          <w:rFonts w:eastAsia="Calibri"/>
        </w:rPr>
        <w:t> </w:t>
      </w:r>
      <w:r w:rsidR="00221820" w:rsidRPr="0041073E">
        <w:rPr>
          <w:rFonts w:eastAsia="Calibri"/>
        </w:rPr>
        <w:t xml:space="preserve">4, against a 15 </w:t>
      </w:r>
      <w:r w:rsidR="00A45A03" w:rsidRPr="0041073E">
        <w:rPr>
          <w:rFonts w:eastAsia="Calibri"/>
        </w:rPr>
        <w:t xml:space="preserve">working </w:t>
      </w:r>
      <w:r w:rsidR="00221820" w:rsidRPr="0041073E">
        <w:rPr>
          <w:rFonts w:eastAsia="Calibri"/>
        </w:rPr>
        <w:t>day benchmark</w:t>
      </w:r>
      <w:r w:rsidR="00A45A03" w:rsidRPr="0041073E">
        <w:rPr>
          <w:rFonts w:eastAsia="Calibri"/>
        </w:rPr>
        <w:t>.</w:t>
      </w:r>
    </w:p>
    <w:p w14:paraId="6B2AA86B" w14:textId="5AD330ED" w:rsidR="00D079E3" w:rsidRPr="0041073E" w:rsidRDefault="00D079E3" w:rsidP="00596462">
      <w:pPr>
        <w:pStyle w:val="Caption"/>
        <w:spacing w:before="240" w:after="240" w:line="260" w:lineRule="atLeast"/>
        <w:rPr>
          <w:rFonts w:ascii="Calibri" w:hAnsi="Calibri" w:cs="Calibri"/>
          <w:color w:val="2D395D" w:themeColor="background2" w:themeShade="BF"/>
          <w:sz w:val="22"/>
          <w:szCs w:val="22"/>
        </w:rPr>
      </w:pPr>
      <w:r w:rsidRPr="0041073E">
        <w:rPr>
          <w:rFonts w:ascii="Calibri" w:hAnsi="Calibri" w:cs="Calibri"/>
          <w:color w:val="2D395D" w:themeColor="background2" w:themeShade="BF"/>
          <w:sz w:val="22"/>
          <w:szCs w:val="22"/>
        </w:rPr>
        <w:t xml:space="preserve">Figure </w:t>
      </w:r>
      <w:r w:rsidR="00234014" w:rsidRPr="0041073E">
        <w:rPr>
          <w:rFonts w:ascii="Calibri" w:hAnsi="Calibri" w:cs="Calibri"/>
          <w:color w:val="2D395D" w:themeColor="background2" w:themeShade="BF"/>
          <w:sz w:val="22"/>
          <w:szCs w:val="22"/>
        </w:rPr>
        <w:t>3</w:t>
      </w:r>
      <w:r w:rsidRPr="0041073E">
        <w:rPr>
          <w:rFonts w:ascii="Calibri" w:hAnsi="Calibri" w:cs="Calibri"/>
          <w:color w:val="2D395D" w:themeColor="background2" w:themeShade="BF"/>
          <w:sz w:val="22"/>
          <w:szCs w:val="22"/>
        </w:rPr>
        <w:t>: Requests from Parliamentarians – received and completed</w:t>
      </w:r>
    </w:p>
    <w:p w14:paraId="5E8BF820" w14:textId="186480E9" w:rsidR="00D079E3" w:rsidRDefault="001F2B6C" w:rsidP="00482EAA">
      <w:pPr>
        <w:pStyle w:val="BodyText"/>
        <w:jc w:val="center"/>
      </w:pPr>
      <w:r w:rsidRPr="001F2B6C">
        <w:rPr>
          <w:noProof/>
        </w:rPr>
        <w:drawing>
          <wp:inline distT="0" distB="0" distL="0" distR="0" wp14:anchorId="35EBEBA5" wp14:editId="4BB805D3">
            <wp:extent cx="5759450" cy="33140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314065"/>
                    </a:xfrm>
                    <a:prstGeom prst="rect">
                      <a:avLst/>
                    </a:prstGeom>
                    <a:noFill/>
                    <a:ln>
                      <a:noFill/>
                    </a:ln>
                  </pic:spPr>
                </pic:pic>
              </a:graphicData>
            </a:graphic>
          </wp:inline>
        </w:drawing>
      </w:r>
    </w:p>
    <w:p w14:paraId="5A893804" w14:textId="0C2CF7AB" w:rsidR="00181A0A" w:rsidRDefault="0021169A" w:rsidP="00AE7015">
      <w:pPr>
        <w:pStyle w:val="Heading4"/>
      </w:pPr>
      <w:r>
        <w:br w:type="column"/>
      </w:r>
      <w:r w:rsidR="007F5202" w:rsidRPr="00596E12">
        <w:lastRenderedPageBreak/>
        <w:t xml:space="preserve"> </w:t>
      </w:r>
    </w:p>
    <w:p w14:paraId="67B785BA" w14:textId="0A41E4F0" w:rsidR="002F26CF" w:rsidRPr="0067171A" w:rsidRDefault="002F26CF" w:rsidP="002F26CF">
      <w:pPr>
        <w:pStyle w:val="Caption"/>
        <w:spacing w:before="120" w:after="240" w:line="260" w:lineRule="atLeast"/>
        <w:rPr>
          <w:rFonts w:ascii="Calibri" w:hAnsi="Calibri" w:cs="Calibri"/>
          <w:color w:val="2D395D" w:themeColor="background2" w:themeShade="BF"/>
          <w:sz w:val="22"/>
          <w:szCs w:val="22"/>
        </w:rPr>
      </w:pPr>
      <w:r w:rsidRPr="0067171A">
        <w:rPr>
          <w:rFonts w:ascii="Calibri" w:hAnsi="Calibri" w:cs="Calibri"/>
          <w:color w:val="2D395D" w:themeColor="background2" w:themeShade="BF"/>
          <w:sz w:val="22"/>
          <w:szCs w:val="22"/>
        </w:rPr>
        <w:t xml:space="preserve">Table </w:t>
      </w:r>
      <w:r w:rsidR="002F2FCD" w:rsidRPr="0067171A">
        <w:rPr>
          <w:rFonts w:ascii="Calibri" w:hAnsi="Calibri" w:cs="Calibri"/>
          <w:color w:val="2D395D" w:themeColor="background2" w:themeShade="BF"/>
          <w:sz w:val="22"/>
          <w:szCs w:val="22"/>
        </w:rPr>
        <w:t>1</w:t>
      </w:r>
      <w:r w:rsidRPr="0067171A">
        <w:rPr>
          <w:rFonts w:ascii="Calibri" w:hAnsi="Calibri" w:cs="Calibri"/>
          <w:color w:val="2D395D" w:themeColor="background2" w:themeShade="BF"/>
          <w:sz w:val="22"/>
          <w:szCs w:val="22"/>
        </w:rPr>
        <w:t>: Costing and budget analysis request performance</w:t>
      </w:r>
    </w:p>
    <w:tbl>
      <w:tblPr>
        <w:tblStyle w:val="TableGrid1"/>
        <w:tblW w:w="9346" w:type="dxa"/>
        <w:tblLayout w:type="fixed"/>
        <w:tblLook w:val="04A0" w:firstRow="1" w:lastRow="0" w:firstColumn="1" w:lastColumn="0" w:noHBand="0" w:noVBand="1"/>
      </w:tblPr>
      <w:tblGrid>
        <w:gridCol w:w="1555"/>
        <w:gridCol w:w="865"/>
        <w:gridCol w:w="866"/>
        <w:gridCol w:w="866"/>
        <w:gridCol w:w="865"/>
        <w:gridCol w:w="866"/>
        <w:gridCol w:w="775"/>
        <w:gridCol w:w="997"/>
        <w:gridCol w:w="987"/>
        <w:gridCol w:w="704"/>
      </w:tblGrid>
      <w:tr w:rsidR="00C22E5F" w:rsidRPr="00290B05" w14:paraId="5F2426EA" w14:textId="77777777" w:rsidTr="00692C16">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0" w:type="dxa"/>
            <w:gridSpan w:val="4"/>
            <w:shd w:val="clear" w:color="auto" w:fill="FFFFFF" w:themeFill="background1"/>
          </w:tcPr>
          <w:p w14:paraId="0A636A0D" w14:textId="77777777" w:rsidR="00C22E5F" w:rsidRPr="00290B05" w:rsidRDefault="00C22E5F" w:rsidP="007F3892">
            <w:pPr>
              <w:spacing w:after="0"/>
              <w:rPr>
                <w:rFonts w:cs="Georgia"/>
                <w:b/>
                <w:szCs w:val="20"/>
              </w:rPr>
            </w:pPr>
          </w:p>
        </w:tc>
        <w:tc>
          <w:tcPr>
            <w:tcW w:w="0" w:type="dxa"/>
            <w:gridSpan w:val="5"/>
            <w:shd w:val="clear" w:color="auto" w:fill="3D4D7D"/>
          </w:tcPr>
          <w:p w14:paraId="7C40A3CE" w14:textId="4BC6BBD7" w:rsidR="00C22E5F" w:rsidRPr="006D210C" w:rsidRDefault="00C22E5F" w:rsidP="007F3892">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6D210C">
              <w:rPr>
                <w:rFonts w:asciiTheme="minorHAnsi" w:hAnsiTheme="minorHAnsi" w:cstheme="minorHAnsi"/>
                <w:b/>
                <w:szCs w:val="20"/>
              </w:rPr>
              <w:t>2021-22</w:t>
            </w:r>
          </w:p>
        </w:tc>
        <w:tc>
          <w:tcPr>
            <w:tcW w:w="0" w:type="dxa"/>
            <w:shd w:val="clear" w:color="auto" w:fill="FFFFFF" w:themeFill="background1"/>
          </w:tcPr>
          <w:p w14:paraId="56D90866" w14:textId="77777777" w:rsidR="00C22E5F" w:rsidRPr="00290B05" w:rsidRDefault="00C22E5F" w:rsidP="007F3892">
            <w:pPr>
              <w:spacing w:after="0"/>
              <w:cnfStyle w:val="100000000000" w:firstRow="1" w:lastRow="0" w:firstColumn="0" w:lastColumn="0" w:oddVBand="0" w:evenVBand="0" w:oddHBand="0" w:evenHBand="0" w:firstRowFirstColumn="0" w:firstRowLastColumn="0" w:lastRowFirstColumn="0" w:lastRowLastColumn="0"/>
              <w:rPr>
                <w:rFonts w:cs="Georgia"/>
                <w:b/>
                <w:szCs w:val="20"/>
              </w:rPr>
            </w:pPr>
          </w:p>
        </w:tc>
      </w:tr>
      <w:tr w:rsidR="008B1626" w:rsidRPr="00290B05" w14:paraId="2C412F78" w14:textId="77777777" w:rsidTr="00442547">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shd w:val="clear" w:color="auto" w:fill="3D4D7D" w:themeFill="background2"/>
            <w:hideMark/>
          </w:tcPr>
          <w:p w14:paraId="3DB0B24B" w14:textId="77777777" w:rsidR="001D4B8D" w:rsidRPr="00290B05" w:rsidRDefault="001D4B8D" w:rsidP="009401E3">
            <w:pPr>
              <w:spacing w:before="0" w:after="0" w:line="240" w:lineRule="auto"/>
              <w:ind w:left="0" w:right="0"/>
              <w:rPr>
                <w:rFonts w:cs="Georgia"/>
                <w:b/>
                <w:szCs w:val="20"/>
              </w:rPr>
            </w:pPr>
            <w:r w:rsidRPr="00290B05">
              <w:rPr>
                <w:rFonts w:cs="Georgia"/>
                <w:b/>
                <w:szCs w:val="20"/>
              </w:rPr>
              <w:t> </w:t>
            </w:r>
          </w:p>
        </w:tc>
        <w:tc>
          <w:tcPr>
            <w:tcW w:w="865" w:type="dxa"/>
            <w:tcBorders>
              <w:top w:val="single" w:sz="4" w:space="0" w:color="auto"/>
              <w:left w:val="single" w:sz="4" w:space="0" w:color="auto"/>
              <w:bottom w:val="single" w:sz="4" w:space="0" w:color="auto"/>
              <w:right w:val="single" w:sz="4" w:space="0" w:color="auto"/>
            </w:tcBorders>
            <w:shd w:val="clear" w:color="auto" w:fill="3D4D7D" w:themeFill="background2"/>
            <w:hideMark/>
          </w:tcPr>
          <w:p w14:paraId="3EB4AEA7" w14:textId="77777777" w:rsidR="001D4B8D" w:rsidRPr="00ED199E" w:rsidRDefault="001D4B8D" w:rsidP="00C22E5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0"/>
              </w:rPr>
            </w:pPr>
            <w:r w:rsidRPr="00ED199E">
              <w:rPr>
                <w:rFonts w:ascii="Calibri" w:hAnsi="Calibri" w:cs="Calibri"/>
                <w:b/>
                <w:color w:val="FFFFFF" w:themeColor="background1"/>
                <w:szCs w:val="20"/>
              </w:rPr>
              <w:t>18–19 total</w:t>
            </w:r>
          </w:p>
        </w:tc>
        <w:tc>
          <w:tcPr>
            <w:tcW w:w="866" w:type="dxa"/>
            <w:tcBorders>
              <w:top w:val="single" w:sz="4" w:space="0" w:color="auto"/>
              <w:left w:val="single" w:sz="4" w:space="0" w:color="auto"/>
              <w:bottom w:val="single" w:sz="4" w:space="0" w:color="auto"/>
              <w:right w:val="single" w:sz="4" w:space="0" w:color="auto"/>
            </w:tcBorders>
            <w:shd w:val="clear" w:color="auto" w:fill="3D4D7D" w:themeFill="background2"/>
            <w:hideMark/>
          </w:tcPr>
          <w:p w14:paraId="349D1A7B" w14:textId="77777777" w:rsidR="001D4B8D" w:rsidRPr="00ED199E" w:rsidRDefault="001D4B8D" w:rsidP="00C22E5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0"/>
              </w:rPr>
            </w:pPr>
            <w:r w:rsidRPr="00ED199E">
              <w:rPr>
                <w:rFonts w:ascii="Calibri" w:hAnsi="Calibri" w:cs="Calibri"/>
                <w:b/>
                <w:color w:val="FFFFFF" w:themeColor="background1"/>
                <w:szCs w:val="20"/>
              </w:rPr>
              <w:t>19–20 total</w:t>
            </w:r>
          </w:p>
        </w:tc>
        <w:tc>
          <w:tcPr>
            <w:tcW w:w="866" w:type="dxa"/>
            <w:tcBorders>
              <w:top w:val="single" w:sz="4" w:space="0" w:color="auto"/>
              <w:left w:val="single" w:sz="4" w:space="0" w:color="auto"/>
              <w:bottom w:val="single" w:sz="4" w:space="0" w:color="auto"/>
              <w:right w:val="single" w:sz="4" w:space="0" w:color="auto"/>
            </w:tcBorders>
            <w:shd w:val="clear" w:color="auto" w:fill="3D4D7D" w:themeFill="background2"/>
            <w:hideMark/>
          </w:tcPr>
          <w:p w14:paraId="0A0DA40C" w14:textId="79E73ECC" w:rsidR="001D4B8D" w:rsidRPr="00ED199E" w:rsidRDefault="001D4B8D" w:rsidP="00C22E5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0"/>
              </w:rPr>
            </w:pPr>
            <w:r w:rsidRPr="00ED199E">
              <w:rPr>
                <w:rFonts w:ascii="Calibri" w:hAnsi="Calibri" w:cs="Calibri"/>
                <w:b/>
                <w:color w:val="FFFFFF" w:themeColor="background1"/>
                <w:szCs w:val="20"/>
              </w:rPr>
              <w:t>20–21 total</w:t>
            </w:r>
          </w:p>
        </w:tc>
        <w:tc>
          <w:tcPr>
            <w:tcW w:w="865" w:type="dxa"/>
            <w:tcBorders>
              <w:top w:val="single" w:sz="4" w:space="0" w:color="auto"/>
              <w:left w:val="single" w:sz="4" w:space="0" w:color="auto"/>
              <w:bottom w:val="single" w:sz="4" w:space="0" w:color="auto"/>
              <w:right w:val="single" w:sz="4" w:space="0" w:color="auto"/>
            </w:tcBorders>
            <w:shd w:val="clear" w:color="auto" w:fill="3D4D7D" w:themeFill="background2"/>
            <w:hideMark/>
          </w:tcPr>
          <w:p w14:paraId="485B1F26" w14:textId="342AE169" w:rsidR="001D4B8D" w:rsidRPr="00ED199E" w:rsidRDefault="001D4B8D" w:rsidP="00C22E5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0"/>
              </w:rPr>
            </w:pPr>
            <w:r w:rsidRPr="00ED199E">
              <w:rPr>
                <w:rFonts w:ascii="Calibri" w:hAnsi="Calibri" w:cs="Calibri"/>
                <w:b/>
                <w:color w:val="FFFFFF" w:themeColor="background1"/>
                <w:szCs w:val="20"/>
              </w:rPr>
              <w:t>Q1</w:t>
            </w:r>
          </w:p>
        </w:tc>
        <w:tc>
          <w:tcPr>
            <w:tcW w:w="866" w:type="dxa"/>
            <w:tcBorders>
              <w:top w:val="single" w:sz="4" w:space="0" w:color="auto"/>
              <w:left w:val="single" w:sz="4" w:space="0" w:color="auto"/>
              <w:bottom w:val="single" w:sz="4" w:space="0" w:color="auto"/>
              <w:right w:val="single" w:sz="4" w:space="0" w:color="auto"/>
            </w:tcBorders>
            <w:shd w:val="clear" w:color="auto" w:fill="3D4D7D" w:themeFill="background2"/>
            <w:hideMark/>
          </w:tcPr>
          <w:p w14:paraId="6AC6D6E2" w14:textId="32C639BA" w:rsidR="001D4B8D" w:rsidRPr="00ED199E" w:rsidRDefault="001D4B8D" w:rsidP="00C22E5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0"/>
              </w:rPr>
            </w:pPr>
            <w:r w:rsidRPr="00ED199E">
              <w:rPr>
                <w:rFonts w:ascii="Calibri" w:hAnsi="Calibri" w:cs="Calibri"/>
                <w:b/>
                <w:color w:val="FFFFFF" w:themeColor="background1"/>
                <w:szCs w:val="20"/>
              </w:rPr>
              <w:t>Q2</w:t>
            </w:r>
          </w:p>
        </w:tc>
        <w:tc>
          <w:tcPr>
            <w:tcW w:w="775" w:type="dxa"/>
            <w:tcBorders>
              <w:top w:val="single" w:sz="4" w:space="0" w:color="auto"/>
              <w:left w:val="single" w:sz="4" w:space="0" w:color="auto"/>
              <w:bottom w:val="single" w:sz="4" w:space="0" w:color="auto"/>
              <w:right w:val="single" w:sz="4" w:space="0" w:color="auto"/>
            </w:tcBorders>
            <w:shd w:val="clear" w:color="auto" w:fill="3D4D7D" w:themeFill="background2"/>
            <w:hideMark/>
          </w:tcPr>
          <w:p w14:paraId="692E9363" w14:textId="7DCEAE64" w:rsidR="001D4B8D" w:rsidRPr="00ED199E" w:rsidRDefault="001D4B8D" w:rsidP="00C22E5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0"/>
              </w:rPr>
            </w:pPr>
            <w:r w:rsidRPr="00ED199E">
              <w:rPr>
                <w:rFonts w:ascii="Calibri" w:hAnsi="Calibri" w:cs="Calibri"/>
                <w:b/>
                <w:color w:val="FFFFFF" w:themeColor="background1"/>
                <w:szCs w:val="20"/>
              </w:rPr>
              <w:t>Q3</w:t>
            </w:r>
          </w:p>
        </w:tc>
        <w:tc>
          <w:tcPr>
            <w:tcW w:w="997" w:type="dxa"/>
            <w:tcBorders>
              <w:top w:val="single" w:sz="4" w:space="0" w:color="auto"/>
              <w:left w:val="single" w:sz="4" w:space="0" w:color="auto"/>
              <w:bottom w:val="single" w:sz="4" w:space="0" w:color="auto"/>
              <w:right w:val="single" w:sz="4" w:space="0" w:color="auto"/>
            </w:tcBorders>
            <w:shd w:val="clear" w:color="auto" w:fill="3D4D7D" w:themeFill="background2"/>
            <w:hideMark/>
          </w:tcPr>
          <w:p w14:paraId="3AD91D66" w14:textId="2ED473FD" w:rsidR="001D4B8D" w:rsidRPr="00ED199E" w:rsidRDefault="001D4B8D" w:rsidP="00C22E5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0"/>
              </w:rPr>
            </w:pPr>
            <w:r w:rsidRPr="00ED199E">
              <w:rPr>
                <w:rFonts w:ascii="Calibri" w:hAnsi="Calibri" w:cs="Calibri"/>
                <w:b/>
                <w:color w:val="FFFFFF" w:themeColor="background1"/>
                <w:szCs w:val="20"/>
              </w:rPr>
              <w:t>Q4</w:t>
            </w:r>
          </w:p>
        </w:tc>
        <w:tc>
          <w:tcPr>
            <w:tcW w:w="987" w:type="dxa"/>
            <w:tcBorders>
              <w:top w:val="single" w:sz="4" w:space="0" w:color="auto"/>
              <w:left w:val="single" w:sz="4" w:space="0" w:color="auto"/>
              <w:bottom w:val="single" w:sz="4" w:space="0" w:color="auto"/>
              <w:right w:val="single" w:sz="4" w:space="0" w:color="auto"/>
            </w:tcBorders>
            <w:shd w:val="clear" w:color="auto" w:fill="3D4D7D" w:themeFill="background2"/>
            <w:hideMark/>
          </w:tcPr>
          <w:p w14:paraId="3649A321" w14:textId="37E13742" w:rsidR="001D4B8D" w:rsidRPr="00ED199E" w:rsidRDefault="00A93E76" w:rsidP="00C22E5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0"/>
              </w:rPr>
            </w:pPr>
            <w:r w:rsidRPr="00ED199E">
              <w:rPr>
                <w:rFonts w:ascii="Calibri" w:hAnsi="Calibri" w:cs="Calibri"/>
                <w:b/>
                <w:color w:val="FFFFFF" w:themeColor="background1"/>
                <w:szCs w:val="20"/>
              </w:rPr>
              <w:t>T</w:t>
            </w:r>
            <w:r w:rsidR="001D4B8D" w:rsidRPr="00ED199E">
              <w:rPr>
                <w:rFonts w:ascii="Calibri" w:hAnsi="Calibri" w:cs="Calibri"/>
                <w:b/>
                <w:color w:val="FFFFFF" w:themeColor="background1"/>
                <w:szCs w:val="20"/>
              </w:rPr>
              <w:t>otal</w:t>
            </w:r>
          </w:p>
        </w:tc>
        <w:tc>
          <w:tcPr>
            <w:tcW w:w="704" w:type="dxa"/>
            <w:tcBorders>
              <w:top w:val="single" w:sz="4" w:space="0" w:color="auto"/>
              <w:left w:val="single" w:sz="4" w:space="0" w:color="auto"/>
              <w:bottom w:val="single" w:sz="4" w:space="0" w:color="auto"/>
              <w:right w:val="single" w:sz="4" w:space="0" w:color="auto"/>
            </w:tcBorders>
            <w:shd w:val="clear" w:color="auto" w:fill="3D4D7D" w:themeFill="background2"/>
            <w:hideMark/>
          </w:tcPr>
          <w:p w14:paraId="16FFEFF9" w14:textId="77777777" w:rsidR="001D4B8D" w:rsidRPr="00ED199E" w:rsidRDefault="001D4B8D" w:rsidP="00C22E5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0"/>
              </w:rPr>
            </w:pPr>
            <w:r w:rsidRPr="00ED199E">
              <w:rPr>
                <w:rFonts w:ascii="Calibri" w:hAnsi="Calibri" w:cs="Calibri"/>
                <w:b/>
                <w:color w:val="FFFFFF" w:themeColor="background1"/>
                <w:szCs w:val="20"/>
              </w:rPr>
              <w:t>22-23</w:t>
            </w:r>
          </w:p>
          <w:p w14:paraId="4203F0FF" w14:textId="73A5F20E" w:rsidR="001D4B8D" w:rsidRPr="00ED199E" w:rsidRDefault="001D4B8D" w:rsidP="00C22E5F">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Cs w:val="20"/>
              </w:rPr>
            </w:pPr>
            <w:r w:rsidRPr="00ED199E">
              <w:rPr>
                <w:rFonts w:ascii="Calibri" w:hAnsi="Calibri" w:cs="Calibri"/>
                <w:b/>
                <w:color w:val="FFFFFF" w:themeColor="background1"/>
                <w:szCs w:val="20"/>
              </w:rPr>
              <w:t>Q1</w:t>
            </w:r>
          </w:p>
        </w:tc>
      </w:tr>
      <w:tr w:rsidR="00A61E73" w:rsidRPr="00290B05" w14:paraId="62B130FE" w14:textId="77777777" w:rsidTr="00442547">
        <w:trPr>
          <w:trHeight w:val="25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522931DA" w14:textId="0BEDD3E0" w:rsidR="007F3892" w:rsidRPr="001360A6" w:rsidRDefault="007F3892" w:rsidP="007F3892">
            <w:pPr>
              <w:spacing w:after="0"/>
              <w:rPr>
                <w:rFonts w:ascii="Calibri" w:hAnsi="Calibri" w:cs="Calibri"/>
                <w:b/>
                <w:color w:val="2D395D"/>
                <w:szCs w:val="20"/>
              </w:rPr>
            </w:pPr>
            <w:r w:rsidRPr="001360A6">
              <w:rPr>
                <w:rFonts w:ascii="Calibri" w:hAnsi="Calibri" w:cs="Calibri"/>
                <w:b/>
                <w:color w:val="2D395D"/>
                <w:szCs w:val="20"/>
              </w:rPr>
              <w:t>Requests outstanding at start of period</w:t>
            </w:r>
          </w:p>
        </w:tc>
        <w:tc>
          <w:tcPr>
            <w:tcW w:w="865" w:type="dxa"/>
            <w:tcBorders>
              <w:top w:val="single" w:sz="4" w:space="0" w:color="auto"/>
              <w:left w:val="single" w:sz="4" w:space="0" w:color="auto"/>
              <w:bottom w:val="single" w:sz="4" w:space="0" w:color="auto"/>
              <w:right w:val="single" w:sz="4" w:space="0" w:color="auto"/>
            </w:tcBorders>
            <w:hideMark/>
          </w:tcPr>
          <w:p w14:paraId="116A6CC9"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586</w:t>
            </w:r>
          </w:p>
        </w:tc>
        <w:tc>
          <w:tcPr>
            <w:tcW w:w="866" w:type="dxa"/>
            <w:tcBorders>
              <w:top w:val="single" w:sz="4" w:space="0" w:color="auto"/>
              <w:left w:val="single" w:sz="4" w:space="0" w:color="auto"/>
              <w:bottom w:val="single" w:sz="4" w:space="0" w:color="auto"/>
              <w:right w:val="single" w:sz="4" w:space="0" w:color="auto"/>
            </w:tcBorders>
            <w:hideMark/>
          </w:tcPr>
          <w:p w14:paraId="3ADC26C6"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20</w:t>
            </w:r>
          </w:p>
        </w:tc>
        <w:tc>
          <w:tcPr>
            <w:tcW w:w="866" w:type="dxa"/>
            <w:tcBorders>
              <w:top w:val="single" w:sz="4" w:space="0" w:color="auto"/>
              <w:left w:val="single" w:sz="4" w:space="0" w:color="auto"/>
              <w:bottom w:val="single" w:sz="4" w:space="0" w:color="auto"/>
              <w:right w:val="single" w:sz="4" w:space="0" w:color="auto"/>
            </w:tcBorders>
            <w:hideMark/>
          </w:tcPr>
          <w:p w14:paraId="2AC845E9"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40</w:t>
            </w:r>
          </w:p>
        </w:tc>
        <w:tc>
          <w:tcPr>
            <w:tcW w:w="865" w:type="dxa"/>
            <w:tcBorders>
              <w:top w:val="single" w:sz="4" w:space="0" w:color="auto"/>
              <w:left w:val="single" w:sz="4" w:space="0" w:color="auto"/>
              <w:bottom w:val="single" w:sz="4" w:space="0" w:color="auto"/>
              <w:right w:val="single" w:sz="4" w:space="0" w:color="auto"/>
            </w:tcBorders>
            <w:hideMark/>
          </w:tcPr>
          <w:p w14:paraId="602EB629"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343</w:t>
            </w:r>
          </w:p>
        </w:tc>
        <w:tc>
          <w:tcPr>
            <w:tcW w:w="866" w:type="dxa"/>
            <w:tcBorders>
              <w:top w:val="single" w:sz="4" w:space="0" w:color="auto"/>
              <w:left w:val="single" w:sz="4" w:space="0" w:color="auto"/>
              <w:bottom w:val="single" w:sz="4" w:space="0" w:color="auto"/>
              <w:right w:val="single" w:sz="4" w:space="0" w:color="auto"/>
            </w:tcBorders>
            <w:hideMark/>
          </w:tcPr>
          <w:p w14:paraId="7B0F3DC6"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483</w:t>
            </w:r>
          </w:p>
        </w:tc>
        <w:tc>
          <w:tcPr>
            <w:tcW w:w="775" w:type="dxa"/>
            <w:tcBorders>
              <w:top w:val="single" w:sz="4" w:space="0" w:color="auto"/>
              <w:left w:val="single" w:sz="4" w:space="0" w:color="auto"/>
              <w:bottom w:val="single" w:sz="4" w:space="0" w:color="auto"/>
              <w:right w:val="single" w:sz="4" w:space="0" w:color="auto"/>
            </w:tcBorders>
            <w:hideMark/>
          </w:tcPr>
          <w:p w14:paraId="12C1D0F0"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433</w:t>
            </w:r>
          </w:p>
        </w:tc>
        <w:tc>
          <w:tcPr>
            <w:tcW w:w="997" w:type="dxa"/>
            <w:tcBorders>
              <w:top w:val="single" w:sz="4" w:space="0" w:color="auto"/>
              <w:left w:val="single" w:sz="4" w:space="0" w:color="auto"/>
              <w:bottom w:val="single" w:sz="4" w:space="0" w:color="auto"/>
              <w:right w:val="single" w:sz="4" w:space="0" w:color="auto"/>
            </w:tcBorders>
            <w:hideMark/>
          </w:tcPr>
          <w:p w14:paraId="30795258"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473</w:t>
            </w:r>
          </w:p>
        </w:tc>
        <w:tc>
          <w:tcPr>
            <w:tcW w:w="987" w:type="dxa"/>
            <w:tcBorders>
              <w:top w:val="single" w:sz="4" w:space="0" w:color="auto"/>
              <w:left w:val="single" w:sz="4" w:space="0" w:color="auto"/>
              <w:bottom w:val="single" w:sz="4" w:space="0" w:color="auto"/>
              <w:right w:val="single" w:sz="4" w:space="0" w:color="auto"/>
            </w:tcBorders>
            <w:hideMark/>
          </w:tcPr>
          <w:p w14:paraId="3958B490"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343</w:t>
            </w:r>
          </w:p>
        </w:tc>
        <w:tc>
          <w:tcPr>
            <w:tcW w:w="704" w:type="dxa"/>
            <w:tcBorders>
              <w:top w:val="single" w:sz="4" w:space="0" w:color="auto"/>
              <w:left w:val="single" w:sz="4" w:space="0" w:color="auto"/>
              <w:bottom w:val="single" w:sz="4" w:space="0" w:color="auto"/>
              <w:right w:val="single" w:sz="4" w:space="0" w:color="auto"/>
            </w:tcBorders>
            <w:hideMark/>
          </w:tcPr>
          <w:p w14:paraId="1B13D3CD" w14:textId="4FAB8B07" w:rsidR="007F3892" w:rsidRPr="001360A6" w:rsidRDefault="00602B0C"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35</w:t>
            </w:r>
          </w:p>
        </w:tc>
      </w:tr>
      <w:tr w:rsidR="00B958B0" w:rsidRPr="00290B05" w14:paraId="1B510404" w14:textId="77777777" w:rsidTr="0044254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42B17217" w14:textId="34C91592" w:rsidR="007F3892" w:rsidRPr="001360A6" w:rsidRDefault="007F3892" w:rsidP="007F3892">
            <w:pPr>
              <w:spacing w:after="0"/>
              <w:rPr>
                <w:rFonts w:ascii="Calibri" w:hAnsi="Calibri" w:cs="Calibri"/>
                <w:b/>
                <w:color w:val="2D395D"/>
                <w:szCs w:val="20"/>
              </w:rPr>
            </w:pPr>
            <w:r w:rsidRPr="001360A6">
              <w:rPr>
                <w:rFonts w:ascii="Calibri" w:hAnsi="Calibri" w:cs="Calibri"/>
                <w:b/>
                <w:color w:val="2D395D"/>
                <w:szCs w:val="20"/>
              </w:rPr>
              <w:t>Request</w:t>
            </w:r>
            <w:r w:rsidR="00CE0C6E" w:rsidRPr="001360A6">
              <w:rPr>
                <w:rFonts w:ascii="Calibri" w:hAnsi="Calibri" w:cs="Calibri"/>
                <w:b/>
                <w:color w:val="2D395D"/>
                <w:szCs w:val="20"/>
              </w:rPr>
              <w:t>s</w:t>
            </w:r>
            <w:r w:rsidRPr="001360A6">
              <w:rPr>
                <w:rFonts w:ascii="Calibri" w:hAnsi="Calibri" w:cs="Calibri"/>
                <w:b/>
                <w:color w:val="2D395D"/>
                <w:szCs w:val="20"/>
              </w:rPr>
              <w:t xml:space="preserve"> received in period</w:t>
            </w:r>
          </w:p>
        </w:tc>
        <w:tc>
          <w:tcPr>
            <w:tcW w:w="865" w:type="dxa"/>
            <w:tcBorders>
              <w:top w:val="single" w:sz="4" w:space="0" w:color="auto"/>
              <w:left w:val="single" w:sz="4" w:space="0" w:color="auto"/>
              <w:bottom w:val="single" w:sz="4" w:space="0" w:color="auto"/>
              <w:right w:val="single" w:sz="4" w:space="0" w:color="auto"/>
            </w:tcBorders>
            <w:hideMark/>
          </w:tcPr>
          <w:p w14:paraId="2C72B2D3" w14:textId="77777777"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3,014</w:t>
            </w:r>
            <w:r w:rsidRPr="001360A6">
              <w:rPr>
                <w:rFonts w:ascii="Calibri" w:hAnsi="Calibri" w:cs="Calibri"/>
                <w:b/>
                <w:color w:val="2D395D"/>
                <w:szCs w:val="20"/>
                <w:vertAlign w:val="superscript"/>
              </w:rPr>
              <w:t>(a)</w:t>
            </w:r>
          </w:p>
        </w:tc>
        <w:tc>
          <w:tcPr>
            <w:tcW w:w="866" w:type="dxa"/>
            <w:tcBorders>
              <w:top w:val="single" w:sz="4" w:space="0" w:color="auto"/>
              <w:left w:val="single" w:sz="4" w:space="0" w:color="auto"/>
              <w:bottom w:val="single" w:sz="4" w:space="0" w:color="auto"/>
              <w:right w:val="single" w:sz="4" w:space="0" w:color="auto"/>
            </w:tcBorders>
            <w:hideMark/>
          </w:tcPr>
          <w:p w14:paraId="474313A8" w14:textId="77777777"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332</w:t>
            </w:r>
          </w:p>
        </w:tc>
        <w:tc>
          <w:tcPr>
            <w:tcW w:w="866" w:type="dxa"/>
            <w:tcBorders>
              <w:top w:val="single" w:sz="4" w:space="0" w:color="auto"/>
              <w:left w:val="single" w:sz="4" w:space="0" w:color="auto"/>
              <w:bottom w:val="single" w:sz="4" w:space="0" w:color="auto"/>
              <w:right w:val="single" w:sz="4" w:space="0" w:color="auto"/>
            </w:tcBorders>
            <w:hideMark/>
          </w:tcPr>
          <w:p w14:paraId="7355E70D" w14:textId="77777777"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1,253</w:t>
            </w:r>
          </w:p>
        </w:tc>
        <w:tc>
          <w:tcPr>
            <w:tcW w:w="865" w:type="dxa"/>
            <w:tcBorders>
              <w:top w:val="single" w:sz="4" w:space="0" w:color="auto"/>
              <w:left w:val="single" w:sz="4" w:space="0" w:color="auto"/>
              <w:bottom w:val="single" w:sz="4" w:space="0" w:color="auto"/>
              <w:right w:val="single" w:sz="4" w:space="0" w:color="auto"/>
            </w:tcBorders>
            <w:hideMark/>
          </w:tcPr>
          <w:p w14:paraId="418DC174" w14:textId="77777777"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458</w:t>
            </w:r>
          </w:p>
        </w:tc>
        <w:tc>
          <w:tcPr>
            <w:tcW w:w="866" w:type="dxa"/>
            <w:tcBorders>
              <w:top w:val="single" w:sz="4" w:space="0" w:color="auto"/>
              <w:left w:val="single" w:sz="4" w:space="0" w:color="auto"/>
              <w:bottom w:val="single" w:sz="4" w:space="0" w:color="auto"/>
              <w:right w:val="single" w:sz="4" w:space="0" w:color="auto"/>
            </w:tcBorders>
            <w:hideMark/>
          </w:tcPr>
          <w:p w14:paraId="76434FFC" w14:textId="77777777"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603</w:t>
            </w:r>
          </w:p>
        </w:tc>
        <w:tc>
          <w:tcPr>
            <w:tcW w:w="775" w:type="dxa"/>
            <w:tcBorders>
              <w:top w:val="single" w:sz="4" w:space="0" w:color="auto"/>
              <w:left w:val="single" w:sz="4" w:space="0" w:color="auto"/>
              <w:bottom w:val="single" w:sz="4" w:space="0" w:color="auto"/>
              <w:right w:val="single" w:sz="4" w:space="0" w:color="auto"/>
            </w:tcBorders>
            <w:hideMark/>
          </w:tcPr>
          <w:p w14:paraId="0F607661" w14:textId="77777777"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819</w:t>
            </w:r>
          </w:p>
        </w:tc>
        <w:tc>
          <w:tcPr>
            <w:tcW w:w="997" w:type="dxa"/>
            <w:tcBorders>
              <w:top w:val="single" w:sz="4" w:space="0" w:color="auto"/>
              <w:left w:val="single" w:sz="4" w:space="0" w:color="auto"/>
              <w:bottom w:val="single" w:sz="4" w:space="0" w:color="auto"/>
              <w:right w:val="single" w:sz="4" w:space="0" w:color="auto"/>
            </w:tcBorders>
            <w:hideMark/>
          </w:tcPr>
          <w:p w14:paraId="02AA1639" w14:textId="3426083B"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1,3</w:t>
            </w:r>
            <w:r w:rsidR="00DA3DBD" w:rsidRPr="001360A6">
              <w:rPr>
                <w:rFonts w:ascii="Calibri" w:hAnsi="Calibri" w:cs="Calibri"/>
                <w:i/>
                <w:color w:val="2D395D"/>
                <w:szCs w:val="20"/>
              </w:rPr>
              <w:t>61</w:t>
            </w:r>
            <w:r w:rsidR="00B7391A" w:rsidRPr="001360A6">
              <w:rPr>
                <w:rFonts w:ascii="Calibri" w:hAnsi="Calibri" w:cs="Calibri"/>
                <w:i/>
                <w:color w:val="2D395D"/>
                <w:szCs w:val="20"/>
                <w:vertAlign w:val="superscript"/>
              </w:rPr>
              <w:t>(</w:t>
            </w:r>
            <w:r w:rsidR="00AF6A20" w:rsidRPr="001360A6">
              <w:rPr>
                <w:rFonts w:ascii="Calibri" w:hAnsi="Calibri" w:cs="Calibri"/>
                <w:i/>
                <w:color w:val="2D395D"/>
                <w:szCs w:val="20"/>
                <w:vertAlign w:val="superscript"/>
              </w:rPr>
              <w:t>b)</w:t>
            </w:r>
            <w:r w:rsidR="00E3272F" w:rsidRPr="001360A6">
              <w:rPr>
                <w:rFonts w:ascii="Calibri" w:hAnsi="Calibri" w:cs="Calibri"/>
                <w:i/>
                <w:color w:val="2D395D"/>
                <w:szCs w:val="20"/>
                <w:vertAlign w:val="superscript"/>
              </w:rPr>
              <w:t>(</w:t>
            </w:r>
            <w:r w:rsidR="00B7391A" w:rsidRPr="001360A6">
              <w:rPr>
                <w:rFonts w:ascii="Calibri" w:hAnsi="Calibri" w:cs="Calibri"/>
                <w:i/>
                <w:color w:val="2D395D"/>
                <w:szCs w:val="20"/>
                <w:vertAlign w:val="superscript"/>
              </w:rPr>
              <w:t>c)</w:t>
            </w:r>
          </w:p>
        </w:tc>
        <w:tc>
          <w:tcPr>
            <w:tcW w:w="987" w:type="dxa"/>
            <w:tcBorders>
              <w:top w:val="single" w:sz="4" w:space="0" w:color="auto"/>
              <w:left w:val="single" w:sz="4" w:space="0" w:color="auto"/>
              <w:bottom w:val="single" w:sz="4" w:space="0" w:color="auto"/>
              <w:right w:val="single" w:sz="4" w:space="0" w:color="auto"/>
            </w:tcBorders>
            <w:hideMark/>
          </w:tcPr>
          <w:p w14:paraId="522337E9" w14:textId="3216803F"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3,2</w:t>
            </w:r>
            <w:r w:rsidR="0010303E" w:rsidRPr="001360A6">
              <w:rPr>
                <w:rFonts w:ascii="Calibri" w:hAnsi="Calibri" w:cs="Calibri"/>
                <w:b/>
                <w:color w:val="2D395D"/>
                <w:szCs w:val="20"/>
              </w:rPr>
              <w:t>41</w:t>
            </w:r>
            <w:r w:rsidRPr="001360A6">
              <w:rPr>
                <w:rFonts w:ascii="Calibri" w:hAnsi="Calibri" w:cs="Calibri"/>
                <w:b/>
                <w:color w:val="2D395D"/>
                <w:szCs w:val="20"/>
                <w:vertAlign w:val="superscript"/>
              </w:rPr>
              <w:t>(b)</w:t>
            </w:r>
            <w:r w:rsidR="00910AC3" w:rsidRPr="001360A6">
              <w:rPr>
                <w:rFonts w:ascii="Calibri" w:hAnsi="Calibri" w:cs="Calibri"/>
                <w:b/>
                <w:color w:val="2D395D"/>
                <w:szCs w:val="20"/>
                <w:vertAlign w:val="superscript"/>
              </w:rPr>
              <w:t>(c)</w:t>
            </w:r>
          </w:p>
        </w:tc>
        <w:tc>
          <w:tcPr>
            <w:tcW w:w="704" w:type="dxa"/>
            <w:tcBorders>
              <w:top w:val="single" w:sz="4" w:space="0" w:color="auto"/>
              <w:left w:val="single" w:sz="4" w:space="0" w:color="auto"/>
              <w:bottom w:val="single" w:sz="4" w:space="0" w:color="auto"/>
              <w:right w:val="single" w:sz="4" w:space="0" w:color="auto"/>
            </w:tcBorders>
            <w:hideMark/>
          </w:tcPr>
          <w:p w14:paraId="2C24D01F" w14:textId="7934E288"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122</w:t>
            </w:r>
          </w:p>
        </w:tc>
      </w:tr>
      <w:tr w:rsidR="00A61E73" w:rsidRPr="00290B05" w14:paraId="0C700D50" w14:textId="77777777" w:rsidTr="00442547">
        <w:trPr>
          <w:trHeight w:val="25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0E13BD43" w14:textId="214D59DB" w:rsidR="007F3892" w:rsidRPr="001360A6" w:rsidRDefault="007F3892" w:rsidP="007F3892">
            <w:pPr>
              <w:spacing w:after="0"/>
              <w:rPr>
                <w:rFonts w:ascii="Calibri" w:hAnsi="Calibri" w:cs="Calibri"/>
                <w:b/>
                <w:color w:val="2D395D"/>
                <w:szCs w:val="20"/>
              </w:rPr>
            </w:pPr>
            <w:r w:rsidRPr="001360A6">
              <w:rPr>
                <w:rFonts w:ascii="Calibri" w:hAnsi="Calibri" w:cs="Calibri"/>
                <w:b/>
                <w:color w:val="2D395D"/>
                <w:szCs w:val="20"/>
              </w:rPr>
              <w:t>Request</w:t>
            </w:r>
            <w:r w:rsidR="00CE0C6E" w:rsidRPr="001360A6">
              <w:rPr>
                <w:rFonts w:ascii="Calibri" w:hAnsi="Calibri" w:cs="Calibri"/>
                <w:b/>
                <w:color w:val="2D395D"/>
                <w:szCs w:val="20"/>
              </w:rPr>
              <w:t>s</w:t>
            </w:r>
            <w:r w:rsidRPr="001360A6">
              <w:rPr>
                <w:rFonts w:ascii="Calibri" w:hAnsi="Calibri" w:cs="Calibri"/>
                <w:b/>
                <w:color w:val="2D395D"/>
                <w:szCs w:val="20"/>
              </w:rPr>
              <w:t xml:space="preserve"> completed in period</w:t>
            </w:r>
          </w:p>
        </w:tc>
        <w:tc>
          <w:tcPr>
            <w:tcW w:w="865" w:type="dxa"/>
            <w:tcBorders>
              <w:top w:val="single" w:sz="4" w:space="0" w:color="auto"/>
              <w:left w:val="single" w:sz="4" w:space="0" w:color="auto"/>
              <w:bottom w:val="single" w:sz="4" w:space="0" w:color="auto"/>
              <w:right w:val="single" w:sz="4" w:space="0" w:color="auto"/>
            </w:tcBorders>
            <w:hideMark/>
          </w:tcPr>
          <w:p w14:paraId="26506279"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2,970</w:t>
            </w:r>
            <w:r w:rsidRPr="001360A6">
              <w:rPr>
                <w:rFonts w:ascii="Calibri" w:hAnsi="Calibri" w:cs="Calibri"/>
                <w:b/>
                <w:color w:val="2D395D"/>
                <w:szCs w:val="20"/>
                <w:vertAlign w:val="superscript"/>
              </w:rPr>
              <w:t>(a)</w:t>
            </w:r>
          </w:p>
        </w:tc>
        <w:tc>
          <w:tcPr>
            <w:tcW w:w="866" w:type="dxa"/>
            <w:tcBorders>
              <w:top w:val="single" w:sz="4" w:space="0" w:color="auto"/>
              <w:left w:val="single" w:sz="4" w:space="0" w:color="auto"/>
              <w:bottom w:val="single" w:sz="4" w:space="0" w:color="auto"/>
              <w:right w:val="single" w:sz="4" w:space="0" w:color="auto"/>
            </w:tcBorders>
            <w:hideMark/>
          </w:tcPr>
          <w:p w14:paraId="74DE7918"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279</w:t>
            </w:r>
          </w:p>
        </w:tc>
        <w:tc>
          <w:tcPr>
            <w:tcW w:w="866" w:type="dxa"/>
            <w:tcBorders>
              <w:top w:val="single" w:sz="4" w:space="0" w:color="auto"/>
              <w:left w:val="single" w:sz="4" w:space="0" w:color="auto"/>
              <w:bottom w:val="single" w:sz="4" w:space="0" w:color="auto"/>
              <w:right w:val="single" w:sz="4" w:space="0" w:color="auto"/>
            </w:tcBorders>
            <w:hideMark/>
          </w:tcPr>
          <w:p w14:paraId="15D89651"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813</w:t>
            </w:r>
          </w:p>
        </w:tc>
        <w:tc>
          <w:tcPr>
            <w:tcW w:w="865" w:type="dxa"/>
            <w:tcBorders>
              <w:top w:val="single" w:sz="4" w:space="0" w:color="auto"/>
              <w:left w:val="single" w:sz="4" w:space="0" w:color="auto"/>
              <w:bottom w:val="single" w:sz="4" w:space="0" w:color="auto"/>
              <w:right w:val="single" w:sz="4" w:space="0" w:color="auto"/>
            </w:tcBorders>
            <w:hideMark/>
          </w:tcPr>
          <w:p w14:paraId="310B59FF"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299</w:t>
            </w:r>
          </w:p>
        </w:tc>
        <w:tc>
          <w:tcPr>
            <w:tcW w:w="866" w:type="dxa"/>
            <w:tcBorders>
              <w:top w:val="single" w:sz="4" w:space="0" w:color="auto"/>
              <w:left w:val="single" w:sz="4" w:space="0" w:color="auto"/>
              <w:bottom w:val="single" w:sz="4" w:space="0" w:color="auto"/>
              <w:right w:val="single" w:sz="4" w:space="0" w:color="auto"/>
            </w:tcBorders>
            <w:hideMark/>
          </w:tcPr>
          <w:p w14:paraId="1B886ACC"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613</w:t>
            </w:r>
          </w:p>
        </w:tc>
        <w:tc>
          <w:tcPr>
            <w:tcW w:w="775" w:type="dxa"/>
            <w:tcBorders>
              <w:top w:val="single" w:sz="4" w:space="0" w:color="auto"/>
              <w:left w:val="single" w:sz="4" w:space="0" w:color="auto"/>
              <w:bottom w:val="single" w:sz="4" w:space="0" w:color="auto"/>
              <w:right w:val="single" w:sz="4" w:space="0" w:color="auto"/>
            </w:tcBorders>
            <w:hideMark/>
          </w:tcPr>
          <w:p w14:paraId="5B75E1CF"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713</w:t>
            </w:r>
          </w:p>
        </w:tc>
        <w:tc>
          <w:tcPr>
            <w:tcW w:w="997" w:type="dxa"/>
            <w:tcBorders>
              <w:top w:val="single" w:sz="4" w:space="0" w:color="auto"/>
              <w:left w:val="single" w:sz="4" w:space="0" w:color="auto"/>
              <w:bottom w:val="single" w:sz="4" w:space="0" w:color="auto"/>
              <w:right w:val="single" w:sz="4" w:space="0" w:color="auto"/>
            </w:tcBorders>
            <w:hideMark/>
          </w:tcPr>
          <w:p w14:paraId="5464A9E6" w14:textId="2442CF4C"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92</w:t>
            </w:r>
            <w:r w:rsidR="00DA3DBD" w:rsidRPr="001360A6">
              <w:rPr>
                <w:rFonts w:ascii="Calibri" w:hAnsi="Calibri" w:cs="Calibri"/>
                <w:i/>
                <w:color w:val="2D395D"/>
                <w:szCs w:val="20"/>
              </w:rPr>
              <w:t>5</w:t>
            </w:r>
          </w:p>
        </w:tc>
        <w:tc>
          <w:tcPr>
            <w:tcW w:w="987" w:type="dxa"/>
            <w:tcBorders>
              <w:top w:val="single" w:sz="4" w:space="0" w:color="auto"/>
              <w:left w:val="single" w:sz="4" w:space="0" w:color="auto"/>
              <w:bottom w:val="single" w:sz="4" w:space="0" w:color="auto"/>
              <w:right w:val="single" w:sz="4" w:space="0" w:color="auto"/>
            </w:tcBorders>
            <w:hideMark/>
          </w:tcPr>
          <w:p w14:paraId="34D6C561" w14:textId="32176B5B"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2,5</w:t>
            </w:r>
            <w:r w:rsidR="0010303E" w:rsidRPr="001360A6">
              <w:rPr>
                <w:rFonts w:ascii="Calibri" w:hAnsi="Calibri" w:cs="Calibri"/>
                <w:b/>
                <w:color w:val="2D395D"/>
                <w:szCs w:val="20"/>
              </w:rPr>
              <w:t>50</w:t>
            </w:r>
            <w:r w:rsidRPr="001360A6">
              <w:rPr>
                <w:rFonts w:ascii="Calibri" w:hAnsi="Calibri" w:cs="Calibri"/>
                <w:b/>
                <w:color w:val="2D395D"/>
                <w:szCs w:val="20"/>
                <w:vertAlign w:val="superscript"/>
              </w:rPr>
              <w:t>(b)</w:t>
            </w:r>
            <w:r w:rsidR="00007DCE" w:rsidRPr="001360A6">
              <w:rPr>
                <w:rFonts w:ascii="Calibri" w:hAnsi="Calibri" w:cs="Calibri"/>
                <w:b/>
                <w:color w:val="2D395D"/>
                <w:szCs w:val="20"/>
                <w:vertAlign w:val="superscript"/>
              </w:rPr>
              <w:t>(c)</w:t>
            </w:r>
          </w:p>
        </w:tc>
        <w:tc>
          <w:tcPr>
            <w:tcW w:w="704" w:type="dxa"/>
            <w:tcBorders>
              <w:top w:val="single" w:sz="4" w:space="0" w:color="auto"/>
              <w:left w:val="single" w:sz="4" w:space="0" w:color="auto"/>
              <w:bottom w:val="single" w:sz="4" w:space="0" w:color="auto"/>
              <w:right w:val="single" w:sz="4" w:space="0" w:color="auto"/>
            </w:tcBorders>
            <w:hideMark/>
          </w:tcPr>
          <w:p w14:paraId="2E5EF880"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105</w:t>
            </w:r>
          </w:p>
        </w:tc>
      </w:tr>
      <w:tr w:rsidR="00B958B0" w:rsidRPr="00290B05" w14:paraId="28AB3DA7" w14:textId="77777777" w:rsidTr="0044254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41BB5C20" w14:textId="2F7CFBE7" w:rsidR="007F3892" w:rsidRPr="001360A6" w:rsidRDefault="007F3892" w:rsidP="007F3892">
            <w:pPr>
              <w:spacing w:after="0"/>
              <w:rPr>
                <w:rFonts w:ascii="Calibri" w:hAnsi="Calibri" w:cs="Calibri"/>
                <w:b/>
                <w:color w:val="2D395D"/>
                <w:szCs w:val="20"/>
              </w:rPr>
            </w:pPr>
            <w:r w:rsidRPr="001360A6">
              <w:rPr>
                <w:rFonts w:ascii="Calibri" w:hAnsi="Calibri" w:cs="Calibri"/>
                <w:b/>
                <w:color w:val="2D395D"/>
                <w:szCs w:val="20"/>
              </w:rPr>
              <w:t>Request</w:t>
            </w:r>
            <w:r w:rsidR="00CE0C6E" w:rsidRPr="001360A6">
              <w:rPr>
                <w:rFonts w:ascii="Calibri" w:hAnsi="Calibri" w:cs="Calibri"/>
                <w:b/>
                <w:color w:val="2D395D"/>
                <w:szCs w:val="20"/>
              </w:rPr>
              <w:t>s</w:t>
            </w:r>
            <w:r w:rsidRPr="001360A6">
              <w:rPr>
                <w:rFonts w:ascii="Calibri" w:hAnsi="Calibri" w:cs="Calibri"/>
                <w:b/>
                <w:color w:val="2D395D"/>
                <w:szCs w:val="20"/>
              </w:rPr>
              <w:t xml:space="preserve"> withdrawn in period</w:t>
            </w:r>
          </w:p>
        </w:tc>
        <w:tc>
          <w:tcPr>
            <w:tcW w:w="865" w:type="dxa"/>
            <w:tcBorders>
              <w:top w:val="single" w:sz="4" w:space="0" w:color="auto"/>
              <w:left w:val="single" w:sz="4" w:space="0" w:color="auto"/>
              <w:bottom w:val="single" w:sz="4" w:space="0" w:color="auto"/>
              <w:right w:val="single" w:sz="4" w:space="0" w:color="auto"/>
            </w:tcBorders>
            <w:hideMark/>
          </w:tcPr>
          <w:p w14:paraId="4BCA1BF4" w14:textId="77777777"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610</w:t>
            </w:r>
          </w:p>
        </w:tc>
        <w:tc>
          <w:tcPr>
            <w:tcW w:w="866" w:type="dxa"/>
            <w:tcBorders>
              <w:top w:val="single" w:sz="4" w:space="0" w:color="auto"/>
              <w:left w:val="single" w:sz="4" w:space="0" w:color="auto"/>
              <w:bottom w:val="single" w:sz="4" w:space="0" w:color="auto"/>
              <w:right w:val="single" w:sz="4" w:space="0" w:color="auto"/>
            </w:tcBorders>
            <w:hideMark/>
          </w:tcPr>
          <w:p w14:paraId="239F41CC" w14:textId="77777777"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33</w:t>
            </w:r>
          </w:p>
        </w:tc>
        <w:tc>
          <w:tcPr>
            <w:tcW w:w="866" w:type="dxa"/>
            <w:tcBorders>
              <w:top w:val="single" w:sz="4" w:space="0" w:color="auto"/>
              <w:left w:val="single" w:sz="4" w:space="0" w:color="auto"/>
              <w:bottom w:val="single" w:sz="4" w:space="0" w:color="auto"/>
              <w:right w:val="single" w:sz="4" w:space="0" w:color="auto"/>
            </w:tcBorders>
            <w:hideMark/>
          </w:tcPr>
          <w:p w14:paraId="2FAC0700" w14:textId="77777777"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137</w:t>
            </w:r>
          </w:p>
        </w:tc>
        <w:tc>
          <w:tcPr>
            <w:tcW w:w="865" w:type="dxa"/>
            <w:tcBorders>
              <w:top w:val="single" w:sz="4" w:space="0" w:color="auto"/>
              <w:left w:val="single" w:sz="4" w:space="0" w:color="auto"/>
              <w:bottom w:val="single" w:sz="4" w:space="0" w:color="auto"/>
              <w:right w:val="single" w:sz="4" w:space="0" w:color="auto"/>
            </w:tcBorders>
            <w:hideMark/>
          </w:tcPr>
          <w:p w14:paraId="7595674F" w14:textId="77777777"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19</w:t>
            </w:r>
          </w:p>
        </w:tc>
        <w:tc>
          <w:tcPr>
            <w:tcW w:w="866" w:type="dxa"/>
            <w:tcBorders>
              <w:top w:val="single" w:sz="4" w:space="0" w:color="auto"/>
              <w:left w:val="single" w:sz="4" w:space="0" w:color="auto"/>
              <w:bottom w:val="single" w:sz="4" w:space="0" w:color="auto"/>
              <w:right w:val="single" w:sz="4" w:space="0" w:color="auto"/>
            </w:tcBorders>
            <w:hideMark/>
          </w:tcPr>
          <w:p w14:paraId="7FA93982" w14:textId="77777777"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40</w:t>
            </w:r>
          </w:p>
        </w:tc>
        <w:tc>
          <w:tcPr>
            <w:tcW w:w="775" w:type="dxa"/>
            <w:tcBorders>
              <w:top w:val="single" w:sz="4" w:space="0" w:color="auto"/>
              <w:left w:val="single" w:sz="4" w:space="0" w:color="auto"/>
              <w:bottom w:val="single" w:sz="4" w:space="0" w:color="auto"/>
              <w:right w:val="single" w:sz="4" w:space="0" w:color="auto"/>
            </w:tcBorders>
            <w:hideMark/>
          </w:tcPr>
          <w:p w14:paraId="1A101B27" w14:textId="77777777"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66</w:t>
            </w:r>
          </w:p>
        </w:tc>
        <w:tc>
          <w:tcPr>
            <w:tcW w:w="997" w:type="dxa"/>
            <w:tcBorders>
              <w:top w:val="single" w:sz="4" w:space="0" w:color="auto"/>
              <w:left w:val="single" w:sz="4" w:space="0" w:color="auto"/>
              <w:bottom w:val="single" w:sz="4" w:space="0" w:color="auto"/>
              <w:right w:val="single" w:sz="4" w:space="0" w:color="auto"/>
            </w:tcBorders>
            <w:hideMark/>
          </w:tcPr>
          <w:p w14:paraId="76EE626F" w14:textId="77777777"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874</w:t>
            </w:r>
          </w:p>
        </w:tc>
        <w:tc>
          <w:tcPr>
            <w:tcW w:w="987" w:type="dxa"/>
            <w:tcBorders>
              <w:top w:val="single" w:sz="4" w:space="0" w:color="auto"/>
              <w:left w:val="single" w:sz="4" w:space="0" w:color="auto"/>
              <w:bottom w:val="single" w:sz="4" w:space="0" w:color="auto"/>
              <w:right w:val="single" w:sz="4" w:space="0" w:color="auto"/>
            </w:tcBorders>
            <w:hideMark/>
          </w:tcPr>
          <w:p w14:paraId="3243302A" w14:textId="37520A1A"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999</w:t>
            </w:r>
            <w:r w:rsidRPr="001360A6">
              <w:rPr>
                <w:rFonts w:ascii="Calibri" w:hAnsi="Calibri" w:cs="Calibri"/>
                <w:b/>
                <w:color w:val="2D395D"/>
                <w:szCs w:val="20"/>
                <w:vertAlign w:val="superscript"/>
              </w:rPr>
              <w:t>(</w:t>
            </w:r>
            <w:r w:rsidR="00F80E7B" w:rsidRPr="001360A6">
              <w:rPr>
                <w:rFonts w:ascii="Calibri" w:hAnsi="Calibri" w:cs="Calibri"/>
                <w:b/>
                <w:color w:val="2D395D"/>
                <w:szCs w:val="20"/>
                <w:vertAlign w:val="superscript"/>
              </w:rPr>
              <w:t>d</w:t>
            </w:r>
            <w:r w:rsidRPr="001360A6">
              <w:rPr>
                <w:rFonts w:ascii="Calibri" w:hAnsi="Calibri" w:cs="Calibri"/>
                <w:b/>
                <w:color w:val="2D395D"/>
                <w:szCs w:val="20"/>
                <w:vertAlign w:val="superscript"/>
              </w:rPr>
              <w:t>)</w:t>
            </w:r>
          </w:p>
        </w:tc>
        <w:tc>
          <w:tcPr>
            <w:tcW w:w="704" w:type="dxa"/>
            <w:tcBorders>
              <w:top w:val="single" w:sz="4" w:space="0" w:color="auto"/>
              <w:left w:val="single" w:sz="4" w:space="0" w:color="auto"/>
              <w:bottom w:val="single" w:sz="4" w:space="0" w:color="auto"/>
              <w:right w:val="single" w:sz="4" w:space="0" w:color="auto"/>
            </w:tcBorders>
            <w:hideMark/>
          </w:tcPr>
          <w:p w14:paraId="569B8E34" w14:textId="77777777" w:rsidR="007F3892" w:rsidRPr="001360A6" w:rsidRDefault="007F3892"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w:t>
            </w:r>
          </w:p>
        </w:tc>
      </w:tr>
      <w:tr w:rsidR="00A61E73" w:rsidRPr="00290B05" w14:paraId="422677E5" w14:textId="77777777" w:rsidTr="00442547">
        <w:trPr>
          <w:trHeight w:val="25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4C690490" w14:textId="5BB40C85" w:rsidR="007F3892" w:rsidRPr="001360A6" w:rsidRDefault="007F3892" w:rsidP="007F3892">
            <w:pPr>
              <w:spacing w:after="0"/>
              <w:rPr>
                <w:rFonts w:ascii="Calibri" w:hAnsi="Calibri" w:cs="Calibri"/>
                <w:b/>
                <w:color w:val="2D395D"/>
                <w:szCs w:val="20"/>
              </w:rPr>
            </w:pPr>
            <w:r w:rsidRPr="001360A6">
              <w:rPr>
                <w:rFonts w:ascii="Calibri" w:hAnsi="Calibri" w:cs="Calibri"/>
                <w:b/>
                <w:color w:val="2D395D"/>
                <w:szCs w:val="20"/>
              </w:rPr>
              <w:t>Request</w:t>
            </w:r>
            <w:r w:rsidR="00EB7AF0" w:rsidRPr="001360A6">
              <w:rPr>
                <w:rFonts w:ascii="Calibri" w:hAnsi="Calibri" w:cs="Calibri"/>
                <w:b/>
                <w:color w:val="2D395D"/>
                <w:szCs w:val="20"/>
              </w:rPr>
              <w:t>s</w:t>
            </w:r>
            <w:r w:rsidRPr="001360A6">
              <w:rPr>
                <w:rFonts w:ascii="Calibri" w:hAnsi="Calibri" w:cs="Calibri"/>
                <w:b/>
                <w:color w:val="2D395D"/>
                <w:szCs w:val="20"/>
              </w:rPr>
              <w:t xml:space="preserve"> outstanding at end of period</w:t>
            </w:r>
          </w:p>
        </w:tc>
        <w:tc>
          <w:tcPr>
            <w:tcW w:w="865" w:type="dxa"/>
            <w:tcBorders>
              <w:top w:val="single" w:sz="4" w:space="0" w:color="auto"/>
              <w:left w:val="single" w:sz="4" w:space="0" w:color="auto"/>
              <w:bottom w:val="single" w:sz="4" w:space="0" w:color="auto"/>
              <w:right w:val="single" w:sz="4" w:space="0" w:color="auto"/>
            </w:tcBorders>
            <w:hideMark/>
          </w:tcPr>
          <w:p w14:paraId="73E0DA6E"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20</w:t>
            </w:r>
          </w:p>
        </w:tc>
        <w:tc>
          <w:tcPr>
            <w:tcW w:w="866" w:type="dxa"/>
            <w:tcBorders>
              <w:top w:val="single" w:sz="4" w:space="0" w:color="auto"/>
              <w:left w:val="single" w:sz="4" w:space="0" w:color="auto"/>
              <w:bottom w:val="single" w:sz="4" w:space="0" w:color="auto"/>
              <w:right w:val="single" w:sz="4" w:space="0" w:color="auto"/>
            </w:tcBorders>
            <w:hideMark/>
          </w:tcPr>
          <w:p w14:paraId="1428B12A"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40</w:t>
            </w:r>
          </w:p>
        </w:tc>
        <w:tc>
          <w:tcPr>
            <w:tcW w:w="866" w:type="dxa"/>
            <w:tcBorders>
              <w:top w:val="single" w:sz="4" w:space="0" w:color="auto"/>
              <w:left w:val="single" w:sz="4" w:space="0" w:color="auto"/>
              <w:bottom w:val="single" w:sz="4" w:space="0" w:color="auto"/>
              <w:right w:val="single" w:sz="4" w:space="0" w:color="auto"/>
            </w:tcBorders>
            <w:hideMark/>
          </w:tcPr>
          <w:p w14:paraId="78214DD4"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343</w:t>
            </w:r>
          </w:p>
        </w:tc>
        <w:tc>
          <w:tcPr>
            <w:tcW w:w="865" w:type="dxa"/>
            <w:tcBorders>
              <w:top w:val="single" w:sz="4" w:space="0" w:color="auto"/>
              <w:left w:val="single" w:sz="4" w:space="0" w:color="auto"/>
              <w:bottom w:val="single" w:sz="4" w:space="0" w:color="auto"/>
              <w:right w:val="single" w:sz="4" w:space="0" w:color="auto"/>
            </w:tcBorders>
            <w:hideMark/>
          </w:tcPr>
          <w:p w14:paraId="30B3B959"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483</w:t>
            </w:r>
          </w:p>
        </w:tc>
        <w:tc>
          <w:tcPr>
            <w:tcW w:w="866" w:type="dxa"/>
            <w:tcBorders>
              <w:top w:val="single" w:sz="4" w:space="0" w:color="auto"/>
              <w:left w:val="single" w:sz="4" w:space="0" w:color="auto"/>
              <w:bottom w:val="single" w:sz="4" w:space="0" w:color="auto"/>
              <w:right w:val="single" w:sz="4" w:space="0" w:color="auto"/>
            </w:tcBorders>
            <w:hideMark/>
          </w:tcPr>
          <w:p w14:paraId="79DA6492"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433</w:t>
            </w:r>
          </w:p>
        </w:tc>
        <w:tc>
          <w:tcPr>
            <w:tcW w:w="775" w:type="dxa"/>
            <w:tcBorders>
              <w:top w:val="single" w:sz="4" w:space="0" w:color="auto"/>
              <w:left w:val="single" w:sz="4" w:space="0" w:color="auto"/>
              <w:bottom w:val="single" w:sz="4" w:space="0" w:color="auto"/>
              <w:right w:val="single" w:sz="4" w:space="0" w:color="auto"/>
            </w:tcBorders>
            <w:hideMark/>
          </w:tcPr>
          <w:p w14:paraId="4A511BB1" w14:textId="77777777" w:rsidR="007F3892" w:rsidRPr="001360A6" w:rsidRDefault="007F3892"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473</w:t>
            </w:r>
          </w:p>
        </w:tc>
        <w:tc>
          <w:tcPr>
            <w:tcW w:w="997" w:type="dxa"/>
            <w:tcBorders>
              <w:top w:val="single" w:sz="4" w:space="0" w:color="auto"/>
              <w:left w:val="single" w:sz="4" w:space="0" w:color="auto"/>
              <w:bottom w:val="single" w:sz="4" w:space="0" w:color="auto"/>
              <w:right w:val="single" w:sz="4" w:space="0" w:color="auto"/>
            </w:tcBorders>
            <w:hideMark/>
          </w:tcPr>
          <w:p w14:paraId="24A02972" w14:textId="5ECFBC12" w:rsidR="007F3892" w:rsidRPr="001360A6" w:rsidRDefault="00B7391A"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35</w:t>
            </w:r>
            <w:r w:rsidRPr="001360A6">
              <w:rPr>
                <w:rFonts w:ascii="Calibri" w:hAnsi="Calibri" w:cs="Calibri"/>
                <w:i/>
                <w:color w:val="2D395D"/>
                <w:szCs w:val="20"/>
                <w:vertAlign w:val="superscript"/>
              </w:rPr>
              <w:t>(c)</w:t>
            </w:r>
          </w:p>
        </w:tc>
        <w:tc>
          <w:tcPr>
            <w:tcW w:w="987" w:type="dxa"/>
            <w:tcBorders>
              <w:top w:val="single" w:sz="4" w:space="0" w:color="auto"/>
              <w:left w:val="single" w:sz="4" w:space="0" w:color="auto"/>
              <w:bottom w:val="single" w:sz="4" w:space="0" w:color="auto"/>
              <w:right w:val="single" w:sz="4" w:space="0" w:color="auto"/>
            </w:tcBorders>
            <w:hideMark/>
          </w:tcPr>
          <w:p w14:paraId="2F62D394" w14:textId="58C100E9" w:rsidR="007F3892" w:rsidRPr="001360A6" w:rsidRDefault="003955E7"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35</w:t>
            </w:r>
            <w:r w:rsidR="00E45B3F" w:rsidRPr="001360A6">
              <w:rPr>
                <w:rFonts w:ascii="Calibri" w:hAnsi="Calibri" w:cs="Calibri"/>
                <w:b/>
                <w:color w:val="2D395D"/>
                <w:szCs w:val="20"/>
                <w:vertAlign w:val="superscript"/>
              </w:rPr>
              <w:t>(c)</w:t>
            </w:r>
          </w:p>
        </w:tc>
        <w:tc>
          <w:tcPr>
            <w:tcW w:w="704" w:type="dxa"/>
            <w:tcBorders>
              <w:top w:val="single" w:sz="4" w:space="0" w:color="auto"/>
              <w:left w:val="single" w:sz="4" w:space="0" w:color="auto"/>
              <w:bottom w:val="single" w:sz="4" w:space="0" w:color="auto"/>
              <w:right w:val="single" w:sz="4" w:space="0" w:color="auto"/>
            </w:tcBorders>
            <w:hideMark/>
          </w:tcPr>
          <w:p w14:paraId="7D5BB472" w14:textId="0F3771C9" w:rsidR="007F3892" w:rsidRPr="001360A6" w:rsidRDefault="001E1E5D"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49</w:t>
            </w:r>
          </w:p>
        </w:tc>
      </w:tr>
      <w:tr w:rsidR="00045C8E" w:rsidRPr="00290B05" w14:paraId="31B78318" w14:textId="77777777" w:rsidTr="0044254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6467EA07" w14:textId="77777777" w:rsidR="00C133A5" w:rsidRPr="001360A6" w:rsidRDefault="00C133A5" w:rsidP="002C5493">
            <w:pPr>
              <w:spacing w:after="0"/>
              <w:rPr>
                <w:rFonts w:ascii="Calibri" w:hAnsi="Calibri" w:cs="Calibri"/>
                <w:b/>
                <w:color w:val="2D395D"/>
                <w:szCs w:val="20"/>
              </w:rPr>
            </w:pPr>
            <w:r w:rsidRPr="001360A6">
              <w:rPr>
                <w:rFonts w:ascii="Calibri" w:hAnsi="Calibri" w:cs="Calibri"/>
                <w:b/>
                <w:color w:val="2D395D"/>
                <w:szCs w:val="20"/>
              </w:rPr>
              <w:t xml:space="preserve">Average time to completion </w:t>
            </w:r>
          </w:p>
          <w:p w14:paraId="18622C72" w14:textId="2F7539CF" w:rsidR="000453CB" w:rsidRPr="001360A6" w:rsidRDefault="00C133A5" w:rsidP="00D83EC7">
            <w:pPr>
              <w:spacing w:after="0"/>
              <w:rPr>
                <w:rFonts w:ascii="Calibri" w:hAnsi="Calibri" w:cs="Calibri"/>
                <w:b/>
                <w:color w:val="2D395D"/>
                <w:szCs w:val="20"/>
              </w:rPr>
            </w:pPr>
            <w:r w:rsidRPr="001360A6">
              <w:rPr>
                <w:rFonts w:ascii="Calibri" w:hAnsi="Calibri" w:cs="Calibri"/>
                <w:b/>
                <w:color w:val="2D395D"/>
                <w:szCs w:val="20"/>
              </w:rPr>
              <w:t>(business days)</w:t>
            </w:r>
          </w:p>
        </w:tc>
        <w:tc>
          <w:tcPr>
            <w:tcW w:w="865" w:type="dxa"/>
            <w:tcBorders>
              <w:top w:val="single" w:sz="4" w:space="0" w:color="auto"/>
              <w:left w:val="single" w:sz="4" w:space="0" w:color="auto"/>
              <w:bottom w:val="single" w:sz="4" w:space="0" w:color="auto"/>
              <w:right w:val="single" w:sz="4" w:space="0" w:color="auto"/>
            </w:tcBorders>
            <w:hideMark/>
          </w:tcPr>
          <w:p w14:paraId="094FD707" w14:textId="0DFE5810" w:rsidR="000453CB" w:rsidRPr="001360A6" w:rsidRDefault="00C133A5"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18</w:t>
            </w:r>
          </w:p>
        </w:tc>
        <w:tc>
          <w:tcPr>
            <w:tcW w:w="866" w:type="dxa"/>
            <w:tcBorders>
              <w:top w:val="single" w:sz="4" w:space="0" w:color="auto"/>
              <w:left w:val="single" w:sz="4" w:space="0" w:color="auto"/>
              <w:bottom w:val="single" w:sz="4" w:space="0" w:color="auto"/>
              <w:right w:val="single" w:sz="4" w:space="0" w:color="auto"/>
            </w:tcBorders>
            <w:hideMark/>
          </w:tcPr>
          <w:p w14:paraId="56F8D134" w14:textId="71851D93" w:rsidR="000453CB" w:rsidRPr="001360A6" w:rsidRDefault="00C133A5"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27</w:t>
            </w:r>
          </w:p>
        </w:tc>
        <w:tc>
          <w:tcPr>
            <w:tcW w:w="866" w:type="dxa"/>
            <w:tcBorders>
              <w:top w:val="single" w:sz="4" w:space="0" w:color="auto"/>
              <w:left w:val="single" w:sz="4" w:space="0" w:color="auto"/>
              <w:bottom w:val="single" w:sz="4" w:space="0" w:color="auto"/>
              <w:right w:val="single" w:sz="4" w:space="0" w:color="auto"/>
            </w:tcBorders>
            <w:hideMark/>
          </w:tcPr>
          <w:p w14:paraId="227E916F" w14:textId="1ACC8059" w:rsidR="000453CB" w:rsidRPr="001360A6" w:rsidRDefault="00C133A5"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31</w:t>
            </w:r>
          </w:p>
        </w:tc>
        <w:tc>
          <w:tcPr>
            <w:tcW w:w="865" w:type="dxa"/>
            <w:tcBorders>
              <w:top w:val="single" w:sz="4" w:space="0" w:color="auto"/>
              <w:left w:val="single" w:sz="4" w:space="0" w:color="auto"/>
              <w:bottom w:val="single" w:sz="4" w:space="0" w:color="auto"/>
              <w:right w:val="single" w:sz="4" w:space="0" w:color="auto"/>
            </w:tcBorders>
            <w:hideMark/>
          </w:tcPr>
          <w:p w14:paraId="6C9E051F" w14:textId="32649832" w:rsidR="000453CB" w:rsidRPr="001360A6" w:rsidRDefault="000453CB"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34</w:t>
            </w:r>
          </w:p>
        </w:tc>
        <w:tc>
          <w:tcPr>
            <w:tcW w:w="866" w:type="dxa"/>
            <w:tcBorders>
              <w:top w:val="single" w:sz="4" w:space="0" w:color="auto"/>
              <w:left w:val="single" w:sz="4" w:space="0" w:color="auto"/>
              <w:bottom w:val="single" w:sz="4" w:space="0" w:color="auto"/>
              <w:right w:val="single" w:sz="4" w:space="0" w:color="auto"/>
            </w:tcBorders>
            <w:hideMark/>
          </w:tcPr>
          <w:p w14:paraId="05376024" w14:textId="582F830A" w:rsidR="000453CB" w:rsidRPr="001360A6" w:rsidRDefault="00C133A5"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34</w:t>
            </w:r>
          </w:p>
        </w:tc>
        <w:tc>
          <w:tcPr>
            <w:tcW w:w="775" w:type="dxa"/>
            <w:tcBorders>
              <w:top w:val="single" w:sz="4" w:space="0" w:color="auto"/>
              <w:left w:val="single" w:sz="4" w:space="0" w:color="auto"/>
              <w:bottom w:val="single" w:sz="4" w:space="0" w:color="auto"/>
              <w:right w:val="single" w:sz="4" w:space="0" w:color="auto"/>
            </w:tcBorders>
            <w:hideMark/>
          </w:tcPr>
          <w:p w14:paraId="386FEB84" w14:textId="31C2FE69" w:rsidR="000453CB" w:rsidRPr="001360A6" w:rsidRDefault="00C133A5"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27</w:t>
            </w:r>
          </w:p>
        </w:tc>
        <w:tc>
          <w:tcPr>
            <w:tcW w:w="997" w:type="dxa"/>
            <w:tcBorders>
              <w:top w:val="single" w:sz="4" w:space="0" w:color="auto"/>
              <w:left w:val="single" w:sz="4" w:space="0" w:color="auto"/>
              <w:bottom w:val="single" w:sz="4" w:space="0" w:color="auto"/>
              <w:right w:val="single" w:sz="4" w:space="0" w:color="auto"/>
            </w:tcBorders>
            <w:hideMark/>
          </w:tcPr>
          <w:p w14:paraId="38AB07C3" w14:textId="20A6CB94" w:rsidR="000453CB" w:rsidRPr="001360A6" w:rsidRDefault="00C133A5"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15</w:t>
            </w:r>
          </w:p>
        </w:tc>
        <w:tc>
          <w:tcPr>
            <w:tcW w:w="987" w:type="dxa"/>
            <w:tcBorders>
              <w:top w:val="single" w:sz="4" w:space="0" w:color="auto"/>
              <w:left w:val="single" w:sz="4" w:space="0" w:color="auto"/>
              <w:bottom w:val="single" w:sz="4" w:space="0" w:color="auto"/>
              <w:right w:val="single" w:sz="4" w:space="0" w:color="auto"/>
            </w:tcBorders>
            <w:hideMark/>
          </w:tcPr>
          <w:p w14:paraId="1C952CA8" w14:textId="39DCA08B" w:rsidR="00C133A5" w:rsidRPr="001360A6" w:rsidRDefault="00C133A5" w:rsidP="002C5493">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29</w:t>
            </w:r>
          </w:p>
        </w:tc>
        <w:tc>
          <w:tcPr>
            <w:tcW w:w="704" w:type="dxa"/>
            <w:tcBorders>
              <w:top w:val="single" w:sz="4" w:space="0" w:color="auto"/>
              <w:left w:val="single" w:sz="4" w:space="0" w:color="auto"/>
              <w:bottom w:val="single" w:sz="4" w:space="0" w:color="auto"/>
              <w:right w:val="single" w:sz="4" w:space="0" w:color="auto"/>
            </w:tcBorders>
          </w:tcPr>
          <w:p w14:paraId="14559165" w14:textId="4B0B4429" w:rsidR="000453CB" w:rsidRPr="001360A6" w:rsidRDefault="000453CB" w:rsidP="007F389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20</w:t>
            </w:r>
          </w:p>
        </w:tc>
      </w:tr>
      <w:tr w:rsidR="008B1626" w:rsidRPr="007F3892" w14:paraId="67A361A9" w14:textId="77777777" w:rsidTr="00442547">
        <w:trPr>
          <w:trHeight w:val="66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14:paraId="0C9EB0BB" w14:textId="77777777" w:rsidR="000453CB" w:rsidRPr="001360A6" w:rsidRDefault="000453CB" w:rsidP="007F3892">
            <w:pPr>
              <w:spacing w:after="0"/>
              <w:rPr>
                <w:rFonts w:ascii="Calibri" w:hAnsi="Calibri" w:cs="Calibri"/>
                <w:b/>
                <w:color w:val="2D395D"/>
                <w:szCs w:val="20"/>
              </w:rPr>
            </w:pPr>
            <w:r w:rsidRPr="001360A6">
              <w:rPr>
                <w:rFonts w:ascii="Calibri" w:hAnsi="Calibri" w:cs="Calibri"/>
                <w:b/>
                <w:color w:val="2D395D"/>
                <w:szCs w:val="20"/>
              </w:rPr>
              <w:t xml:space="preserve">Median time to completion </w:t>
            </w:r>
          </w:p>
          <w:p w14:paraId="6DB337EE" w14:textId="3EEE9E9F" w:rsidR="000453CB" w:rsidRPr="001360A6" w:rsidRDefault="000453CB" w:rsidP="007F3892">
            <w:pPr>
              <w:spacing w:after="0"/>
              <w:rPr>
                <w:rFonts w:ascii="Calibri" w:hAnsi="Calibri" w:cs="Calibri"/>
                <w:b/>
                <w:color w:val="2D395D"/>
                <w:szCs w:val="20"/>
              </w:rPr>
            </w:pPr>
            <w:r w:rsidRPr="001360A6">
              <w:rPr>
                <w:rFonts w:ascii="Calibri" w:hAnsi="Calibri" w:cs="Calibri"/>
                <w:b/>
                <w:color w:val="2D395D"/>
                <w:szCs w:val="20"/>
              </w:rPr>
              <w:t>(business days)</w:t>
            </w:r>
          </w:p>
        </w:tc>
        <w:tc>
          <w:tcPr>
            <w:tcW w:w="865" w:type="dxa"/>
            <w:tcBorders>
              <w:top w:val="single" w:sz="4" w:space="0" w:color="auto"/>
              <w:left w:val="single" w:sz="4" w:space="0" w:color="auto"/>
              <w:bottom w:val="single" w:sz="4" w:space="0" w:color="auto"/>
              <w:right w:val="single" w:sz="4" w:space="0" w:color="auto"/>
            </w:tcBorders>
            <w:hideMark/>
          </w:tcPr>
          <w:p w14:paraId="0F7586A5" w14:textId="77777777" w:rsidR="000453CB" w:rsidRPr="001360A6" w:rsidRDefault="000453CB"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12</w:t>
            </w:r>
          </w:p>
        </w:tc>
        <w:tc>
          <w:tcPr>
            <w:tcW w:w="866" w:type="dxa"/>
            <w:tcBorders>
              <w:top w:val="single" w:sz="4" w:space="0" w:color="auto"/>
              <w:left w:val="single" w:sz="4" w:space="0" w:color="auto"/>
              <w:bottom w:val="single" w:sz="4" w:space="0" w:color="auto"/>
              <w:right w:val="single" w:sz="4" w:space="0" w:color="auto"/>
            </w:tcBorders>
            <w:hideMark/>
          </w:tcPr>
          <w:p w14:paraId="2ABB320C" w14:textId="77777777" w:rsidR="000453CB" w:rsidRPr="001360A6" w:rsidRDefault="000453CB"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25</w:t>
            </w:r>
          </w:p>
        </w:tc>
        <w:tc>
          <w:tcPr>
            <w:tcW w:w="866" w:type="dxa"/>
            <w:tcBorders>
              <w:top w:val="single" w:sz="4" w:space="0" w:color="auto"/>
              <w:left w:val="single" w:sz="4" w:space="0" w:color="auto"/>
              <w:bottom w:val="single" w:sz="4" w:space="0" w:color="auto"/>
              <w:right w:val="single" w:sz="4" w:space="0" w:color="auto"/>
            </w:tcBorders>
            <w:hideMark/>
          </w:tcPr>
          <w:p w14:paraId="6A7BC27C" w14:textId="77777777" w:rsidR="000453CB" w:rsidRPr="001360A6" w:rsidRDefault="000453CB"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25</w:t>
            </w:r>
          </w:p>
        </w:tc>
        <w:tc>
          <w:tcPr>
            <w:tcW w:w="865" w:type="dxa"/>
            <w:tcBorders>
              <w:top w:val="single" w:sz="4" w:space="0" w:color="auto"/>
              <w:left w:val="single" w:sz="4" w:space="0" w:color="auto"/>
              <w:bottom w:val="single" w:sz="4" w:space="0" w:color="auto"/>
              <w:right w:val="single" w:sz="4" w:space="0" w:color="auto"/>
            </w:tcBorders>
            <w:hideMark/>
          </w:tcPr>
          <w:p w14:paraId="28E0FDDE" w14:textId="77777777" w:rsidR="000453CB" w:rsidRPr="001360A6" w:rsidRDefault="000453CB"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35</w:t>
            </w:r>
          </w:p>
        </w:tc>
        <w:tc>
          <w:tcPr>
            <w:tcW w:w="866" w:type="dxa"/>
            <w:tcBorders>
              <w:top w:val="single" w:sz="4" w:space="0" w:color="auto"/>
              <w:left w:val="single" w:sz="4" w:space="0" w:color="auto"/>
              <w:bottom w:val="single" w:sz="4" w:space="0" w:color="auto"/>
              <w:right w:val="single" w:sz="4" w:space="0" w:color="auto"/>
            </w:tcBorders>
            <w:hideMark/>
          </w:tcPr>
          <w:p w14:paraId="5A77F9ED" w14:textId="77777777" w:rsidR="000453CB" w:rsidRPr="001360A6" w:rsidRDefault="000453CB"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34</w:t>
            </w:r>
          </w:p>
        </w:tc>
        <w:tc>
          <w:tcPr>
            <w:tcW w:w="775" w:type="dxa"/>
            <w:tcBorders>
              <w:top w:val="single" w:sz="4" w:space="0" w:color="auto"/>
              <w:left w:val="single" w:sz="4" w:space="0" w:color="auto"/>
              <w:bottom w:val="single" w:sz="4" w:space="0" w:color="auto"/>
              <w:right w:val="single" w:sz="4" w:space="0" w:color="auto"/>
            </w:tcBorders>
            <w:hideMark/>
          </w:tcPr>
          <w:p w14:paraId="47BBCF7D" w14:textId="77777777" w:rsidR="000453CB" w:rsidRPr="001360A6" w:rsidRDefault="000453CB"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18</w:t>
            </w:r>
          </w:p>
        </w:tc>
        <w:tc>
          <w:tcPr>
            <w:tcW w:w="997" w:type="dxa"/>
            <w:tcBorders>
              <w:top w:val="single" w:sz="4" w:space="0" w:color="auto"/>
              <w:left w:val="single" w:sz="4" w:space="0" w:color="auto"/>
              <w:bottom w:val="single" w:sz="4" w:space="0" w:color="auto"/>
              <w:right w:val="single" w:sz="4" w:space="0" w:color="auto"/>
            </w:tcBorders>
            <w:hideMark/>
          </w:tcPr>
          <w:p w14:paraId="0B13D8D0" w14:textId="77777777" w:rsidR="000453CB" w:rsidRPr="001360A6" w:rsidRDefault="000453CB"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2D395D"/>
                <w:szCs w:val="20"/>
              </w:rPr>
            </w:pPr>
            <w:r w:rsidRPr="001360A6">
              <w:rPr>
                <w:rFonts w:ascii="Calibri" w:hAnsi="Calibri" w:cs="Calibri"/>
                <w:i/>
                <w:color w:val="2D395D"/>
                <w:szCs w:val="20"/>
              </w:rPr>
              <w:t>16</w:t>
            </w:r>
          </w:p>
        </w:tc>
        <w:tc>
          <w:tcPr>
            <w:tcW w:w="987" w:type="dxa"/>
            <w:tcBorders>
              <w:top w:val="single" w:sz="4" w:space="0" w:color="auto"/>
              <w:left w:val="single" w:sz="4" w:space="0" w:color="auto"/>
              <w:bottom w:val="single" w:sz="4" w:space="0" w:color="auto"/>
              <w:right w:val="single" w:sz="4" w:space="0" w:color="auto"/>
            </w:tcBorders>
            <w:hideMark/>
          </w:tcPr>
          <w:p w14:paraId="13715458" w14:textId="77777777" w:rsidR="000453CB" w:rsidRPr="001360A6" w:rsidRDefault="000453CB"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18</w:t>
            </w:r>
          </w:p>
        </w:tc>
        <w:tc>
          <w:tcPr>
            <w:tcW w:w="704" w:type="dxa"/>
            <w:tcBorders>
              <w:top w:val="single" w:sz="4" w:space="0" w:color="auto"/>
              <w:left w:val="single" w:sz="4" w:space="0" w:color="auto"/>
              <w:bottom w:val="single" w:sz="4" w:space="0" w:color="auto"/>
              <w:right w:val="single" w:sz="4" w:space="0" w:color="auto"/>
            </w:tcBorders>
            <w:hideMark/>
          </w:tcPr>
          <w:p w14:paraId="7DBD70F5" w14:textId="77777777" w:rsidR="000453CB" w:rsidRPr="001360A6" w:rsidRDefault="000453CB" w:rsidP="007F389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2D395D"/>
                <w:szCs w:val="20"/>
              </w:rPr>
            </w:pPr>
            <w:r w:rsidRPr="001360A6">
              <w:rPr>
                <w:rFonts w:ascii="Calibri" w:hAnsi="Calibri" w:cs="Calibri"/>
                <w:b/>
                <w:color w:val="2D395D"/>
                <w:szCs w:val="20"/>
              </w:rPr>
              <w:t>19</w:t>
            </w:r>
          </w:p>
        </w:tc>
      </w:tr>
    </w:tbl>
    <w:p w14:paraId="673E0F50" w14:textId="77777777" w:rsidR="000E7464" w:rsidRPr="00A6261B" w:rsidRDefault="000E7464" w:rsidP="00071AE3">
      <w:pPr>
        <w:pStyle w:val="Source"/>
        <w:ind w:left="360"/>
        <w:rPr>
          <w:rFonts w:ascii="Calibri" w:hAnsi="Calibri" w:cs="Calibri"/>
          <w:lang w:eastAsia="en-AU"/>
        </w:rPr>
      </w:pPr>
      <w:r w:rsidRPr="00126F7C">
        <w:rPr>
          <w:lang w:eastAsia="en-AU"/>
        </w:rPr>
        <w:t>Note</w:t>
      </w:r>
      <w:r w:rsidRPr="00A6261B">
        <w:rPr>
          <w:rFonts w:ascii="Calibri" w:hAnsi="Calibri" w:cs="Calibri"/>
          <w:lang w:eastAsia="en-AU"/>
        </w:rPr>
        <w:t>, the table identifies the number of ‘options’ received by the PBO, noting that a single request can contain multiple options. The number of options for a request is assessed as part of confirming the exact specification of the request.</w:t>
      </w:r>
    </w:p>
    <w:p w14:paraId="52DE6F11" w14:textId="77777777" w:rsidR="000E7464" w:rsidRPr="00A6261B" w:rsidRDefault="000E7464" w:rsidP="00071AE3">
      <w:pPr>
        <w:pStyle w:val="Caption"/>
        <w:keepNext w:val="0"/>
        <w:keepLines w:val="0"/>
        <w:numPr>
          <w:ilvl w:val="0"/>
          <w:numId w:val="9"/>
        </w:numPr>
        <w:spacing w:after="0"/>
        <w:ind w:left="1080"/>
        <w:jc w:val="left"/>
        <w:rPr>
          <w:rFonts w:ascii="Calibri" w:hAnsi="Calibri" w:cs="Calibri"/>
          <w:b w:val="0"/>
          <w:bCs w:val="0"/>
          <w:color w:val="7F7F7F" w:themeColor="text1" w:themeTint="80"/>
          <w:sz w:val="18"/>
          <w:szCs w:val="18"/>
        </w:rPr>
      </w:pPr>
      <w:r w:rsidRPr="00A6261B">
        <w:rPr>
          <w:rFonts w:ascii="Calibri" w:hAnsi="Calibri" w:cs="Calibri"/>
          <w:b w:val="0"/>
          <w:bCs w:val="0"/>
          <w:color w:val="7F7F7F" w:themeColor="text1" w:themeTint="80"/>
          <w:sz w:val="18"/>
          <w:szCs w:val="18"/>
        </w:rPr>
        <w:t>This includes 429 costings prepared for the 2019 Election commitments report.</w:t>
      </w:r>
    </w:p>
    <w:p w14:paraId="3A57B472" w14:textId="77777777" w:rsidR="000E7464" w:rsidRPr="00A6261B" w:rsidRDefault="000E7464" w:rsidP="00071AE3">
      <w:pPr>
        <w:pStyle w:val="Caption"/>
        <w:keepNext w:val="0"/>
        <w:keepLines w:val="0"/>
        <w:numPr>
          <w:ilvl w:val="0"/>
          <w:numId w:val="9"/>
        </w:numPr>
        <w:spacing w:after="0"/>
        <w:ind w:left="1080"/>
        <w:jc w:val="left"/>
        <w:rPr>
          <w:rFonts w:ascii="Calibri" w:hAnsi="Calibri" w:cs="Calibri"/>
          <w:b w:val="0"/>
          <w:color w:val="7F7F7F" w:themeColor="text1" w:themeTint="80"/>
          <w:sz w:val="18"/>
          <w:szCs w:val="18"/>
        </w:rPr>
      </w:pPr>
      <w:r w:rsidRPr="00A6261B">
        <w:rPr>
          <w:rFonts w:ascii="Calibri" w:hAnsi="Calibri" w:cs="Calibri"/>
          <w:b w:val="0"/>
          <w:bCs w:val="0"/>
          <w:color w:val="7F7F7F" w:themeColor="text1" w:themeTint="80"/>
          <w:sz w:val="18"/>
          <w:szCs w:val="18"/>
        </w:rPr>
        <w:t>This includes 316 costings prepared for the 2022 Election commitments report. 314 costings were for commitments by parties and 2 additional costings were for interactions between policies.</w:t>
      </w:r>
    </w:p>
    <w:p w14:paraId="1E434372" w14:textId="622D3B11" w:rsidR="00E45B3F" w:rsidRPr="00A6261B" w:rsidRDefault="00E45B3F" w:rsidP="000846A3">
      <w:pPr>
        <w:pStyle w:val="Caption"/>
        <w:keepNext w:val="0"/>
        <w:keepLines w:val="0"/>
        <w:numPr>
          <w:ilvl w:val="0"/>
          <w:numId w:val="9"/>
        </w:numPr>
        <w:spacing w:after="0"/>
        <w:ind w:left="1080"/>
        <w:jc w:val="left"/>
        <w:rPr>
          <w:rFonts w:ascii="Calibri" w:hAnsi="Calibri" w:cs="Calibri"/>
          <w:b w:val="0"/>
          <w:color w:val="auto"/>
        </w:rPr>
      </w:pPr>
      <w:r w:rsidRPr="00A6261B">
        <w:rPr>
          <w:rFonts w:ascii="Calibri" w:hAnsi="Calibri" w:cs="Calibri"/>
          <w:b w:val="0"/>
          <w:bCs w:val="0"/>
          <w:color w:val="7F7F7F" w:themeColor="text1" w:themeTint="80"/>
          <w:sz w:val="18"/>
          <w:szCs w:val="18"/>
        </w:rPr>
        <w:t xml:space="preserve">In preparing this report we </w:t>
      </w:r>
      <w:r w:rsidR="00DC54A9" w:rsidRPr="00A6261B">
        <w:rPr>
          <w:rFonts w:ascii="Calibri" w:hAnsi="Calibri" w:cs="Calibri"/>
          <w:b w:val="0"/>
          <w:bCs w:val="0"/>
          <w:color w:val="7F7F7F" w:themeColor="text1" w:themeTint="80"/>
          <w:sz w:val="18"/>
          <w:szCs w:val="18"/>
        </w:rPr>
        <w:t xml:space="preserve">re-examined </w:t>
      </w:r>
      <w:r w:rsidR="009A0647" w:rsidRPr="00A6261B">
        <w:rPr>
          <w:rFonts w:ascii="Calibri" w:hAnsi="Calibri" w:cs="Calibri"/>
          <w:b w:val="0"/>
          <w:bCs w:val="0"/>
          <w:color w:val="7F7F7F" w:themeColor="text1" w:themeTint="80"/>
          <w:sz w:val="18"/>
          <w:szCs w:val="18"/>
        </w:rPr>
        <w:t>metadata</w:t>
      </w:r>
      <w:r w:rsidR="00DC54A9" w:rsidRPr="00A6261B">
        <w:rPr>
          <w:rFonts w:ascii="Calibri" w:hAnsi="Calibri" w:cs="Calibri"/>
          <w:b w:val="0"/>
          <w:bCs w:val="0"/>
          <w:color w:val="7F7F7F" w:themeColor="text1" w:themeTint="80"/>
          <w:sz w:val="18"/>
          <w:szCs w:val="18"/>
        </w:rPr>
        <w:t xml:space="preserve"> for the last quarter of 2021-22 and recalculated the number of options to ensure consistency with the metadata used for </w:t>
      </w:r>
      <w:r w:rsidR="00093F7D" w:rsidRPr="00A6261B">
        <w:rPr>
          <w:rFonts w:ascii="Calibri" w:hAnsi="Calibri" w:cs="Calibri"/>
          <w:b w:val="0"/>
          <w:bCs w:val="0"/>
          <w:color w:val="7F7F7F" w:themeColor="text1" w:themeTint="80"/>
          <w:sz w:val="18"/>
          <w:szCs w:val="18"/>
        </w:rPr>
        <w:t xml:space="preserve">the first quarter of 2022-23. This has led to an upwards revision of 25 requests received, 3 completed and 22 outstanding, compared to the calculation used for the 2021-22 Annual </w:t>
      </w:r>
      <w:r w:rsidR="00612586" w:rsidRPr="00A6261B">
        <w:rPr>
          <w:rFonts w:ascii="Calibri" w:hAnsi="Calibri" w:cs="Calibri"/>
          <w:b w:val="0"/>
          <w:bCs w:val="0"/>
          <w:color w:val="7F7F7F" w:themeColor="text1" w:themeTint="80"/>
          <w:sz w:val="18"/>
          <w:szCs w:val="18"/>
        </w:rPr>
        <w:t>R</w:t>
      </w:r>
      <w:r w:rsidR="00093F7D" w:rsidRPr="00A6261B">
        <w:rPr>
          <w:rFonts w:ascii="Calibri" w:hAnsi="Calibri" w:cs="Calibri"/>
          <w:b w:val="0"/>
          <w:bCs w:val="0"/>
          <w:color w:val="7F7F7F" w:themeColor="text1" w:themeTint="80"/>
          <w:sz w:val="18"/>
          <w:szCs w:val="18"/>
        </w:rPr>
        <w:t xml:space="preserve">eport. </w:t>
      </w:r>
      <w:r w:rsidR="00FD1BB9" w:rsidRPr="00A6261B">
        <w:rPr>
          <w:rFonts w:ascii="Calibri" w:hAnsi="Calibri" w:cs="Calibri"/>
          <w:b w:val="0"/>
          <w:bCs w:val="0"/>
          <w:color w:val="7F7F7F" w:themeColor="text1" w:themeTint="80"/>
          <w:sz w:val="18"/>
          <w:szCs w:val="18"/>
        </w:rPr>
        <w:t xml:space="preserve"> </w:t>
      </w:r>
      <w:r w:rsidR="00DB3F4C" w:rsidRPr="00A6261B">
        <w:rPr>
          <w:rFonts w:ascii="Calibri" w:hAnsi="Calibri" w:cs="Calibri"/>
          <w:b w:val="0"/>
          <w:bCs w:val="0"/>
          <w:color w:val="7F7F7F" w:themeColor="text1" w:themeTint="80"/>
          <w:sz w:val="18"/>
          <w:szCs w:val="18"/>
        </w:rPr>
        <w:t xml:space="preserve"> </w:t>
      </w:r>
    </w:p>
    <w:p w14:paraId="51B24803" w14:textId="77777777" w:rsidR="000E7464" w:rsidRPr="00A6261B" w:rsidRDefault="000E7464" w:rsidP="00071AE3">
      <w:pPr>
        <w:pStyle w:val="Caption"/>
        <w:keepNext w:val="0"/>
        <w:keepLines w:val="0"/>
        <w:numPr>
          <w:ilvl w:val="0"/>
          <w:numId w:val="9"/>
        </w:numPr>
        <w:spacing w:after="0"/>
        <w:ind w:left="1080"/>
        <w:jc w:val="left"/>
        <w:rPr>
          <w:rFonts w:ascii="Calibri" w:hAnsi="Calibri" w:cs="Calibri"/>
          <w:b w:val="0"/>
          <w:bCs w:val="0"/>
          <w:color w:val="7F7F7F" w:themeColor="text1" w:themeTint="80"/>
          <w:sz w:val="18"/>
          <w:szCs w:val="18"/>
        </w:rPr>
      </w:pPr>
      <w:r w:rsidRPr="00A6261B">
        <w:rPr>
          <w:rFonts w:ascii="Calibri" w:hAnsi="Calibri" w:cs="Calibri"/>
          <w:b w:val="0"/>
          <w:bCs w:val="0"/>
          <w:color w:val="7F7F7F" w:themeColor="text1" w:themeTint="80"/>
          <w:sz w:val="18"/>
          <w:szCs w:val="18"/>
        </w:rPr>
        <w:t>Most of these requests were automatically withdrawn due to the expiration of the 46</w:t>
      </w:r>
      <w:r w:rsidRPr="00A6261B">
        <w:rPr>
          <w:rFonts w:ascii="Calibri" w:hAnsi="Calibri" w:cs="Calibri"/>
          <w:b w:val="0"/>
          <w:bCs w:val="0"/>
          <w:color w:val="7F7F7F" w:themeColor="text1" w:themeTint="80"/>
          <w:sz w:val="18"/>
          <w:szCs w:val="18"/>
          <w:vertAlign w:val="superscript"/>
        </w:rPr>
        <w:t>th</w:t>
      </w:r>
      <w:r w:rsidRPr="00A6261B">
        <w:rPr>
          <w:rFonts w:ascii="Calibri" w:hAnsi="Calibri" w:cs="Calibri"/>
          <w:b w:val="0"/>
          <w:bCs w:val="0"/>
          <w:color w:val="7F7F7F" w:themeColor="text1" w:themeTint="80"/>
          <w:sz w:val="18"/>
          <w:szCs w:val="18"/>
        </w:rPr>
        <w:t xml:space="preserve"> Parliament in accordance with the PBO’s legislative mandate which does not allow requests to carry over between parliaments.</w:t>
      </w:r>
    </w:p>
    <w:p w14:paraId="202E99FE" w14:textId="77777777" w:rsidR="004573BB" w:rsidRPr="00A6261B" w:rsidRDefault="004573BB" w:rsidP="004573BB">
      <w:pPr>
        <w:pStyle w:val="Heading4"/>
        <w:rPr>
          <w:rFonts w:ascii="Calibri" w:hAnsi="Calibri" w:cs="Calibri"/>
        </w:rPr>
      </w:pPr>
      <w:r w:rsidRPr="00A6261B">
        <w:rPr>
          <w:rFonts w:ascii="Calibri" w:hAnsi="Calibri" w:cs="Calibri"/>
        </w:rPr>
        <w:t>2022-23 – year to date</w:t>
      </w:r>
    </w:p>
    <w:p w14:paraId="36D661AB" w14:textId="0B02F63A" w:rsidR="004573BB" w:rsidRDefault="004573BB" w:rsidP="004573BB">
      <w:pPr>
        <w:pStyle w:val="BodyText"/>
      </w:pPr>
      <w:r w:rsidRPr="00596E12">
        <w:t>In the period from 1 July to 30 September 2022, we received 122 request</w:t>
      </w:r>
      <w:r>
        <w:t>s</w:t>
      </w:r>
      <w:r w:rsidRPr="00596E12">
        <w:t xml:space="preserve"> for costings and budget analys</w:t>
      </w:r>
      <w:r>
        <w:t>e</w:t>
      </w:r>
      <w:r w:rsidRPr="00596E12">
        <w:t>s. We responded to 105 request</w:t>
      </w:r>
      <w:r>
        <w:t>s</w:t>
      </w:r>
      <w:r w:rsidRPr="00596E12">
        <w:t xml:space="preserve">, at an average turnaround time of 20 business days and a median time to completion of 19 business days (see Table 1). We are pleased to have </w:t>
      </w:r>
      <w:r>
        <w:t>been able to</w:t>
      </w:r>
      <w:r w:rsidRPr="00596E12">
        <w:t xml:space="preserve"> sustain the performance improvements seen </w:t>
      </w:r>
      <w:r>
        <w:t>since January 2022</w:t>
      </w:r>
      <w:r w:rsidRPr="00596E12">
        <w:t xml:space="preserve">. </w:t>
      </w:r>
      <w:r>
        <w:t>T</w:t>
      </w:r>
      <w:r w:rsidRPr="00596E12">
        <w:t>his</w:t>
      </w:r>
      <w:r>
        <w:t xml:space="preserve"> will</w:t>
      </w:r>
      <w:r w:rsidRPr="00596E12">
        <w:t xml:space="preserve"> allow us to deliver timely response</w:t>
      </w:r>
      <w:r>
        <w:t>s</w:t>
      </w:r>
      <w:r w:rsidRPr="00596E12">
        <w:t xml:space="preserve"> for requests from new parliamentarians and incumbent parliamentarians </w:t>
      </w:r>
      <w:r>
        <w:t xml:space="preserve">who are </w:t>
      </w:r>
      <w:r w:rsidRPr="00596E12">
        <w:t xml:space="preserve">using our services for the first time. </w:t>
      </w:r>
    </w:p>
    <w:p w14:paraId="5CF9A17A" w14:textId="6DC7ED38" w:rsidR="004573BB" w:rsidRDefault="004573BB" w:rsidP="00AE7015">
      <w:pPr>
        <w:pStyle w:val="BodyText"/>
      </w:pPr>
      <w:r w:rsidRPr="00596E12">
        <w:lastRenderedPageBreak/>
        <w:t xml:space="preserve">As the year </w:t>
      </w:r>
      <w:r w:rsidRPr="00596E12" w:rsidDel="002F2FCD">
        <w:t>continues</w:t>
      </w:r>
      <w:r w:rsidR="00204624" w:rsidRPr="00596E12" w:rsidDel="002F2FCD">
        <w:t>,</w:t>
      </w:r>
      <w:r w:rsidRPr="00596E12">
        <w:t xml:space="preserve"> we will endeavour to maintain this level of performance and respond to requests for costings and budget analyses, prioritising them in a manner consistent with our published prioritisation framework. </w:t>
      </w:r>
    </w:p>
    <w:p w14:paraId="15299F73" w14:textId="3A8AF347" w:rsidR="00447218" w:rsidRPr="00A6261B" w:rsidRDefault="0070131D" w:rsidP="00ED7A79">
      <w:pPr>
        <w:pStyle w:val="Heading3"/>
        <w:rPr>
          <w:rFonts w:ascii="Calibri" w:hAnsi="Calibri" w:cs="Calibri"/>
        </w:rPr>
      </w:pPr>
      <w:bookmarkStart w:id="10" w:name="_Toc117259384"/>
      <w:r w:rsidRPr="00A6261B">
        <w:rPr>
          <w:rFonts w:ascii="Calibri" w:hAnsi="Calibri" w:cs="Calibri"/>
        </w:rPr>
        <w:t>Timeliness</w:t>
      </w:r>
      <w:bookmarkEnd w:id="10"/>
    </w:p>
    <w:p w14:paraId="096700D2" w14:textId="1E0BE9AC" w:rsidR="00447218" w:rsidRDefault="00547382" w:rsidP="00220D7E">
      <w:pPr>
        <w:pStyle w:val="BodyText"/>
      </w:pPr>
      <w:r>
        <w:t>A key focus over the period has been to improve the time to completion of requests.</w:t>
      </w:r>
      <w:r w:rsidR="00DB3F4C">
        <w:t xml:space="preserve"> </w:t>
      </w:r>
      <w:r>
        <w:t xml:space="preserve">Figure </w:t>
      </w:r>
      <w:r w:rsidR="00B63BF0">
        <w:t>4</w:t>
      </w:r>
      <w:r>
        <w:t xml:space="preserve"> illustrates </w:t>
      </w:r>
      <w:r w:rsidR="004E7DF0">
        <w:t>how this changes over time</w:t>
      </w:r>
      <w:r w:rsidR="00C019FC">
        <w:t>.</w:t>
      </w:r>
      <w:r w:rsidR="00DB3F4C">
        <w:t xml:space="preserve"> </w:t>
      </w:r>
      <w:r w:rsidR="00C019FC">
        <w:t>The significant improvement in timeliness achieved since 1</w:t>
      </w:r>
      <w:r w:rsidR="0087260C">
        <w:t> </w:t>
      </w:r>
      <w:r w:rsidR="00C019FC">
        <w:t xml:space="preserve">January 2022 reflected </w:t>
      </w:r>
      <w:r w:rsidR="00C4129E">
        <w:t xml:space="preserve">both a greater level of familiarity with particular requests and </w:t>
      </w:r>
      <w:r w:rsidR="00C019FC">
        <w:t>a</w:t>
      </w:r>
      <w:r w:rsidR="00840E4A">
        <w:t xml:space="preserve"> conscious effort to change how we organised ourselves to respond to </w:t>
      </w:r>
      <w:r w:rsidR="00945C6F">
        <w:t>them</w:t>
      </w:r>
      <w:r w:rsidR="0004573F">
        <w:t>.</w:t>
      </w:r>
      <w:r w:rsidR="00DB3F4C">
        <w:t xml:space="preserve"> </w:t>
      </w:r>
      <w:r w:rsidR="0007278B">
        <w:t xml:space="preserve">Around two thirds of the annual </w:t>
      </w:r>
      <w:r w:rsidR="000C727B">
        <w:t>request volume was received from 1 January to 30 June</w:t>
      </w:r>
      <w:r w:rsidR="00E26A5E">
        <w:t xml:space="preserve"> 2022</w:t>
      </w:r>
      <w:r w:rsidR="000C727B">
        <w:t xml:space="preserve">, and our response time </w:t>
      </w:r>
      <w:r w:rsidR="00221875">
        <w:t xml:space="preserve">was able to be </w:t>
      </w:r>
      <w:r w:rsidR="00E26A5E">
        <w:t>halved.</w:t>
      </w:r>
    </w:p>
    <w:p w14:paraId="356EF53D" w14:textId="323F24DF" w:rsidR="00184B3C" w:rsidRDefault="00745761" w:rsidP="00220D7E">
      <w:pPr>
        <w:pStyle w:val="BodyText"/>
      </w:pPr>
      <w:r w:rsidRPr="00463F47">
        <w:t xml:space="preserve">The median time taken to complete requests </w:t>
      </w:r>
      <w:r w:rsidR="008505C4">
        <w:t xml:space="preserve">reflects a variety of factors including the volume of requests we have on hand, their </w:t>
      </w:r>
      <w:r w:rsidR="00184B3C">
        <w:t xml:space="preserve">priority and </w:t>
      </w:r>
      <w:r w:rsidR="008505C4">
        <w:t xml:space="preserve">complexity, </w:t>
      </w:r>
      <w:r w:rsidR="00184B3C">
        <w:t>as well as</w:t>
      </w:r>
      <w:r w:rsidRPr="00463F47">
        <w:t xml:space="preserve"> the experience level </w:t>
      </w:r>
      <w:r w:rsidR="00D6400C">
        <w:t xml:space="preserve">and availability </w:t>
      </w:r>
      <w:r w:rsidRPr="00463F47">
        <w:t>of our staff</w:t>
      </w:r>
      <w:r w:rsidR="00196C68">
        <w:t>.</w:t>
      </w:r>
    </w:p>
    <w:p w14:paraId="64613422" w14:textId="74F86CB3" w:rsidR="00745761" w:rsidRDefault="00745761" w:rsidP="00220D7E">
      <w:pPr>
        <w:pStyle w:val="BodyText"/>
      </w:pPr>
      <w:r w:rsidRPr="006A7D3F">
        <w:t>More complex requests include those involving detailed policy matters, those which require expert consultation, the construction of new models, acquisition of new data or which contain numerous options or policy components</w:t>
      </w:r>
      <w:r w:rsidR="00194E0F">
        <w:t xml:space="preserve">. </w:t>
      </w:r>
      <w:r w:rsidR="00BE3223">
        <w:t>A</w:t>
      </w:r>
      <w:r w:rsidR="00194E0F">
        <w:t xml:space="preserve"> costing </w:t>
      </w:r>
      <w:r w:rsidR="00BE3223">
        <w:t xml:space="preserve">that has these features </w:t>
      </w:r>
      <w:r w:rsidR="00194E0F">
        <w:t>will take longer to complete than a simpler request would take.</w:t>
      </w:r>
    </w:p>
    <w:p w14:paraId="7FD2863B" w14:textId="1C1FBD17" w:rsidR="001026B7" w:rsidRPr="006A7D3F" w:rsidRDefault="00191A57" w:rsidP="00220D7E">
      <w:pPr>
        <w:pStyle w:val="BodyText"/>
      </w:pPr>
      <w:r>
        <w:t>On 2 September 2022</w:t>
      </w:r>
      <w:r w:rsidR="001026B7">
        <w:t>, we published an updated guide to the costing and prioritisation process, that provides more detail on how the PBO approaches responding to Parliamentarian requests.</w:t>
      </w:r>
      <w:r w:rsidR="00A04E11">
        <w:t xml:space="preserve"> </w:t>
      </w:r>
    </w:p>
    <w:p w14:paraId="21407139" w14:textId="70E2AE57" w:rsidR="00904A22" w:rsidRPr="00A6261B" w:rsidRDefault="00904A22" w:rsidP="00220D7E">
      <w:pPr>
        <w:pStyle w:val="Caption"/>
        <w:spacing w:before="240" w:after="240" w:line="260" w:lineRule="atLeast"/>
        <w:rPr>
          <w:rFonts w:ascii="Calibri" w:hAnsi="Calibri" w:cs="Calibri"/>
          <w:color w:val="2D395D" w:themeColor="background2" w:themeShade="BF"/>
          <w:sz w:val="22"/>
          <w:szCs w:val="22"/>
        </w:rPr>
      </w:pPr>
      <w:r w:rsidRPr="00A6261B">
        <w:rPr>
          <w:rFonts w:ascii="Calibri" w:hAnsi="Calibri" w:cs="Calibri"/>
          <w:color w:val="2D395D" w:themeColor="background2" w:themeShade="BF"/>
          <w:sz w:val="22"/>
          <w:szCs w:val="22"/>
        </w:rPr>
        <w:t xml:space="preserve">Figure </w:t>
      </w:r>
      <w:r w:rsidR="00B63BF0" w:rsidRPr="00A6261B">
        <w:rPr>
          <w:rFonts w:ascii="Calibri" w:hAnsi="Calibri" w:cs="Calibri"/>
          <w:color w:val="2D395D" w:themeColor="background2" w:themeShade="BF"/>
          <w:sz w:val="22"/>
          <w:szCs w:val="22"/>
        </w:rPr>
        <w:t>4</w:t>
      </w:r>
      <w:r w:rsidRPr="00A6261B">
        <w:rPr>
          <w:rFonts w:ascii="Calibri" w:hAnsi="Calibri" w:cs="Calibri"/>
          <w:color w:val="2D395D" w:themeColor="background2" w:themeShade="BF"/>
          <w:sz w:val="22"/>
          <w:szCs w:val="22"/>
        </w:rPr>
        <w:t xml:space="preserve">: </w:t>
      </w:r>
      <w:r w:rsidR="00613426" w:rsidRPr="00A6261B">
        <w:rPr>
          <w:rFonts w:ascii="Calibri" w:hAnsi="Calibri" w:cs="Calibri"/>
          <w:color w:val="2D395D" w:themeColor="background2" w:themeShade="BF"/>
          <w:sz w:val="22"/>
          <w:szCs w:val="22"/>
        </w:rPr>
        <w:t>Median time taken to respond to requests by quarter</w:t>
      </w:r>
    </w:p>
    <w:p w14:paraId="62760397" w14:textId="197B77DB" w:rsidR="00133DB9" w:rsidRPr="00133DB9" w:rsidRDefault="00FD08E8" w:rsidP="00FD08E8">
      <w:pPr>
        <w:jc w:val="center"/>
        <w:rPr>
          <w:lang w:eastAsia="en-AU"/>
        </w:rPr>
      </w:pPr>
      <w:r w:rsidRPr="00FD08E8">
        <w:rPr>
          <w:noProof/>
        </w:rPr>
        <w:drawing>
          <wp:inline distT="0" distB="0" distL="0" distR="0" wp14:anchorId="56C9EE33" wp14:editId="59180232">
            <wp:extent cx="5759450" cy="32505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250565"/>
                    </a:xfrm>
                    <a:prstGeom prst="rect">
                      <a:avLst/>
                    </a:prstGeom>
                    <a:noFill/>
                    <a:ln>
                      <a:noFill/>
                    </a:ln>
                  </pic:spPr>
                </pic:pic>
              </a:graphicData>
            </a:graphic>
          </wp:inline>
        </w:drawing>
      </w:r>
    </w:p>
    <w:p w14:paraId="7B9EF2F7" w14:textId="3E518771" w:rsidR="003955E7" w:rsidRPr="00A6261B" w:rsidRDefault="00105D31" w:rsidP="002077A9">
      <w:pPr>
        <w:pStyle w:val="Heading3"/>
        <w:rPr>
          <w:rFonts w:ascii="Calibri" w:hAnsi="Calibri" w:cs="Calibri"/>
        </w:rPr>
      </w:pPr>
      <w:r>
        <w:br w:type="column"/>
      </w:r>
      <w:bookmarkStart w:id="11" w:name="_Toc117259385"/>
      <w:r w:rsidR="24655FC9" w:rsidRPr="00A6261B">
        <w:rPr>
          <w:rFonts w:ascii="Calibri" w:hAnsi="Calibri" w:cs="Calibri"/>
        </w:rPr>
        <w:lastRenderedPageBreak/>
        <w:t>Request</w:t>
      </w:r>
      <w:r w:rsidR="00703CE7" w:rsidRPr="00A6261B">
        <w:rPr>
          <w:rFonts w:ascii="Calibri" w:hAnsi="Calibri" w:cs="Calibri"/>
        </w:rPr>
        <w:t>s by the PBO</w:t>
      </w:r>
      <w:r w:rsidR="24655FC9" w:rsidRPr="00A6261B">
        <w:rPr>
          <w:rFonts w:ascii="Calibri" w:hAnsi="Calibri" w:cs="Calibri"/>
        </w:rPr>
        <w:t xml:space="preserve"> for Information from agencies</w:t>
      </w:r>
      <w:bookmarkEnd w:id="11"/>
    </w:p>
    <w:p w14:paraId="635F381A" w14:textId="1DF35055" w:rsidR="005213C7" w:rsidRDefault="003955E7" w:rsidP="00380A54">
      <w:pPr>
        <w:pStyle w:val="BodyText"/>
        <w:rPr>
          <w:rFonts w:eastAsia="Georgia"/>
          <w:sz w:val="20"/>
          <w:szCs w:val="20"/>
        </w:rPr>
      </w:pPr>
      <w:r>
        <w:t xml:space="preserve">We continue to </w:t>
      </w:r>
      <w:r w:rsidR="00CD24E3">
        <w:t>have</w:t>
      </w:r>
      <w:r>
        <w:t xml:space="preserve"> highly collaborative and cooperative relationship</w:t>
      </w:r>
      <w:r w:rsidR="00CD24E3">
        <w:t>s</w:t>
      </w:r>
      <w:r>
        <w:t xml:space="preserve"> with other Commonwealth agencies.</w:t>
      </w:r>
      <w:r w:rsidR="00DB3F4C">
        <w:t xml:space="preserve"> </w:t>
      </w:r>
      <w:r>
        <w:t xml:space="preserve">These agencies </w:t>
      </w:r>
      <w:r w:rsidR="008D5A0F">
        <w:t>provide us with key information and model</w:t>
      </w:r>
      <w:r w:rsidR="00CD24E3">
        <w:t>s</w:t>
      </w:r>
      <w:r w:rsidR="007C690D">
        <w:t>,</w:t>
      </w:r>
      <w:r w:rsidR="008D5A0F">
        <w:t xml:space="preserve"> </w:t>
      </w:r>
      <w:r w:rsidR="00854DA0">
        <w:t xml:space="preserve">as well as </w:t>
      </w:r>
      <w:r w:rsidR="008D5A0F">
        <w:t>help us to understand programs</w:t>
      </w:r>
      <w:r w:rsidR="00AB6399">
        <w:t xml:space="preserve"> to support the provision of robust costings and analyses.</w:t>
      </w:r>
      <w:r w:rsidR="00DB3F4C">
        <w:t xml:space="preserve"> </w:t>
      </w:r>
      <w:r w:rsidR="009B72BE">
        <w:t>Ta</w:t>
      </w:r>
      <w:r w:rsidR="007C690D">
        <w:t>b</w:t>
      </w:r>
      <w:r w:rsidR="009B72BE">
        <w:t xml:space="preserve">le </w:t>
      </w:r>
      <w:r w:rsidR="00613426">
        <w:t>2</w:t>
      </w:r>
      <w:r w:rsidR="009B72BE">
        <w:t xml:space="preserve"> below provides high level </w:t>
      </w:r>
      <w:r w:rsidR="002871D5">
        <w:t xml:space="preserve">performance </w:t>
      </w:r>
      <w:r w:rsidR="00664B46">
        <w:t xml:space="preserve">data for Commonwealth agencies. The tables below provide information for individual agencies </w:t>
      </w:r>
      <w:r w:rsidR="005E07A3">
        <w:t>from 1 January 2022 to 30 June 2022</w:t>
      </w:r>
      <w:r w:rsidR="005E3450">
        <w:t xml:space="preserve"> (Table </w:t>
      </w:r>
      <w:r w:rsidR="00613426">
        <w:t>3</w:t>
      </w:r>
      <w:r w:rsidR="005E3450">
        <w:t xml:space="preserve">) and the first quarter of 2022-23 (Table </w:t>
      </w:r>
      <w:r w:rsidR="00613426">
        <w:t>4</w:t>
      </w:r>
      <w:r w:rsidR="005E3450">
        <w:t xml:space="preserve">). </w:t>
      </w:r>
      <w:r w:rsidR="007836C7">
        <w:rPr>
          <w:sz w:val="20"/>
          <w:szCs w:val="20"/>
        </w:rPr>
        <w:br/>
      </w:r>
    </w:p>
    <w:p w14:paraId="6DD5E4EC" w14:textId="2CC4D566" w:rsidR="00F1606D" w:rsidRPr="00A6261B" w:rsidRDefault="00F1606D" w:rsidP="00220D7E">
      <w:pPr>
        <w:pStyle w:val="Caption"/>
        <w:spacing w:before="240" w:after="240"/>
        <w:rPr>
          <w:rFonts w:ascii="Calibri" w:hAnsi="Calibri" w:cs="Calibri"/>
          <w:sz w:val="22"/>
          <w:szCs w:val="22"/>
        </w:rPr>
      </w:pPr>
      <w:r w:rsidRPr="00A6261B">
        <w:rPr>
          <w:rFonts w:ascii="Calibri" w:hAnsi="Calibri" w:cs="Calibri"/>
          <w:sz w:val="22"/>
          <w:szCs w:val="22"/>
        </w:rPr>
        <w:t xml:space="preserve">Table </w:t>
      </w:r>
      <w:r w:rsidR="002F2FCD" w:rsidRPr="00A6261B">
        <w:rPr>
          <w:rFonts w:ascii="Calibri" w:hAnsi="Calibri" w:cs="Calibri"/>
          <w:sz w:val="22"/>
          <w:szCs w:val="22"/>
        </w:rPr>
        <w:t>2</w:t>
      </w:r>
      <w:r w:rsidRPr="00A6261B">
        <w:rPr>
          <w:rFonts w:ascii="Calibri" w:hAnsi="Calibri" w:cs="Calibri"/>
          <w:sz w:val="22"/>
          <w:szCs w:val="22"/>
        </w:rPr>
        <w:t>: Responses to PBO information requests</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197"/>
        <w:gridCol w:w="1197"/>
        <w:gridCol w:w="1197"/>
        <w:gridCol w:w="1197"/>
        <w:gridCol w:w="1197"/>
        <w:gridCol w:w="1197"/>
      </w:tblGrid>
      <w:tr w:rsidR="00F1606D" w:rsidRPr="008762B1" w14:paraId="4FCE1DC7" w14:textId="77777777" w:rsidTr="00424DF8">
        <w:trPr>
          <w:trHeight w:val="184"/>
          <w:jc w:val="center"/>
        </w:trPr>
        <w:tc>
          <w:tcPr>
            <w:tcW w:w="1798" w:type="dxa"/>
            <w:vMerge w:val="restart"/>
            <w:shd w:val="clear" w:color="000000" w:fill="3D4D7D"/>
            <w:noWrap/>
            <w:vAlign w:val="center"/>
            <w:hideMark/>
          </w:tcPr>
          <w:p w14:paraId="41BC26D9" w14:textId="77777777" w:rsidR="00F1606D" w:rsidRPr="00A6261B" w:rsidRDefault="00F1606D">
            <w:pPr>
              <w:spacing w:after="0"/>
              <w:rPr>
                <w:rFonts w:ascii="Calibri" w:eastAsia="Times New Roman" w:hAnsi="Calibri" w:cs="Calibri"/>
                <w:color w:val="000000"/>
                <w:sz w:val="20"/>
                <w:szCs w:val="20"/>
                <w:lang w:eastAsia="en-AU"/>
              </w:rPr>
            </w:pPr>
            <w:r w:rsidRPr="00A6261B">
              <w:rPr>
                <w:rFonts w:ascii="Calibri" w:eastAsia="Times New Roman" w:hAnsi="Calibri" w:cs="Calibri"/>
                <w:color w:val="000000"/>
                <w:sz w:val="20"/>
                <w:szCs w:val="20"/>
                <w:lang w:eastAsia="en-AU"/>
              </w:rPr>
              <w:t> </w:t>
            </w:r>
          </w:p>
        </w:tc>
        <w:tc>
          <w:tcPr>
            <w:tcW w:w="1197" w:type="dxa"/>
            <w:tcBorders>
              <w:bottom w:val="nil"/>
            </w:tcBorders>
            <w:shd w:val="clear" w:color="000000" w:fill="3D4D7D"/>
            <w:vAlign w:val="center"/>
            <w:hideMark/>
          </w:tcPr>
          <w:p w14:paraId="6A2B2912" w14:textId="77777777" w:rsidR="00F1606D" w:rsidRPr="00A6261B" w:rsidRDefault="00F1606D">
            <w:pPr>
              <w:spacing w:after="0"/>
              <w:jc w:val="center"/>
              <w:rPr>
                <w:rFonts w:ascii="Calibri" w:eastAsia="Times New Roman" w:hAnsi="Calibri" w:cs="Calibri"/>
                <w:b/>
                <w:color w:val="FFFFFF"/>
                <w:sz w:val="20"/>
                <w:szCs w:val="20"/>
                <w:lang w:eastAsia="en-AU"/>
              </w:rPr>
            </w:pPr>
            <w:r w:rsidRPr="00A6261B">
              <w:rPr>
                <w:rFonts w:ascii="Calibri" w:eastAsia="Times New Roman" w:hAnsi="Calibri" w:cs="Calibri"/>
                <w:b/>
                <w:color w:val="FFFFFF"/>
                <w:sz w:val="20"/>
                <w:szCs w:val="20"/>
                <w:lang w:eastAsia="en-AU"/>
              </w:rPr>
              <w:t>2017–18</w:t>
            </w:r>
          </w:p>
        </w:tc>
        <w:tc>
          <w:tcPr>
            <w:tcW w:w="1197" w:type="dxa"/>
            <w:tcBorders>
              <w:bottom w:val="nil"/>
            </w:tcBorders>
            <w:shd w:val="clear" w:color="000000" w:fill="3D4D7D"/>
            <w:vAlign w:val="center"/>
            <w:hideMark/>
          </w:tcPr>
          <w:p w14:paraId="14D39A5E" w14:textId="77777777" w:rsidR="00F1606D" w:rsidRPr="00A6261B" w:rsidRDefault="00F1606D">
            <w:pPr>
              <w:spacing w:after="0"/>
              <w:jc w:val="center"/>
              <w:rPr>
                <w:rFonts w:ascii="Calibri" w:eastAsia="Times New Roman" w:hAnsi="Calibri" w:cs="Calibri"/>
                <w:b/>
                <w:color w:val="FFFFFF"/>
                <w:sz w:val="20"/>
                <w:szCs w:val="20"/>
                <w:lang w:eastAsia="en-AU"/>
              </w:rPr>
            </w:pPr>
            <w:r w:rsidRPr="00A6261B">
              <w:rPr>
                <w:rFonts w:ascii="Calibri" w:eastAsia="Times New Roman" w:hAnsi="Calibri" w:cs="Calibri"/>
                <w:b/>
                <w:color w:val="FFFFFF"/>
                <w:sz w:val="20"/>
                <w:szCs w:val="20"/>
                <w:lang w:eastAsia="en-AU"/>
              </w:rPr>
              <w:t>2018–19</w:t>
            </w:r>
          </w:p>
        </w:tc>
        <w:tc>
          <w:tcPr>
            <w:tcW w:w="1197" w:type="dxa"/>
            <w:tcBorders>
              <w:bottom w:val="nil"/>
            </w:tcBorders>
            <w:shd w:val="clear" w:color="000000" w:fill="3D4D7D"/>
            <w:vAlign w:val="center"/>
            <w:hideMark/>
          </w:tcPr>
          <w:p w14:paraId="14D5C12C" w14:textId="77777777" w:rsidR="00F1606D" w:rsidRPr="00A6261B" w:rsidRDefault="00F1606D">
            <w:pPr>
              <w:spacing w:after="0"/>
              <w:jc w:val="center"/>
              <w:rPr>
                <w:rFonts w:ascii="Calibri" w:eastAsia="Times New Roman" w:hAnsi="Calibri" w:cs="Calibri"/>
                <w:b/>
                <w:color w:val="FFFFFF"/>
                <w:sz w:val="20"/>
                <w:szCs w:val="20"/>
                <w:lang w:eastAsia="en-AU"/>
              </w:rPr>
            </w:pPr>
            <w:r w:rsidRPr="00A6261B">
              <w:rPr>
                <w:rFonts w:ascii="Calibri" w:eastAsia="Times New Roman" w:hAnsi="Calibri" w:cs="Calibri"/>
                <w:b/>
                <w:color w:val="FFFFFF"/>
                <w:sz w:val="20"/>
                <w:szCs w:val="20"/>
                <w:lang w:eastAsia="en-AU"/>
              </w:rPr>
              <w:t>2019–20</w:t>
            </w:r>
          </w:p>
        </w:tc>
        <w:tc>
          <w:tcPr>
            <w:tcW w:w="1197" w:type="dxa"/>
            <w:tcBorders>
              <w:bottom w:val="nil"/>
            </w:tcBorders>
            <w:shd w:val="clear" w:color="000000" w:fill="3D4D7D"/>
            <w:vAlign w:val="center"/>
            <w:hideMark/>
          </w:tcPr>
          <w:p w14:paraId="6760713A" w14:textId="77777777" w:rsidR="00F1606D" w:rsidRPr="00A6261B" w:rsidRDefault="00F1606D">
            <w:pPr>
              <w:spacing w:after="0"/>
              <w:jc w:val="center"/>
              <w:rPr>
                <w:rFonts w:ascii="Calibri" w:eastAsia="Times New Roman" w:hAnsi="Calibri" w:cs="Calibri"/>
                <w:b/>
                <w:color w:val="FFFFFF"/>
                <w:sz w:val="20"/>
                <w:szCs w:val="20"/>
                <w:lang w:eastAsia="en-AU"/>
              </w:rPr>
            </w:pPr>
            <w:r w:rsidRPr="00A6261B">
              <w:rPr>
                <w:rFonts w:ascii="Calibri" w:eastAsia="Times New Roman" w:hAnsi="Calibri" w:cs="Calibri"/>
                <w:b/>
                <w:color w:val="FFFFFF"/>
                <w:sz w:val="20"/>
                <w:szCs w:val="20"/>
                <w:lang w:eastAsia="en-AU"/>
              </w:rPr>
              <w:t>2020–21</w:t>
            </w:r>
          </w:p>
        </w:tc>
        <w:tc>
          <w:tcPr>
            <w:tcW w:w="1197" w:type="dxa"/>
            <w:tcBorders>
              <w:bottom w:val="nil"/>
            </w:tcBorders>
            <w:shd w:val="clear" w:color="000000" w:fill="3D4D7D"/>
            <w:vAlign w:val="center"/>
            <w:hideMark/>
          </w:tcPr>
          <w:p w14:paraId="79E49968" w14:textId="77777777" w:rsidR="00F1606D" w:rsidRPr="00A6261B" w:rsidRDefault="00F1606D">
            <w:pPr>
              <w:spacing w:after="0"/>
              <w:jc w:val="center"/>
              <w:rPr>
                <w:rFonts w:ascii="Calibri" w:eastAsia="Times New Roman" w:hAnsi="Calibri" w:cs="Calibri"/>
                <w:b/>
                <w:color w:val="FFFFFF"/>
                <w:sz w:val="20"/>
                <w:szCs w:val="20"/>
                <w:lang w:eastAsia="en-AU"/>
              </w:rPr>
            </w:pPr>
            <w:r w:rsidRPr="00A6261B">
              <w:rPr>
                <w:rFonts w:ascii="Calibri" w:eastAsia="Times New Roman" w:hAnsi="Calibri" w:cs="Calibri"/>
                <w:b/>
                <w:color w:val="FFFFFF"/>
                <w:sz w:val="20"/>
                <w:szCs w:val="20"/>
                <w:lang w:eastAsia="en-AU"/>
              </w:rPr>
              <w:t>2021–22</w:t>
            </w:r>
          </w:p>
        </w:tc>
        <w:tc>
          <w:tcPr>
            <w:tcW w:w="1197" w:type="dxa"/>
            <w:tcBorders>
              <w:bottom w:val="nil"/>
            </w:tcBorders>
            <w:shd w:val="clear" w:color="000000" w:fill="3D4D7D"/>
            <w:vAlign w:val="center"/>
            <w:hideMark/>
          </w:tcPr>
          <w:p w14:paraId="51DE14BB" w14:textId="77777777" w:rsidR="00F1606D" w:rsidRPr="00A6261B" w:rsidRDefault="00F1606D">
            <w:pPr>
              <w:spacing w:after="0"/>
              <w:jc w:val="center"/>
              <w:rPr>
                <w:rFonts w:ascii="Calibri" w:eastAsia="Times New Roman" w:hAnsi="Calibri" w:cs="Calibri"/>
                <w:b/>
                <w:color w:val="FFFFFF"/>
                <w:sz w:val="20"/>
                <w:szCs w:val="20"/>
                <w:lang w:eastAsia="en-AU"/>
              </w:rPr>
            </w:pPr>
            <w:r w:rsidRPr="00A6261B">
              <w:rPr>
                <w:rFonts w:ascii="Calibri" w:eastAsia="Times New Roman" w:hAnsi="Calibri" w:cs="Calibri"/>
                <w:b/>
                <w:color w:val="FFFFFF"/>
                <w:sz w:val="20"/>
                <w:szCs w:val="20"/>
                <w:lang w:eastAsia="en-AU"/>
              </w:rPr>
              <w:t>2022–23</w:t>
            </w:r>
          </w:p>
        </w:tc>
      </w:tr>
      <w:tr w:rsidR="00F1606D" w:rsidRPr="008762B1" w14:paraId="59AC841F" w14:textId="77777777" w:rsidTr="00424DF8">
        <w:trPr>
          <w:trHeight w:val="355"/>
          <w:jc w:val="center"/>
        </w:trPr>
        <w:tc>
          <w:tcPr>
            <w:tcW w:w="1798" w:type="dxa"/>
            <w:vMerge/>
            <w:vAlign w:val="center"/>
            <w:hideMark/>
          </w:tcPr>
          <w:p w14:paraId="31593EF3" w14:textId="77777777" w:rsidR="00F1606D" w:rsidRPr="00A6261B" w:rsidRDefault="00F1606D">
            <w:pPr>
              <w:spacing w:after="0"/>
              <w:rPr>
                <w:rFonts w:ascii="Calibri" w:eastAsia="Times New Roman" w:hAnsi="Calibri" w:cs="Calibri"/>
                <w:color w:val="000000"/>
                <w:sz w:val="20"/>
                <w:szCs w:val="20"/>
                <w:lang w:eastAsia="en-AU"/>
              </w:rPr>
            </w:pPr>
          </w:p>
        </w:tc>
        <w:tc>
          <w:tcPr>
            <w:tcW w:w="1197" w:type="dxa"/>
            <w:tcBorders>
              <w:top w:val="nil"/>
              <w:bottom w:val="single" w:sz="4" w:space="0" w:color="auto"/>
            </w:tcBorders>
            <w:shd w:val="clear" w:color="000000" w:fill="3D4D7D"/>
            <w:vAlign w:val="center"/>
            <w:hideMark/>
          </w:tcPr>
          <w:p w14:paraId="47D0BA15" w14:textId="77777777" w:rsidR="00F1606D" w:rsidRPr="00A6261B" w:rsidRDefault="00F1606D">
            <w:pPr>
              <w:spacing w:after="0"/>
              <w:jc w:val="center"/>
              <w:rPr>
                <w:rFonts w:ascii="Calibri" w:eastAsia="Times New Roman" w:hAnsi="Calibri" w:cs="Calibri"/>
                <w:b/>
                <w:color w:val="FFFFFF"/>
                <w:sz w:val="20"/>
                <w:szCs w:val="20"/>
                <w:lang w:eastAsia="en-AU"/>
              </w:rPr>
            </w:pPr>
            <w:r w:rsidRPr="00A6261B">
              <w:rPr>
                <w:rFonts w:ascii="Calibri" w:eastAsia="Times New Roman" w:hAnsi="Calibri" w:cs="Calibri"/>
                <w:b/>
                <w:color w:val="FFFFFF"/>
                <w:sz w:val="20"/>
                <w:szCs w:val="20"/>
                <w:lang w:eastAsia="en-AU"/>
              </w:rPr>
              <w:t>Total</w:t>
            </w:r>
          </w:p>
        </w:tc>
        <w:tc>
          <w:tcPr>
            <w:tcW w:w="1197" w:type="dxa"/>
            <w:tcBorders>
              <w:top w:val="nil"/>
              <w:bottom w:val="single" w:sz="4" w:space="0" w:color="auto"/>
            </w:tcBorders>
            <w:shd w:val="clear" w:color="000000" w:fill="3D4D7D"/>
            <w:vAlign w:val="center"/>
            <w:hideMark/>
          </w:tcPr>
          <w:p w14:paraId="2D7F8E3F" w14:textId="77777777" w:rsidR="00F1606D" w:rsidRPr="00A6261B" w:rsidRDefault="00F1606D">
            <w:pPr>
              <w:spacing w:after="0"/>
              <w:jc w:val="center"/>
              <w:rPr>
                <w:rFonts w:ascii="Calibri" w:eastAsia="Times New Roman" w:hAnsi="Calibri" w:cs="Calibri"/>
                <w:b/>
                <w:color w:val="FFFFFF"/>
                <w:sz w:val="20"/>
                <w:szCs w:val="20"/>
                <w:lang w:eastAsia="en-AU"/>
              </w:rPr>
            </w:pPr>
            <w:r w:rsidRPr="00A6261B">
              <w:rPr>
                <w:rFonts w:ascii="Calibri" w:eastAsia="Times New Roman" w:hAnsi="Calibri" w:cs="Calibri"/>
                <w:b/>
                <w:color w:val="FFFFFF"/>
                <w:sz w:val="20"/>
                <w:szCs w:val="20"/>
                <w:lang w:eastAsia="en-AU"/>
              </w:rPr>
              <w:t>Total</w:t>
            </w:r>
          </w:p>
        </w:tc>
        <w:tc>
          <w:tcPr>
            <w:tcW w:w="1197" w:type="dxa"/>
            <w:tcBorders>
              <w:top w:val="nil"/>
              <w:bottom w:val="single" w:sz="4" w:space="0" w:color="auto"/>
            </w:tcBorders>
            <w:shd w:val="clear" w:color="000000" w:fill="3D4D7D"/>
            <w:vAlign w:val="center"/>
            <w:hideMark/>
          </w:tcPr>
          <w:p w14:paraId="1180DFD4" w14:textId="77777777" w:rsidR="00F1606D" w:rsidRPr="00A6261B" w:rsidRDefault="00F1606D">
            <w:pPr>
              <w:spacing w:after="0"/>
              <w:jc w:val="center"/>
              <w:rPr>
                <w:rFonts w:ascii="Calibri" w:eastAsia="Times New Roman" w:hAnsi="Calibri" w:cs="Calibri"/>
                <w:b/>
                <w:color w:val="FFFFFF"/>
                <w:sz w:val="20"/>
                <w:szCs w:val="20"/>
                <w:lang w:eastAsia="en-AU"/>
              </w:rPr>
            </w:pPr>
            <w:r w:rsidRPr="00A6261B">
              <w:rPr>
                <w:rFonts w:ascii="Calibri" w:eastAsia="Times New Roman" w:hAnsi="Calibri" w:cs="Calibri"/>
                <w:b/>
                <w:color w:val="FFFFFF"/>
                <w:sz w:val="20"/>
                <w:szCs w:val="20"/>
                <w:lang w:eastAsia="en-AU"/>
              </w:rPr>
              <w:t>Total</w:t>
            </w:r>
          </w:p>
        </w:tc>
        <w:tc>
          <w:tcPr>
            <w:tcW w:w="1197" w:type="dxa"/>
            <w:tcBorders>
              <w:top w:val="nil"/>
              <w:bottom w:val="single" w:sz="4" w:space="0" w:color="auto"/>
            </w:tcBorders>
            <w:shd w:val="clear" w:color="000000" w:fill="3D4D7D"/>
            <w:vAlign w:val="center"/>
            <w:hideMark/>
          </w:tcPr>
          <w:p w14:paraId="181792CC" w14:textId="77777777" w:rsidR="00F1606D" w:rsidRPr="00A6261B" w:rsidRDefault="00F1606D">
            <w:pPr>
              <w:spacing w:after="0"/>
              <w:jc w:val="center"/>
              <w:rPr>
                <w:rFonts w:ascii="Calibri" w:eastAsia="Times New Roman" w:hAnsi="Calibri" w:cs="Calibri"/>
                <w:b/>
                <w:color w:val="FFFFFF"/>
                <w:sz w:val="20"/>
                <w:szCs w:val="20"/>
                <w:lang w:eastAsia="en-AU"/>
              </w:rPr>
            </w:pPr>
            <w:r w:rsidRPr="00A6261B">
              <w:rPr>
                <w:rFonts w:ascii="Calibri" w:eastAsia="Times New Roman" w:hAnsi="Calibri" w:cs="Calibri"/>
                <w:b/>
                <w:color w:val="FFFFFF"/>
                <w:sz w:val="20"/>
                <w:szCs w:val="20"/>
                <w:lang w:eastAsia="en-AU"/>
              </w:rPr>
              <w:t>Total</w:t>
            </w:r>
          </w:p>
        </w:tc>
        <w:tc>
          <w:tcPr>
            <w:tcW w:w="1197" w:type="dxa"/>
            <w:tcBorders>
              <w:top w:val="nil"/>
              <w:bottom w:val="single" w:sz="4" w:space="0" w:color="auto"/>
            </w:tcBorders>
            <w:shd w:val="clear" w:color="000000" w:fill="3D4D7D"/>
            <w:vAlign w:val="center"/>
            <w:hideMark/>
          </w:tcPr>
          <w:p w14:paraId="5B675A39" w14:textId="77777777" w:rsidR="00F1606D" w:rsidRPr="00A6261B" w:rsidRDefault="00F1606D">
            <w:pPr>
              <w:spacing w:after="0"/>
              <w:jc w:val="center"/>
              <w:rPr>
                <w:rFonts w:ascii="Calibri" w:eastAsia="Times New Roman" w:hAnsi="Calibri" w:cs="Calibri"/>
                <w:b/>
                <w:color w:val="FFFFFF"/>
                <w:sz w:val="20"/>
                <w:szCs w:val="20"/>
                <w:lang w:eastAsia="en-AU"/>
              </w:rPr>
            </w:pPr>
            <w:r w:rsidRPr="00A6261B">
              <w:rPr>
                <w:rFonts w:ascii="Calibri" w:eastAsia="Times New Roman" w:hAnsi="Calibri" w:cs="Calibri"/>
                <w:b/>
                <w:color w:val="FFFFFF"/>
                <w:sz w:val="20"/>
                <w:szCs w:val="20"/>
                <w:lang w:eastAsia="en-AU"/>
              </w:rPr>
              <w:t>Total</w:t>
            </w:r>
          </w:p>
        </w:tc>
        <w:tc>
          <w:tcPr>
            <w:tcW w:w="1197" w:type="dxa"/>
            <w:tcBorders>
              <w:top w:val="nil"/>
              <w:bottom w:val="single" w:sz="4" w:space="0" w:color="auto"/>
            </w:tcBorders>
            <w:shd w:val="clear" w:color="000000" w:fill="3D4D7D"/>
            <w:vAlign w:val="center"/>
            <w:hideMark/>
          </w:tcPr>
          <w:p w14:paraId="26FD2CCD" w14:textId="77777777" w:rsidR="00F1606D" w:rsidRPr="00A6261B" w:rsidRDefault="00F1606D">
            <w:pPr>
              <w:spacing w:after="0"/>
              <w:jc w:val="center"/>
              <w:rPr>
                <w:rFonts w:ascii="Calibri" w:eastAsia="Times New Roman" w:hAnsi="Calibri" w:cs="Calibri"/>
                <w:b/>
                <w:color w:val="FFFFFF"/>
                <w:sz w:val="20"/>
                <w:szCs w:val="20"/>
                <w:lang w:eastAsia="en-AU"/>
              </w:rPr>
            </w:pPr>
            <w:r w:rsidRPr="00A6261B">
              <w:rPr>
                <w:rFonts w:ascii="Calibri" w:eastAsia="Times New Roman" w:hAnsi="Calibri" w:cs="Calibri"/>
                <w:b/>
                <w:color w:val="FFFFFF"/>
                <w:sz w:val="20"/>
                <w:szCs w:val="20"/>
                <w:lang w:eastAsia="en-AU"/>
              </w:rPr>
              <w:t>Q1</w:t>
            </w:r>
          </w:p>
        </w:tc>
      </w:tr>
      <w:tr w:rsidR="00F1606D" w:rsidRPr="008762B1" w14:paraId="2419B03C" w14:textId="77777777" w:rsidTr="00424DF8">
        <w:trPr>
          <w:trHeight w:val="191"/>
          <w:jc w:val="center"/>
        </w:trPr>
        <w:tc>
          <w:tcPr>
            <w:tcW w:w="1798" w:type="dxa"/>
            <w:shd w:val="clear" w:color="000000" w:fill="D3D8E9"/>
            <w:noWrap/>
            <w:vAlign w:val="center"/>
            <w:hideMark/>
          </w:tcPr>
          <w:p w14:paraId="4A557653" w14:textId="77777777" w:rsidR="00F1606D" w:rsidRPr="00A6261B" w:rsidRDefault="00F1606D">
            <w:pPr>
              <w:spacing w:after="0"/>
              <w:rPr>
                <w:rFonts w:ascii="Calibri" w:eastAsia="Times New Roman" w:hAnsi="Calibri" w:cs="Calibri"/>
                <w:b/>
                <w:color w:val="2D395D"/>
                <w:sz w:val="20"/>
                <w:szCs w:val="20"/>
                <w:lang w:eastAsia="en-AU"/>
              </w:rPr>
            </w:pPr>
            <w:r w:rsidRPr="00A6261B">
              <w:rPr>
                <w:rFonts w:ascii="Calibri" w:eastAsia="Times New Roman" w:hAnsi="Calibri" w:cs="Calibri"/>
                <w:b/>
                <w:color w:val="2D395D"/>
                <w:sz w:val="20"/>
                <w:szCs w:val="20"/>
                <w:lang w:eastAsia="en-AU"/>
              </w:rPr>
              <w:t>Responses received in period</w:t>
            </w:r>
          </w:p>
        </w:tc>
        <w:tc>
          <w:tcPr>
            <w:tcW w:w="1197" w:type="dxa"/>
            <w:tcBorders>
              <w:top w:val="single" w:sz="4" w:space="0" w:color="auto"/>
            </w:tcBorders>
            <w:shd w:val="clear" w:color="000000" w:fill="D3D8E9"/>
            <w:vAlign w:val="center"/>
            <w:hideMark/>
          </w:tcPr>
          <w:p w14:paraId="4BA9188E" w14:textId="77777777"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429</w:t>
            </w:r>
          </w:p>
        </w:tc>
        <w:tc>
          <w:tcPr>
            <w:tcW w:w="1197" w:type="dxa"/>
            <w:tcBorders>
              <w:top w:val="single" w:sz="4" w:space="0" w:color="auto"/>
            </w:tcBorders>
            <w:shd w:val="clear" w:color="000000" w:fill="D3D8E9"/>
            <w:vAlign w:val="center"/>
            <w:hideMark/>
          </w:tcPr>
          <w:p w14:paraId="311FE796" w14:textId="77777777"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549</w:t>
            </w:r>
          </w:p>
        </w:tc>
        <w:tc>
          <w:tcPr>
            <w:tcW w:w="1197" w:type="dxa"/>
            <w:tcBorders>
              <w:top w:val="single" w:sz="4" w:space="0" w:color="auto"/>
            </w:tcBorders>
            <w:shd w:val="clear" w:color="000000" w:fill="D3D8E9"/>
            <w:vAlign w:val="center"/>
            <w:hideMark/>
          </w:tcPr>
          <w:p w14:paraId="300443D4" w14:textId="77777777"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175</w:t>
            </w:r>
          </w:p>
        </w:tc>
        <w:tc>
          <w:tcPr>
            <w:tcW w:w="1197" w:type="dxa"/>
            <w:tcBorders>
              <w:top w:val="single" w:sz="4" w:space="0" w:color="auto"/>
            </w:tcBorders>
            <w:shd w:val="clear" w:color="000000" w:fill="D3D8E9"/>
            <w:vAlign w:val="center"/>
            <w:hideMark/>
          </w:tcPr>
          <w:p w14:paraId="2EAAE9CB" w14:textId="77777777"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523</w:t>
            </w:r>
          </w:p>
        </w:tc>
        <w:tc>
          <w:tcPr>
            <w:tcW w:w="1197" w:type="dxa"/>
            <w:tcBorders>
              <w:top w:val="single" w:sz="4" w:space="0" w:color="auto"/>
            </w:tcBorders>
            <w:shd w:val="clear" w:color="000000" w:fill="D3D8E9"/>
            <w:vAlign w:val="center"/>
            <w:hideMark/>
          </w:tcPr>
          <w:p w14:paraId="6DD7D90D" w14:textId="77777777"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538</w:t>
            </w:r>
          </w:p>
        </w:tc>
        <w:tc>
          <w:tcPr>
            <w:tcW w:w="1197" w:type="dxa"/>
            <w:tcBorders>
              <w:top w:val="single" w:sz="4" w:space="0" w:color="auto"/>
            </w:tcBorders>
            <w:shd w:val="clear" w:color="000000" w:fill="D3D8E9"/>
            <w:vAlign w:val="center"/>
            <w:hideMark/>
          </w:tcPr>
          <w:p w14:paraId="0CAEAC6E" w14:textId="77777777"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21</w:t>
            </w:r>
          </w:p>
        </w:tc>
      </w:tr>
      <w:tr w:rsidR="00F1606D" w:rsidRPr="008762B1" w14:paraId="0F4BD921" w14:textId="77777777" w:rsidTr="00596E12">
        <w:trPr>
          <w:trHeight w:val="191"/>
          <w:jc w:val="center"/>
        </w:trPr>
        <w:tc>
          <w:tcPr>
            <w:tcW w:w="1798" w:type="dxa"/>
            <w:shd w:val="clear" w:color="000000" w:fill="D3D8E9"/>
            <w:noWrap/>
            <w:vAlign w:val="center"/>
            <w:hideMark/>
          </w:tcPr>
          <w:p w14:paraId="088AB116" w14:textId="77777777" w:rsidR="00F1606D" w:rsidRPr="00A6261B" w:rsidRDefault="00F1606D">
            <w:pPr>
              <w:spacing w:after="0"/>
              <w:rPr>
                <w:rFonts w:ascii="Calibri" w:eastAsia="Times New Roman" w:hAnsi="Calibri" w:cs="Calibri"/>
                <w:b/>
                <w:color w:val="2D395D"/>
                <w:sz w:val="20"/>
                <w:szCs w:val="20"/>
                <w:lang w:eastAsia="en-AU"/>
              </w:rPr>
            </w:pPr>
            <w:r w:rsidRPr="00A6261B">
              <w:rPr>
                <w:rFonts w:ascii="Calibri" w:eastAsia="Times New Roman" w:hAnsi="Calibri" w:cs="Calibri"/>
                <w:b/>
                <w:color w:val="2D395D"/>
                <w:sz w:val="20"/>
                <w:szCs w:val="20"/>
                <w:lang w:eastAsia="en-AU"/>
              </w:rPr>
              <w:t>Percentage received on time (%)</w:t>
            </w:r>
          </w:p>
        </w:tc>
        <w:tc>
          <w:tcPr>
            <w:tcW w:w="1197" w:type="dxa"/>
            <w:shd w:val="clear" w:color="000000" w:fill="D3D8E9"/>
            <w:vAlign w:val="center"/>
            <w:hideMark/>
          </w:tcPr>
          <w:p w14:paraId="4BB850D0" w14:textId="77777777"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99</w:t>
            </w:r>
          </w:p>
        </w:tc>
        <w:tc>
          <w:tcPr>
            <w:tcW w:w="1197" w:type="dxa"/>
            <w:shd w:val="clear" w:color="000000" w:fill="D3D8E9"/>
            <w:vAlign w:val="center"/>
            <w:hideMark/>
          </w:tcPr>
          <w:p w14:paraId="790121C3" w14:textId="77777777"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98</w:t>
            </w:r>
          </w:p>
        </w:tc>
        <w:tc>
          <w:tcPr>
            <w:tcW w:w="1197" w:type="dxa"/>
            <w:shd w:val="clear" w:color="000000" w:fill="D3D8E9"/>
            <w:vAlign w:val="center"/>
            <w:hideMark/>
          </w:tcPr>
          <w:p w14:paraId="3B792CC0" w14:textId="77777777"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99</w:t>
            </w:r>
          </w:p>
        </w:tc>
        <w:tc>
          <w:tcPr>
            <w:tcW w:w="1197" w:type="dxa"/>
            <w:shd w:val="clear" w:color="000000" w:fill="D3D8E9"/>
            <w:vAlign w:val="center"/>
            <w:hideMark/>
          </w:tcPr>
          <w:p w14:paraId="32B6A5C8" w14:textId="163B7B21"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99</w:t>
            </w:r>
          </w:p>
        </w:tc>
        <w:tc>
          <w:tcPr>
            <w:tcW w:w="1197" w:type="dxa"/>
            <w:shd w:val="clear" w:color="000000" w:fill="D3D8E9"/>
            <w:vAlign w:val="center"/>
            <w:hideMark/>
          </w:tcPr>
          <w:p w14:paraId="2402AFF1" w14:textId="02EF6900"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99</w:t>
            </w:r>
          </w:p>
        </w:tc>
        <w:tc>
          <w:tcPr>
            <w:tcW w:w="1197" w:type="dxa"/>
            <w:shd w:val="clear" w:color="000000" w:fill="D3D8E9"/>
            <w:vAlign w:val="center"/>
            <w:hideMark/>
          </w:tcPr>
          <w:p w14:paraId="16247291" w14:textId="359BC778"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100</w:t>
            </w:r>
          </w:p>
        </w:tc>
      </w:tr>
      <w:tr w:rsidR="00F1606D" w:rsidRPr="008762B1" w14:paraId="3DD2A581" w14:textId="77777777" w:rsidTr="00596E12">
        <w:trPr>
          <w:trHeight w:val="191"/>
          <w:jc w:val="center"/>
        </w:trPr>
        <w:tc>
          <w:tcPr>
            <w:tcW w:w="1798" w:type="dxa"/>
            <w:shd w:val="clear" w:color="000000" w:fill="D3D8E9"/>
            <w:noWrap/>
            <w:vAlign w:val="center"/>
            <w:hideMark/>
          </w:tcPr>
          <w:p w14:paraId="6BD58028" w14:textId="77777777" w:rsidR="00F1606D" w:rsidRPr="00A6261B" w:rsidRDefault="00F1606D">
            <w:pPr>
              <w:spacing w:after="0"/>
              <w:rPr>
                <w:rFonts w:ascii="Calibri" w:eastAsia="Times New Roman" w:hAnsi="Calibri" w:cs="Calibri"/>
                <w:b/>
                <w:color w:val="2D395D"/>
                <w:sz w:val="20"/>
                <w:szCs w:val="20"/>
                <w:lang w:eastAsia="en-AU"/>
              </w:rPr>
            </w:pPr>
            <w:r w:rsidRPr="00A6261B">
              <w:rPr>
                <w:rFonts w:ascii="Calibri" w:eastAsia="Times New Roman" w:hAnsi="Calibri" w:cs="Calibri"/>
                <w:b/>
                <w:color w:val="2D395D"/>
                <w:sz w:val="20"/>
                <w:szCs w:val="20"/>
                <w:lang w:eastAsia="en-AU"/>
              </w:rPr>
              <w:t>Average response time (business days)</w:t>
            </w:r>
          </w:p>
        </w:tc>
        <w:tc>
          <w:tcPr>
            <w:tcW w:w="1197" w:type="dxa"/>
            <w:shd w:val="clear" w:color="000000" w:fill="D3D8E9"/>
            <w:vAlign w:val="center"/>
            <w:hideMark/>
          </w:tcPr>
          <w:p w14:paraId="78A26F12" w14:textId="77777777"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9</w:t>
            </w:r>
          </w:p>
        </w:tc>
        <w:tc>
          <w:tcPr>
            <w:tcW w:w="1197" w:type="dxa"/>
            <w:shd w:val="clear" w:color="000000" w:fill="D3D8E9"/>
            <w:vAlign w:val="center"/>
            <w:hideMark/>
          </w:tcPr>
          <w:p w14:paraId="0A8BFF27" w14:textId="77777777"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7</w:t>
            </w:r>
          </w:p>
        </w:tc>
        <w:tc>
          <w:tcPr>
            <w:tcW w:w="1197" w:type="dxa"/>
            <w:shd w:val="clear" w:color="000000" w:fill="D3D8E9"/>
            <w:vAlign w:val="center"/>
            <w:hideMark/>
          </w:tcPr>
          <w:p w14:paraId="37C82727" w14:textId="77777777"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12</w:t>
            </w:r>
          </w:p>
        </w:tc>
        <w:tc>
          <w:tcPr>
            <w:tcW w:w="1197" w:type="dxa"/>
            <w:shd w:val="clear" w:color="000000" w:fill="D3D8E9"/>
            <w:vAlign w:val="center"/>
            <w:hideMark/>
          </w:tcPr>
          <w:p w14:paraId="1492CE8C" w14:textId="77777777"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11</w:t>
            </w:r>
          </w:p>
        </w:tc>
        <w:tc>
          <w:tcPr>
            <w:tcW w:w="1197" w:type="dxa"/>
            <w:shd w:val="clear" w:color="000000" w:fill="D3D8E9"/>
            <w:vAlign w:val="center"/>
            <w:hideMark/>
          </w:tcPr>
          <w:p w14:paraId="5F0AA05B" w14:textId="77777777"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6</w:t>
            </w:r>
          </w:p>
        </w:tc>
        <w:tc>
          <w:tcPr>
            <w:tcW w:w="1197" w:type="dxa"/>
            <w:shd w:val="clear" w:color="000000" w:fill="D3D8E9"/>
            <w:vAlign w:val="center"/>
            <w:hideMark/>
          </w:tcPr>
          <w:p w14:paraId="35B6B88C" w14:textId="77777777" w:rsidR="00F1606D" w:rsidRPr="00A6261B" w:rsidRDefault="00F1606D">
            <w:pPr>
              <w:spacing w:after="0"/>
              <w:jc w:val="center"/>
              <w:rPr>
                <w:rFonts w:ascii="Calibri" w:eastAsia="Times New Roman" w:hAnsi="Calibri" w:cs="Calibri"/>
                <w:color w:val="2D395D"/>
                <w:sz w:val="20"/>
                <w:szCs w:val="20"/>
                <w:lang w:eastAsia="en-AU"/>
              </w:rPr>
            </w:pPr>
            <w:r w:rsidRPr="00A6261B">
              <w:rPr>
                <w:rFonts w:ascii="Calibri" w:eastAsia="Times New Roman" w:hAnsi="Calibri" w:cs="Calibri"/>
                <w:color w:val="2D395D"/>
                <w:sz w:val="20"/>
                <w:szCs w:val="20"/>
                <w:lang w:eastAsia="en-AU"/>
              </w:rPr>
              <w:t>12</w:t>
            </w:r>
          </w:p>
        </w:tc>
      </w:tr>
    </w:tbl>
    <w:p w14:paraId="55242D1D" w14:textId="06CC2F62" w:rsidR="00F1606D" w:rsidRPr="00A6261B" w:rsidRDefault="0070091D" w:rsidP="00F1606D">
      <w:pPr>
        <w:pStyle w:val="BodyText1"/>
        <w:rPr>
          <w:rFonts w:ascii="Calibri" w:hAnsi="Calibri" w:cs="Calibri"/>
          <w:sz w:val="18"/>
          <w:szCs w:val="18"/>
        </w:rPr>
      </w:pPr>
      <w:r w:rsidRPr="00A6261B">
        <w:rPr>
          <w:rFonts w:ascii="Calibri" w:hAnsi="Calibri" w:cs="Calibri"/>
          <w:sz w:val="18"/>
          <w:szCs w:val="18"/>
        </w:rPr>
        <w:t>Five</w:t>
      </w:r>
      <w:r w:rsidR="00DA433A" w:rsidRPr="00A6261B">
        <w:rPr>
          <w:rFonts w:ascii="Calibri" w:hAnsi="Calibri" w:cs="Calibri"/>
          <w:sz w:val="18"/>
          <w:szCs w:val="18"/>
        </w:rPr>
        <w:t xml:space="preserve"> </w:t>
      </w:r>
      <w:r w:rsidR="00F1606D" w:rsidRPr="00A6261B">
        <w:rPr>
          <w:rFonts w:ascii="Calibri" w:hAnsi="Calibri" w:cs="Calibri"/>
          <w:sz w:val="18"/>
          <w:szCs w:val="18"/>
        </w:rPr>
        <w:t>responses to requests for information were late</w:t>
      </w:r>
      <w:r w:rsidR="00DA433A" w:rsidRPr="00A6261B">
        <w:rPr>
          <w:rFonts w:ascii="Calibri" w:hAnsi="Calibri" w:cs="Calibri"/>
          <w:sz w:val="18"/>
          <w:szCs w:val="18"/>
        </w:rPr>
        <w:t xml:space="preserve"> in 2021-22</w:t>
      </w:r>
      <w:r w:rsidR="002E42F2" w:rsidRPr="00A6261B">
        <w:rPr>
          <w:rFonts w:ascii="Calibri" w:hAnsi="Calibri" w:cs="Calibri"/>
          <w:sz w:val="18"/>
          <w:szCs w:val="18"/>
        </w:rPr>
        <w:t xml:space="preserve"> (Table 3)</w:t>
      </w:r>
      <w:r w:rsidRPr="00A6261B">
        <w:rPr>
          <w:rFonts w:ascii="Calibri" w:hAnsi="Calibri" w:cs="Calibri"/>
          <w:sz w:val="18"/>
          <w:szCs w:val="18"/>
        </w:rPr>
        <w:t>, while a</w:t>
      </w:r>
      <w:r w:rsidR="00534897" w:rsidRPr="00A6261B">
        <w:rPr>
          <w:rFonts w:ascii="Calibri" w:hAnsi="Calibri" w:cs="Calibri"/>
          <w:sz w:val="18"/>
          <w:szCs w:val="18"/>
        </w:rPr>
        <w:t xml:space="preserve">ll responses </w:t>
      </w:r>
      <w:r w:rsidR="00DD409B" w:rsidRPr="00A6261B">
        <w:rPr>
          <w:rFonts w:ascii="Calibri" w:hAnsi="Calibri" w:cs="Calibri"/>
          <w:sz w:val="18"/>
          <w:szCs w:val="18"/>
        </w:rPr>
        <w:t>received between 1 July 2022 and 30 September 2022 were on time</w:t>
      </w:r>
      <w:r w:rsidR="00737511" w:rsidRPr="00A6261B">
        <w:rPr>
          <w:rFonts w:ascii="Calibri" w:hAnsi="Calibri" w:cs="Calibri"/>
          <w:sz w:val="18"/>
          <w:szCs w:val="18"/>
        </w:rPr>
        <w:t xml:space="preserve"> (Table 4)</w:t>
      </w:r>
      <w:r w:rsidR="00DD409B" w:rsidRPr="00A6261B">
        <w:rPr>
          <w:rFonts w:ascii="Calibri" w:hAnsi="Calibri" w:cs="Calibri"/>
          <w:sz w:val="18"/>
          <w:szCs w:val="18"/>
        </w:rPr>
        <w:t>.</w:t>
      </w:r>
    </w:p>
    <w:p w14:paraId="67E396E9" w14:textId="64650168" w:rsidR="00F1606D" w:rsidRDefault="00EE03C0" w:rsidP="00F1606D">
      <w:r>
        <w:br w:type="page"/>
      </w:r>
    </w:p>
    <w:p w14:paraId="21215FA2" w14:textId="343174D6" w:rsidR="00F1606D" w:rsidRPr="00992E30" w:rsidRDefault="00F1606D" w:rsidP="00220D7E">
      <w:pPr>
        <w:pStyle w:val="Caption"/>
        <w:spacing w:before="240" w:after="240"/>
        <w:rPr>
          <w:rFonts w:ascii="Calibri" w:hAnsi="Calibri" w:cs="Calibri"/>
          <w:sz w:val="22"/>
          <w:szCs w:val="22"/>
        </w:rPr>
      </w:pPr>
      <w:r w:rsidRPr="00992E30">
        <w:rPr>
          <w:rFonts w:ascii="Calibri" w:hAnsi="Calibri" w:cs="Calibri"/>
          <w:sz w:val="22"/>
          <w:szCs w:val="22"/>
        </w:rPr>
        <w:lastRenderedPageBreak/>
        <w:t xml:space="preserve">Table </w:t>
      </w:r>
      <w:r w:rsidR="00EE5995" w:rsidRPr="00992E30">
        <w:rPr>
          <w:rFonts w:ascii="Calibri" w:hAnsi="Calibri" w:cs="Calibri"/>
          <w:sz w:val="22"/>
          <w:szCs w:val="22"/>
        </w:rPr>
        <w:t>3</w:t>
      </w:r>
      <w:r w:rsidRPr="00992E30">
        <w:rPr>
          <w:rFonts w:ascii="Calibri" w:hAnsi="Calibri" w:cs="Calibri"/>
          <w:sz w:val="22"/>
          <w:szCs w:val="22"/>
        </w:rPr>
        <w:t xml:space="preserve">: Information request responsiveness by agencies 1 </w:t>
      </w:r>
      <w:r w:rsidR="00E024FC" w:rsidRPr="00992E30">
        <w:rPr>
          <w:rFonts w:ascii="Calibri" w:hAnsi="Calibri" w:cs="Calibri"/>
          <w:sz w:val="22"/>
          <w:szCs w:val="22"/>
        </w:rPr>
        <w:t>January</w:t>
      </w:r>
      <w:r w:rsidRPr="00992E30">
        <w:rPr>
          <w:rFonts w:ascii="Calibri" w:hAnsi="Calibri" w:cs="Calibri"/>
          <w:sz w:val="22"/>
          <w:szCs w:val="22"/>
        </w:rPr>
        <w:t xml:space="preserve"> 2022 </w:t>
      </w:r>
      <w:r w:rsidR="00E024FC" w:rsidRPr="00992E30">
        <w:rPr>
          <w:rFonts w:ascii="Calibri" w:hAnsi="Calibri" w:cs="Calibri"/>
          <w:sz w:val="22"/>
          <w:szCs w:val="22"/>
        </w:rPr>
        <w:t>to</w:t>
      </w:r>
      <w:r w:rsidRPr="00992E30">
        <w:rPr>
          <w:rFonts w:ascii="Calibri" w:hAnsi="Calibri" w:cs="Calibri"/>
          <w:sz w:val="22"/>
          <w:szCs w:val="22"/>
        </w:rPr>
        <w:t xml:space="preserve"> 30 </w:t>
      </w:r>
      <w:r w:rsidR="0059249B" w:rsidRPr="00992E30">
        <w:rPr>
          <w:rFonts w:ascii="Calibri" w:hAnsi="Calibri" w:cs="Calibri"/>
          <w:sz w:val="22"/>
          <w:szCs w:val="22"/>
        </w:rPr>
        <w:t>June</w:t>
      </w:r>
      <w:r w:rsidRPr="00992E30">
        <w:rPr>
          <w:rFonts w:ascii="Calibri" w:hAnsi="Calibri" w:cs="Calibri"/>
          <w:sz w:val="22"/>
          <w:szCs w:val="22"/>
        </w:rPr>
        <w:t xml:space="preserve"> 2022</w:t>
      </w:r>
    </w:p>
    <w:tbl>
      <w:tblPr>
        <w:tblW w:w="5000" w:type="pct"/>
        <w:tblLook w:val="04A0" w:firstRow="1" w:lastRow="0" w:firstColumn="1" w:lastColumn="0" w:noHBand="0" w:noVBand="1"/>
      </w:tblPr>
      <w:tblGrid>
        <w:gridCol w:w="3874"/>
        <w:gridCol w:w="1299"/>
        <w:gridCol w:w="1299"/>
        <w:gridCol w:w="1299"/>
        <w:gridCol w:w="1299"/>
      </w:tblGrid>
      <w:tr w:rsidR="00E024FC" w:rsidRPr="00E024FC" w14:paraId="63C6B066" w14:textId="77777777" w:rsidTr="00E024FC">
        <w:trPr>
          <w:trHeight w:val="1310"/>
        </w:trPr>
        <w:tc>
          <w:tcPr>
            <w:tcW w:w="2136" w:type="pct"/>
            <w:tcBorders>
              <w:top w:val="nil"/>
              <w:left w:val="nil"/>
              <w:bottom w:val="single" w:sz="8" w:space="0" w:color="C289B7"/>
              <w:right w:val="nil"/>
            </w:tcBorders>
            <w:shd w:val="clear" w:color="000000" w:fill="3D4D7D"/>
            <w:vAlign w:val="center"/>
            <w:hideMark/>
          </w:tcPr>
          <w:p w14:paraId="0E819B04" w14:textId="77777777" w:rsidR="00E024FC" w:rsidRPr="00992E30" w:rsidRDefault="00E024FC" w:rsidP="00E024FC">
            <w:pPr>
              <w:spacing w:after="0"/>
              <w:rPr>
                <w:rFonts w:asciiTheme="minorHAnsi" w:eastAsia="Times New Roman" w:hAnsiTheme="minorHAnsi" w:cstheme="minorHAnsi"/>
                <w:b/>
                <w:color w:val="F2F2F2"/>
                <w:sz w:val="20"/>
                <w:szCs w:val="20"/>
                <w:lang w:eastAsia="en-AU"/>
              </w:rPr>
            </w:pPr>
            <w:r w:rsidRPr="00992E30">
              <w:rPr>
                <w:rFonts w:asciiTheme="minorHAnsi" w:eastAsia="Times New Roman" w:hAnsiTheme="minorHAnsi" w:cstheme="minorHAnsi"/>
                <w:b/>
                <w:color w:val="F2F2F2"/>
                <w:sz w:val="20"/>
                <w:szCs w:val="20"/>
                <w:lang w:eastAsia="en-AU"/>
              </w:rPr>
              <w:t>Commonwealth entity</w:t>
            </w:r>
          </w:p>
        </w:tc>
        <w:tc>
          <w:tcPr>
            <w:tcW w:w="716" w:type="pct"/>
            <w:tcBorders>
              <w:top w:val="nil"/>
              <w:left w:val="nil"/>
              <w:bottom w:val="single" w:sz="8" w:space="0" w:color="C289B7"/>
              <w:right w:val="nil"/>
            </w:tcBorders>
            <w:shd w:val="clear" w:color="000000" w:fill="3D4D7D"/>
            <w:vAlign w:val="center"/>
            <w:hideMark/>
          </w:tcPr>
          <w:p w14:paraId="1D24AEAA" w14:textId="77777777" w:rsidR="00E024FC" w:rsidRPr="00992E30" w:rsidRDefault="00E024FC" w:rsidP="00E024FC">
            <w:pPr>
              <w:spacing w:after="0"/>
              <w:jc w:val="center"/>
              <w:rPr>
                <w:rFonts w:asciiTheme="minorHAnsi" w:eastAsia="Times New Roman" w:hAnsiTheme="minorHAnsi" w:cstheme="minorHAnsi"/>
                <w:b/>
                <w:color w:val="F2F2F2"/>
                <w:sz w:val="20"/>
                <w:szCs w:val="20"/>
                <w:lang w:eastAsia="en-AU"/>
              </w:rPr>
            </w:pPr>
            <w:r w:rsidRPr="00992E30">
              <w:rPr>
                <w:rFonts w:asciiTheme="minorHAnsi" w:eastAsia="Times New Roman" w:hAnsiTheme="minorHAnsi" w:cstheme="minorHAnsi"/>
                <w:b/>
                <w:color w:val="F2F2F2"/>
                <w:sz w:val="20"/>
                <w:szCs w:val="20"/>
                <w:lang w:eastAsia="en-AU"/>
              </w:rPr>
              <w:t>Responses received in period</w:t>
            </w:r>
          </w:p>
        </w:tc>
        <w:tc>
          <w:tcPr>
            <w:tcW w:w="716" w:type="pct"/>
            <w:tcBorders>
              <w:top w:val="nil"/>
              <w:left w:val="nil"/>
              <w:bottom w:val="single" w:sz="8" w:space="0" w:color="C289B7"/>
              <w:right w:val="nil"/>
            </w:tcBorders>
            <w:shd w:val="clear" w:color="000000" w:fill="3D4D7D"/>
            <w:vAlign w:val="center"/>
            <w:hideMark/>
          </w:tcPr>
          <w:p w14:paraId="234D6ACE" w14:textId="77777777" w:rsidR="00E024FC" w:rsidRPr="00992E30" w:rsidRDefault="00E024FC" w:rsidP="00E024FC">
            <w:pPr>
              <w:spacing w:after="0"/>
              <w:jc w:val="center"/>
              <w:rPr>
                <w:rFonts w:asciiTheme="minorHAnsi" w:eastAsia="Times New Roman" w:hAnsiTheme="minorHAnsi" w:cstheme="minorHAnsi"/>
                <w:b/>
                <w:color w:val="F2F2F2"/>
                <w:sz w:val="20"/>
                <w:szCs w:val="20"/>
                <w:lang w:eastAsia="en-AU"/>
              </w:rPr>
            </w:pPr>
            <w:r w:rsidRPr="00992E30">
              <w:rPr>
                <w:rFonts w:asciiTheme="minorHAnsi" w:eastAsia="Times New Roman" w:hAnsiTheme="minorHAnsi" w:cstheme="minorHAnsi"/>
                <w:b/>
                <w:color w:val="F2F2F2"/>
                <w:sz w:val="20"/>
                <w:szCs w:val="20"/>
                <w:lang w:eastAsia="en-AU"/>
              </w:rPr>
              <w:t>Average of Time taken to respond (business days)</w:t>
            </w:r>
          </w:p>
        </w:tc>
        <w:tc>
          <w:tcPr>
            <w:tcW w:w="716" w:type="pct"/>
            <w:tcBorders>
              <w:top w:val="nil"/>
              <w:left w:val="nil"/>
              <w:bottom w:val="single" w:sz="8" w:space="0" w:color="C289B7"/>
              <w:right w:val="nil"/>
            </w:tcBorders>
            <w:shd w:val="clear" w:color="000000" w:fill="3D4D7D"/>
            <w:vAlign w:val="center"/>
            <w:hideMark/>
          </w:tcPr>
          <w:p w14:paraId="6C071968" w14:textId="77777777" w:rsidR="00E024FC" w:rsidRPr="00992E30" w:rsidRDefault="00E024FC" w:rsidP="00E024FC">
            <w:pPr>
              <w:spacing w:after="0"/>
              <w:jc w:val="center"/>
              <w:rPr>
                <w:rFonts w:asciiTheme="minorHAnsi" w:eastAsia="Times New Roman" w:hAnsiTheme="minorHAnsi" w:cstheme="minorHAnsi"/>
                <w:b/>
                <w:color w:val="F2F2F2"/>
                <w:sz w:val="20"/>
                <w:szCs w:val="20"/>
                <w:lang w:eastAsia="en-AU"/>
              </w:rPr>
            </w:pPr>
            <w:r w:rsidRPr="00992E30">
              <w:rPr>
                <w:rFonts w:asciiTheme="minorHAnsi" w:eastAsia="Times New Roman" w:hAnsiTheme="minorHAnsi" w:cstheme="minorHAnsi"/>
                <w:b/>
                <w:color w:val="F2F2F2"/>
                <w:sz w:val="20"/>
                <w:szCs w:val="20"/>
                <w:lang w:eastAsia="en-AU"/>
              </w:rPr>
              <w:t>Responses received after due date</w:t>
            </w:r>
          </w:p>
        </w:tc>
        <w:tc>
          <w:tcPr>
            <w:tcW w:w="716" w:type="pct"/>
            <w:tcBorders>
              <w:top w:val="nil"/>
              <w:left w:val="nil"/>
              <w:bottom w:val="single" w:sz="8" w:space="0" w:color="C289B7"/>
              <w:right w:val="nil"/>
            </w:tcBorders>
            <w:shd w:val="clear" w:color="000000" w:fill="3D4D7D"/>
            <w:vAlign w:val="center"/>
            <w:hideMark/>
          </w:tcPr>
          <w:p w14:paraId="676689F0" w14:textId="77777777" w:rsidR="00E024FC" w:rsidRPr="00992E30" w:rsidRDefault="00E024FC" w:rsidP="00E024FC">
            <w:pPr>
              <w:spacing w:after="0"/>
              <w:jc w:val="center"/>
              <w:rPr>
                <w:rFonts w:asciiTheme="minorHAnsi" w:eastAsia="Times New Roman" w:hAnsiTheme="minorHAnsi" w:cstheme="minorHAnsi"/>
                <w:b/>
                <w:color w:val="F2F2F2"/>
                <w:sz w:val="20"/>
                <w:szCs w:val="20"/>
                <w:lang w:eastAsia="en-AU"/>
              </w:rPr>
            </w:pPr>
            <w:r w:rsidRPr="00992E30">
              <w:rPr>
                <w:rFonts w:asciiTheme="minorHAnsi" w:eastAsia="Times New Roman" w:hAnsiTheme="minorHAnsi" w:cstheme="minorHAnsi"/>
                <w:b/>
                <w:color w:val="F2F2F2"/>
                <w:sz w:val="20"/>
                <w:szCs w:val="20"/>
                <w:lang w:eastAsia="en-AU"/>
              </w:rPr>
              <w:t>Per cent late</w:t>
            </w:r>
          </w:p>
        </w:tc>
      </w:tr>
      <w:tr w:rsidR="00E024FC" w:rsidRPr="00E024FC" w14:paraId="064B752C" w14:textId="77777777" w:rsidTr="00E024FC">
        <w:trPr>
          <w:trHeight w:val="290"/>
        </w:trPr>
        <w:tc>
          <w:tcPr>
            <w:tcW w:w="2136" w:type="pct"/>
            <w:tcBorders>
              <w:top w:val="nil"/>
              <w:left w:val="nil"/>
              <w:bottom w:val="nil"/>
              <w:right w:val="nil"/>
            </w:tcBorders>
            <w:shd w:val="clear" w:color="auto" w:fill="auto"/>
            <w:vAlign w:val="center"/>
            <w:hideMark/>
          </w:tcPr>
          <w:p w14:paraId="586A2EB1" w14:textId="77777777" w:rsidR="00E024FC" w:rsidRPr="00992E30" w:rsidRDefault="00E024FC" w:rsidP="00E024FC">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Attorney-General's Department</w:t>
            </w:r>
          </w:p>
        </w:tc>
        <w:tc>
          <w:tcPr>
            <w:tcW w:w="716" w:type="pct"/>
            <w:tcBorders>
              <w:top w:val="nil"/>
              <w:left w:val="nil"/>
              <w:bottom w:val="nil"/>
              <w:right w:val="nil"/>
            </w:tcBorders>
            <w:shd w:val="clear" w:color="auto" w:fill="auto"/>
            <w:vAlign w:val="center"/>
            <w:hideMark/>
          </w:tcPr>
          <w:p w14:paraId="7C8E1CE1"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4</w:t>
            </w:r>
          </w:p>
        </w:tc>
        <w:tc>
          <w:tcPr>
            <w:tcW w:w="716" w:type="pct"/>
            <w:tcBorders>
              <w:top w:val="nil"/>
              <w:left w:val="nil"/>
              <w:bottom w:val="nil"/>
              <w:right w:val="nil"/>
            </w:tcBorders>
            <w:shd w:val="clear" w:color="auto" w:fill="auto"/>
            <w:vAlign w:val="center"/>
            <w:hideMark/>
          </w:tcPr>
          <w:p w14:paraId="72F6E91C"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5</w:t>
            </w:r>
          </w:p>
        </w:tc>
        <w:tc>
          <w:tcPr>
            <w:tcW w:w="716" w:type="pct"/>
            <w:tcBorders>
              <w:top w:val="nil"/>
              <w:left w:val="nil"/>
              <w:bottom w:val="nil"/>
              <w:right w:val="nil"/>
            </w:tcBorders>
            <w:shd w:val="clear" w:color="auto" w:fill="auto"/>
            <w:vAlign w:val="center"/>
            <w:hideMark/>
          </w:tcPr>
          <w:p w14:paraId="0559BD4E"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716" w:type="pct"/>
            <w:tcBorders>
              <w:top w:val="nil"/>
              <w:left w:val="nil"/>
              <w:bottom w:val="nil"/>
              <w:right w:val="nil"/>
            </w:tcBorders>
            <w:shd w:val="clear" w:color="auto" w:fill="auto"/>
            <w:vAlign w:val="center"/>
            <w:hideMark/>
          </w:tcPr>
          <w:p w14:paraId="5EBFFCA0"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E024FC" w:rsidRPr="00E024FC" w14:paraId="466B8314" w14:textId="77777777" w:rsidTr="00E024FC">
        <w:trPr>
          <w:trHeight w:val="290"/>
        </w:trPr>
        <w:tc>
          <w:tcPr>
            <w:tcW w:w="2136" w:type="pct"/>
            <w:tcBorders>
              <w:top w:val="nil"/>
              <w:left w:val="nil"/>
              <w:bottom w:val="nil"/>
              <w:right w:val="nil"/>
            </w:tcBorders>
            <w:shd w:val="clear" w:color="000000" w:fill="D3D8E9"/>
            <w:vAlign w:val="center"/>
            <w:hideMark/>
          </w:tcPr>
          <w:p w14:paraId="17DAD3CE" w14:textId="77777777" w:rsidR="00E024FC" w:rsidRPr="00992E30" w:rsidRDefault="00E024FC" w:rsidP="00E024FC">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Australian Taxation Office</w:t>
            </w:r>
          </w:p>
        </w:tc>
        <w:tc>
          <w:tcPr>
            <w:tcW w:w="716" w:type="pct"/>
            <w:tcBorders>
              <w:top w:val="nil"/>
              <w:left w:val="nil"/>
              <w:bottom w:val="nil"/>
              <w:right w:val="nil"/>
            </w:tcBorders>
            <w:shd w:val="clear" w:color="000000" w:fill="D3D8E9"/>
            <w:vAlign w:val="center"/>
            <w:hideMark/>
          </w:tcPr>
          <w:p w14:paraId="40FC4FDE"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29</w:t>
            </w:r>
          </w:p>
        </w:tc>
        <w:tc>
          <w:tcPr>
            <w:tcW w:w="716" w:type="pct"/>
            <w:tcBorders>
              <w:top w:val="nil"/>
              <w:left w:val="nil"/>
              <w:bottom w:val="nil"/>
              <w:right w:val="nil"/>
            </w:tcBorders>
            <w:shd w:val="clear" w:color="000000" w:fill="D3D8E9"/>
            <w:vAlign w:val="center"/>
            <w:hideMark/>
          </w:tcPr>
          <w:p w14:paraId="2A90BCCF"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3</w:t>
            </w:r>
          </w:p>
        </w:tc>
        <w:tc>
          <w:tcPr>
            <w:tcW w:w="716" w:type="pct"/>
            <w:tcBorders>
              <w:top w:val="nil"/>
              <w:left w:val="nil"/>
              <w:bottom w:val="nil"/>
              <w:right w:val="nil"/>
            </w:tcBorders>
            <w:shd w:val="clear" w:color="000000" w:fill="D3D8E9"/>
            <w:vAlign w:val="center"/>
            <w:hideMark/>
          </w:tcPr>
          <w:p w14:paraId="0DA81DC8"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716" w:type="pct"/>
            <w:tcBorders>
              <w:top w:val="nil"/>
              <w:left w:val="nil"/>
              <w:bottom w:val="nil"/>
              <w:right w:val="nil"/>
            </w:tcBorders>
            <w:shd w:val="clear" w:color="000000" w:fill="D3D8E9"/>
            <w:vAlign w:val="center"/>
            <w:hideMark/>
          </w:tcPr>
          <w:p w14:paraId="058B2733"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E024FC" w:rsidRPr="00E024FC" w14:paraId="3D5D6380" w14:textId="77777777" w:rsidTr="00E024FC">
        <w:trPr>
          <w:trHeight w:val="520"/>
        </w:trPr>
        <w:tc>
          <w:tcPr>
            <w:tcW w:w="2136" w:type="pct"/>
            <w:tcBorders>
              <w:top w:val="nil"/>
              <w:left w:val="nil"/>
              <w:bottom w:val="nil"/>
              <w:right w:val="nil"/>
            </w:tcBorders>
            <w:shd w:val="clear" w:color="auto" w:fill="auto"/>
            <w:vAlign w:val="center"/>
            <w:hideMark/>
          </w:tcPr>
          <w:p w14:paraId="25906EE8" w14:textId="77777777" w:rsidR="00E024FC" w:rsidRPr="00992E30" w:rsidRDefault="00E024FC" w:rsidP="00E024FC">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Agriculture, Water and the Environment</w:t>
            </w:r>
          </w:p>
        </w:tc>
        <w:tc>
          <w:tcPr>
            <w:tcW w:w="716" w:type="pct"/>
            <w:tcBorders>
              <w:top w:val="nil"/>
              <w:left w:val="nil"/>
              <w:bottom w:val="nil"/>
              <w:right w:val="nil"/>
            </w:tcBorders>
            <w:shd w:val="clear" w:color="auto" w:fill="auto"/>
            <w:vAlign w:val="center"/>
            <w:hideMark/>
          </w:tcPr>
          <w:p w14:paraId="30FB8F8D"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10</w:t>
            </w:r>
          </w:p>
        </w:tc>
        <w:tc>
          <w:tcPr>
            <w:tcW w:w="716" w:type="pct"/>
            <w:tcBorders>
              <w:top w:val="nil"/>
              <w:left w:val="nil"/>
              <w:bottom w:val="nil"/>
              <w:right w:val="nil"/>
            </w:tcBorders>
            <w:shd w:val="clear" w:color="auto" w:fill="auto"/>
            <w:vAlign w:val="center"/>
            <w:hideMark/>
          </w:tcPr>
          <w:p w14:paraId="3DBEE2D3"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4</w:t>
            </w:r>
          </w:p>
        </w:tc>
        <w:tc>
          <w:tcPr>
            <w:tcW w:w="716" w:type="pct"/>
            <w:tcBorders>
              <w:top w:val="nil"/>
              <w:left w:val="nil"/>
              <w:bottom w:val="nil"/>
              <w:right w:val="nil"/>
            </w:tcBorders>
            <w:shd w:val="clear" w:color="auto" w:fill="auto"/>
            <w:vAlign w:val="center"/>
            <w:hideMark/>
          </w:tcPr>
          <w:p w14:paraId="5F1080E2"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716" w:type="pct"/>
            <w:tcBorders>
              <w:top w:val="nil"/>
              <w:left w:val="nil"/>
              <w:bottom w:val="nil"/>
              <w:right w:val="nil"/>
            </w:tcBorders>
            <w:shd w:val="clear" w:color="auto" w:fill="auto"/>
            <w:vAlign w:val="center"/>
            <w:hideMark/>
          </w:tcPr>
          <w:p w14:paraId="172D3BD7"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E024FC" w:rsidRPr="00E024FC" w14:paraId="05984341" w14:textId="77777777" w:rsidTr="00E024FC">
        <w:trPr>
          <w:trHeight w:val="290"/>
        </w:trPr>
        <w:tc>
          <w:tcPr>
            <w:tcW w:w="2136" w:type="pct"/>
            <w:tcBorders>
              <w:top w:val="nil"/>
              <w:left w:val="nil"/>
              <w:bottom w:val="nil"/>
              <w:right w:val="nil"/>
            </w:tcBorders>
            <w:shd w:val="clear" w:color="000000" w:fill="D3D8E9"/>
            <w:vAlign w:val="center"/>
            <w:hideMark/>
          </w:tcPr>
          <w:p w14:paraId="42BEE869" w14:textId="77777777" w:rsidR="00E024FC" w:rsidRPr="00992E30" w:rsidRDefault="00E024FC" w:rsidP="00E024FC">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Defence</w:t>
            </w:r>
          </w:p>
        </w:tc>
        <w:tc>
          <w:tcPr>
            <w:tcW w:w="716" w:type="pct"/>
            <w:tcBorders>
              <w:top w:val="nil"/>
              <w:left w:val="nil"/>
              <w:bottom w:val="nil"/>
              <w:right w:val="nil"/>
            </w:tcBorders>
            <w:shd w:val="clear" w:color="000000" w:fill="D3D8E9"/>
            <w:vAlign w:val="center"/>
            <w:hideMark/>
          </w:tcPr>
          <w:p w14:paraId="30E6E5DA"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10</w:t>
            </w:r>
          </w:p>
        </w:tc>
        <w:tc>
          <w:tcPr>
            <w:tcW w:w="716" w:type="pct"/>
            <w:tcBorders>
              <w:top w:val="nil"/>
              <w:left w:val="nil"/>
              <w:bottom w:val="nil"/>
              <w:right w:val="nil"/>
            </w:tcBorders>
            <w:shd w:val="clear" w:color="000000" w:fill="D3D8E9"/>
            <w:vAlign w:val="center"/>
            <w:hideMark/>
          </w:tcPr>
          <w:p w14:paraId="250CB0A4"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8</w:t>
            </w:r>
          </w:p>
        </w:tc>
        <w:tc>
          <w:tcPr>
            <w:tcW w:w="716" w:type="pct"/>
            <w:tcBorders>
              <w:top w:val="nil"/>
              <w:left w:val="nil"/>
              <w:bottom w:val="nil"/>
              <w:right w:val="nil"/>
            </w:tcBorders>
            <w:shd w:val="clear" w:color="000000" w:fill="D3D8E9"/>
            <w:vAlign w:val="center"/>
            <w:hideMark/>
          </w:tcPr>
          <w:p w14:paraId="72E15240"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716" w:type="pct"/>
            <w:tcBorders>
              <w:top w:val="nil"/>
              <w:left w:val="nil"/>
              <w:bottom w:val="nil"/>
              <w:right w:val="nil"/>
            </w:tcBorders>
            <w:shd w:val="clear" w:color="000000" w:fill="D3D8E9"/>
            <w:vAlign w:val="center"/>
            <w:hideMark/>
          </w:tcPr>
          <w:p w14:paraId="491D56D0"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E024FC" w:rsidRPr="00E024FC" w14:paraId="10CECD00" w14:textId="77777777" w:rsidTr="00E024FC">
        <w:trPr>
          <w:trHeight w:val="520"/>
        </w:trPr>
        <w:tc>
          <w:tcPr>
            <w:tcW w:w="2136" w:type="pct"/>
            <w:tcBorders>
              <w:top w:val="nil"/>
              <w:left w:val="nil"/>
              <w:bottom w:val="nil"/>
              <w:right w:val="nil"/>
            </w:tcBorders>
            <w:shd w:val="clear" w:color="auto" w:fill="auto"/>
            <w:vAlign w:val="center"/>
            <w:hideMark/>
          </w:tcPr>
          <w:p w14:paraId="3D58D859" w14:textId="77777777" w:rsidR="00E024FC" w:rsidRPr="00992E30" w:rsidRDefault="00E024FC" w:rsidP="00E024FC">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Education, Skills and Employment</w:t>
            </w:r>
          </w:p>
        </w:tc>
        <w:tc>
          <w:tcPr>
            <w:tcW w:w="716" w:type="pct"/>
            <w:tcBorders>
              <w:top w:val="nil"/>
              <w:left w:val="nil"/>
              <w:bottom w:val="nil"/>
              <w:right w:val="nil"/>
            </w:tcBorders>
            <w:shd w:val="clear" w:color="auto" w:fill="auto"/>
            <w:vAlign w:val="center"/>
            <w:hideMark/>
          </w:tcPr>
          <w:p w14:paraId="1470AFF7"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26</w:t>
            </w:r>
          </w:p>
        </w:tc>
        <w:tc>
          <w:tcPr>
            <w:tcW w:w="716" w:type="pct"/>
            <w:tcBorders>
              <w:top w:val="nil"/>
              <w:left w:val="nil"/>
              <w:bottom w:val="nil"/>
              <w:right w:val="nil"/>
            </w:tcBorders>
            <w:shd w:val="clear" w:color="auto" w:fill="auto"/>
            <w:vAlign w:val="center"/>
            <w:hideMark/>
          </w:tcPr>
          <w:p w14:paraId="421B6435"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4</w:t>
            </w:r>
          </w:p>
        </w:tc>
        <w:tc>
          <w:tcPr>
            <w:tcW w:w="716" w:type="pct"/>
            <w:tcBorders>
              <w:top w:val="nil"/>
              <w:left w:val="nil"/>
              <w:bottom w:val="nil"/>
              <w:right w:val="nil"/>
            </w:tcBorders>
            <w:shd w:val="clear" w:color="auto" w:fill="auto"/>
            <w:vAlign w:val="center"/>
            <w:hideMark/>
          </w:tcPr>
          <w:p w14:paraId="2FE0180D"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716" w:type="pct"/>
            <w:tcBorders>
              <w:top w:val="nil"/>
              <w:left w:val="nil"/>
              <w:bottom w:val="nil"/>
              <w:right w:val="nil"/>
            </w:tcBorders>
            <w:shd w:val="clear" w:color="auto" w:fill="auto"/>
            <w:vAlign w:val="center"/>
            <w:hideMark/>
          </w:tcPr>
          <w:p w14:paraId="4307798C"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E024FC" w:rsidRPr="00E024FC" w14:paraId="69791164" w14:textId="77777777" w:rsidTr="00E024FC">
        <w:trPr>
          <w:trHeight w:val="290"/>
        </w:trPr>
        <w:tc>
          <w:tcPr>
            <w:tcW w:w="2136" w:type="pct"/>
            <w:tcBorders>
              <w:top w:val="nil"/>
              <w:left w:val="nil"/>
              <w:bottom w:val="nil"/>
              <w:right w:val="nil"/>
            </w:tcBorders>
            <w:shd w:val="clear" w:color="000000" w:fill="D3D8E9"/>
            <w:vAlign w:val="center"/>
            <w:hideMark/>
          </w:tcPr>
          <w:p w14:paraId="689B2402" w14:textId="77777777" w:rsidR="00E024FC" w:rsidRPr="00992E30" w:rsidRDefault="00E024FC" w:rsidP="00E024FC">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Finance</w:t>
            </w:r>
          </w:p>
        </w:tc>
        <w:tc>
          <w:tcPr>
            <w:tcW w:w="716" w:type="pct"/>
            <w:tcBorders>
              <w:top w:val="nil"/>
              <w:left w:val="nil"/>
              <w:bottom w:val="nil"/>
              <w:right w:val="nil"/>
            </w:tcBorders>
            <w:shd w:val="clear" w:color="000000" w:fill="D3D8E9"/>
            <w:vAlign w:val="center"/>
            <w:hideMark/>
          </w:tcPr>
          <w:p w14:paraId="22C1449C"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55</w:t>
            </w:r>
          </w:p>
        </w:tc>
        <w:tc>
          <w:tcPr>
            <w:tcW w:w="716" w:type="pct"/>
            <w:tcBorders>
              <w:top w:val="nil"/>
              <w:left w:val="nil"/>
              <w:bottom w:val="nil"/>
              <w:right w:val="nil"/>
            </w:tcBorders>
            <w:shd w:val="clear" w:color="000000" w:fill="D3D8E9"/>
            <w:vAlign w:val="center"/>
            <w:hideMark/>
          </w:tcPr>
          <w:p w14:paraId="6B71CD04"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5</w:t>
            </w:r>
          </w:p>
        </w:tc>
        <w:tc>
          <w:tcPr>
            <w:tcW w:w="716" w:type="pct"/>
            <w:tcBorders>
              <w:top w:val="nil"/>
              <w:left w:val="nil"/>
              <w:bottom w:val="nil"/>
              <w:right w:val="nil"/>
            </w:tcBorders>
            <w:shd w:val="clear" w:color="000000" w:fill="D3D8E9"/>
            <w:vAlign w:val="center"/>
            <w:hideMark/>
          </w:tcPr>
          <w:p w14:paraId="07D30313"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716" w:type="pct"/>
            <w:tcBorders>
              <w:top w:val="nil"/>
              <w:left w:val="nil"/>
              <w:bottom w:val="nil"/>
              <w:right w:val="nil"/>
            </w:tcBorders>
            <w:shd w:val="clear" w:color="000000" w:fill="D3D8E9"/>
            <w:vAlign w:val="center"/>
            <w:hideMark/>
          </w:tcPr>
          <w:p w14:paraId="4529A3AE"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E024FC" w:rsidRPr="00E024FC" w14:paraId="33CAA0F2" w14:textId="77777777" w:rsidTr="00E024FC">
        <w:trPr>
          <w:trHeight w:val="520"/>
        </w:trPr>
        <w:tc>
          <w:tcPr>
            <w:tcW w:w="2136" w:type="pct"/>
            <w:tcBorders>
              <w:top w:val="nil"/>
              <w:left w:val="nil"/>
              <w:bottom w:val="nil"/>
              <w:right w:val="nil"/>
            </w:tcBorders>
            <w:shd w:val="clear" w:color="auto" w:fill="auto"/>
            <w:vAlign w:val="center"/>
            <w:hideMark/>
          </w:tcPr>
          <w:p w14:paraId="649D1898" w14:textId="77777777" w:rsidR="00E024FC" w:rsidRPr="00992E30" w:rsidRDefault="00E024FC" w:rsidP="00E024FC">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Foreign Affairs and Trade</w:t>
            </w:r>
          </w:p>
        </w:tc>
        <w:tc>
          <w:tcPr>
            <w:tcW w:w="716" w:type="pct"/>
            <w:tcBorders>
              <w:top w:val="nil"/>
              <w:left w:val="nil"/>
              <w:bottom w:val="nil"/>
              <w:right w:val="nil"/>
            </w:tcBorders>
            <w:shd w:val="clear" w:color="auto" w:fill="auto"/>
            <w:vAlign w:val="center"/>
            <w:hideMark/>
          </w:tcPr>
          <w:p w14:paraId="79C5754D"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5</w:t>
            </w:r>
          </w:p>
        </w:tc>
        <w:tc>
          <w:tcPr>
            <w:tcW w:w="716" w:type="pct"/>
            <w:tcBorders>
              <w:top w:val="nil"/>
              <w:left w:val="nil"/>
              <w:bottom w:val="nil"/>
              <w:right w:val="nil"/>
            </w:tcBorders>
            <w:shd w:val="clear" w:color="auto" w:fill="auto"/>
            <w:vAlign w:val="center"/>
            <w:hideMark/>
          </w:tcPr>
          <w:p w14:paraId="2732155E"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4</w:t>
            </w:r>
          </w:p>
        </w:tc>
        <w:tc>
          <w:tcPr>
            <w:tcW w:w="716" w:type="pct"/>
            <w:tcBorders>
              <w:top w:val="nil"/>
              <w:left w:val="nil"/>
              <w:bottom w:val="nil"/>
              <w:right w:val="nil"/>
            </w:tcBorders>
            <w:shd w:val="clear" w:color="auto" w:fill="auto"/>
            <w:vAlign w:val="center"/>
            <w:hideMark/>
          </w:tcPr>
          <w:p w14:paraId="476A7D82"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716" w:type="pct"/>
            <w:tcBorders>
              <w:top w:val="nil"/>
              <w:left w:val="nil"/>
              <w:bottom w:val="nil"/>
              <w:right w:val="nil"/>
            </w:tcBorders>
            <w:shd w:val="clear" w:color="auto" w:fill="auto"/>
            <w:vAlign w:val="center"/>
            <w:hideMark/>
          </w:tcPr>
          <w:p w14:paraId="5B5DAD35"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E024FC" w:rsidRPr="00E024FC" w14:paraId="1253180D" w14:textId="77777777" w:rsidTr="00E024FC">
        <w:trPr>
          <w:trHeight w:val="290"/>
        </w:trPr>
        <w:tc>
          <w:tcPr>
            <w:tcW w:w="2136" w:type="pct"/>
            <w:tcBorders>
              <w:top w:val="nil"/>
              <w:left w:val="nil"/>
              <w:bottom w:val="nil"/>
              <w:right w:val="nil"/>
            </w:tcBorders>
            <w:shd w:val="clear" w:color="000000" w:fill="D3D8E9"/>
            <w:vAlign w:val="center"/>
            <w:hideMark/>
          </w:tcPr>
          <w:p w14:paraId="7F8D43D2" w14:textId="77777777" w:rsidR="00E024FC" w:rsidRPr="00992E30" w:rsidRDefault="00E024FC" w:rsidP="00E024FC">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Health</w:t>
            </w:r>
          </w:p>
        </w:tc>
        <w:tc>
          <w:tcPr>
            <w:tcW w:w="716" w:type="pct"/>
            <w:tcBorders>
              <w:top w:val="nil"/>
              <w:left w:val="nil"/>
              <w:bottom w:val="nil"/>
              <w:right w:val="nil"/>
            </w:tcBorders>
            <w:shd w:val="clear" w:color="000000" w:fill="D3D8E9"/>
            <w:vAlign w:val="center"/>
            <w:hideMark/>
          </w:tcPr>
          <w:p w14:paraId="696FBC4F"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32</w:t>
            </w:r>
          </w:p>
        </w:tc>
        <w:tc>
          <w:tcPr>
            <w:tcW w:w="716" w:type="pct"/>
            <w:tcBorders>
              <w:top w:val="nil"/>
              <w:left w:val="nil"/>
              <w:bottom w:val="nil"/>
              <w:right w:val="nil"/>
            </w:tcBorders>
            <w:shd w:val="clear" w:color="000000" w:fill="D3D8E9"/>
            <w:vAlign w:val="center"/>
            <w:hideMark/>
          </w:tcPr>
          <w:p w14:paraId="7E9807A0"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5</w:t>
            </w:r>
          </w:p>
        </w:tc>
        <w:tc>
          <w:tcPr>
            <w:tcW w:w="716" w:type="pct"/>
            <w:tcBorders>
              <w:top w:val="nil"/>
              <w:left w:val="nil"/>
              <w:bottom w:val="nil"/>
              <w:right w:val="nil"/>
            </w:tcBorders>
            <w:shd w:val="clear" w:color="000000" w:fill="D3D8E9"/>
            <w:vAlign w:val="center"/>
            <w:hideMark/>
          </w:tcPr>
          <w:p w14:paraId="296978AB"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3</w:t>
            </w:r>
          </w:p>
        </w:tc>
        <w:tc>
          <w:tcPr>
            <w:tcW w:w="716" w:type="pct"/>
            <w:tcBorders>
              <w:top w:val="nil"/>
              <w:left w:val="nil"/>
              <w:bottom w:val="nil"/>
              <w:right w:val="nil"/>
            </w:tcBorders>
            <w:shd w:val="clear" w:color="000000" w:fill="D3D8E9"/>
            <w:vAlign w:val="center"/>
            <w:hideMark/>
          </w:tcPr>
          <w:p w14:paraId="4E46EF31"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9%</w:t>
            </w:r>
          </w:p>
        </w:tc>
      </w:tr>
      <w:tr w:rsidR="00E024FC" w:rsidRPr="00E024FC" w14:paraId="08E62458" w14:textId="77777777" w:rsidTr="00E024FC">
        <w:trPr>
          <w:trHeight w:val="290"/>
        </w:trPr>
        <w:tc>
          <w:tcPr>
            <w:tcW w:w="2136" w:type="pct"/>
            <w:tcBorders>
              <w:top w:val="nil"/>
              <w:left w:val="nil"/>
              <w:bottom w:val="nil"/>
              <w:right w:val="nil"/>
            </w:tcBorders>
            <w:shd w:val="clear" w:color="auto" w:fill="auto"/>
            <w:vAlign w:val="center"/>
            <w:hideMark/>
          </w:tcPr>
          <w:p w14:paraId="18CE57C2" w14:textId="77777777" w:rsidR="00E024FC" w:rsidRPr="00992E30" w:rsidRDefault="00E024FC" w:rsidP="00E024FC">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Home Affairs</w:t>
            </w:r>
          </w:p>
        </w:tc>
        <w:tc>
          <w:tcPr>
            <w:tcW w:w="716" w:type="pct"/>
            <w:tcBorders>
              <w:top w:val="nil"/>
              <w:left w:val="nil"/>
              <w:bottom w:val="nil"/>
              <w:right w:val="nil"/>
            </w:tcBorders>
            <w:shd w:val="clear" w:color="auto" w:fill="auto"/>
            <w:vAlign w:val="center"/>
            <w:hideMark/>
          </w:tcPr>
          <w:p w14:paraId="3F096752"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29</w:t>
            </w:r>
          </w:p>
        </w:tc>
        <w:tc>
          <w:tcPr>
            <w:tcW w:w="716" w:type="pct"/>
            <w:tcBorders>
              <w:top w:val="nil"/>
              <w:left w:val="nil"/>
              <w:bottom w:val="nil"/>
              <w:right w:val="nil"/>
            </w:tcBorders>
            <w:shd w:val="clear" w:color="auto" w:fill="auto"/>
            <w:vAlign w:val="center"/>
            <w:hideMark/>
          </w:tcPr>
          <w:p w14:paraId="66CD9751"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7</w:t>
            </w:r>
          </w:p>
        </w:tc>
        <w:tc>
          <w:tcPr>
            <w:tcW w:w="716" w:type="pct"/>
            <w:tcBorders>
              <w:top w:val="nil"/>
              <w:left w:val="nil"/>
              <w:bottom w:val="nil"/>
              <w:right w:val="nil"/>
            </w:tcBorders>
            <w:shd w:val="clear" w:color="auto" w:fill="auto"/>
            <w:vAlign w:val="center"/>
            <w:hideMark/>
          </w:tcPr>
          <w:p w14:paraId="7832F928"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716" w:type="pct"/>
            <w:tcBorders>
              <w:top w:val="nil"/>
              <w:left w:val="nil"/>
              <w:bottom w:val="nil"/>
              <w:right w:val="nil"/>
            </w:tcBorders>
            <w:shd w:val="clear" w:color="auto" w:fill="auto"/>
            <w:vAlign w:val="center"/>
            <w:hideMark/>
          </w:tcPr>
          <w:p w14:paraId="568D619A"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E024FC" w:rsidRPr="00E024FC" w14:paraId="1C252333" w14:textId="77777777" w:rsidTr="00E024FC">
        <w:trPr>
          <w:trHeight w:val="520"/>
        </w:trPr>
        <w:tc>
          <w:tcPr>
            <w:tcW w:w="2136" w:type="pct"/>
            <w:tcBorders>
              <w:top w:val="nil"/>
              <w:left w:val="nil"/>
              <w:bottom w:val="nil"/>
              <w:right w:val="nil"/>
            </w:tcBorders>
            <w:shd w:val="clear" w:color="000000" w:fill="D3D8E9"/>
            <w:vAlign w:val="center"/>
            <w:hideMark/>
          </w:tcPr>
          <w:p w14:paraId="000CFDD1" w14:textId="77777777" w:rsidR="00E024FC" w:rsidRPr="00992E30" w:rsidRDefault="00E024FC" w:rsidP="00E024FC">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Industry, Science, Energy and Resources</w:t>
            </w:r>
          </w:p>
        </w:tc>
        <w:tc>
          <w:tcPr>
            <w:tcW w:w="716" w:type="pct"/>
            <w:tcBorders>
              <w:top w:val="nil"/>
              <w:left w:val="nil"/>
              <w:bottom w:val="nil"/>
              <w:right w:val="nil"/>
            </w:tcBorders>
            <w:shd w:val="clear" w:color="000000" w:fill="D3D8E9"/>
            <w:vAlign w:val="center"/>
            <w:hideMark/>
          </w:tcPr>
          <w:p w14:paraId="0D71F719"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15</w:t>
            </w:r>
          </w:p>
        </w:tc>
        <w:tc>
          <w:tcPr>
            <w:tcW w:w="716" w:type="pct"/>
            <w:tcBorders>
              <w:top w:val="nil"/>
              <w:left w:val="nil"/>
              <w:bottom w:val="nil"/>
              <w:right w:val="nil"/>
            </w:tcBorders>
            <w:shd w:val="clear" w:color="000000" w:fill="D3D8E9"/>
            <w:vAlign w:val="center"/>
            <w:hideMark/>
          </w:tcPr>
          <w:p w14:paraId="68212816"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5</w:t>
            </w:r>
          </w:p>
        </w:tc>
        <w:tc>
          <w:tcPr>
            <w:tcW w:w="716" w:type="pct"/>
            <w:tcBorders>
              <w:top w:val="nil"/>
              <w:left w:val="nil"/>
              <w:bottom w:val="nil"/>
              <w:right w:val="nil"/>
            </w:tcBorders>
            <w:shd w:val="clear" w:color="000000" w:fill="D3D8E9"/>
            <w:vAlign w:val="center"/>
            <w:hideMark/>
          </w:tcPr>
          <w:p w14:paraId="5B0BCFB7"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716" w:type="pct"/>
            <w:tcBorders>
              <w:top w:val="nil"/>
              <w:left w:val="nil"/>
              <w:bottom w:val="nil"/>
              <w:right w:val="nil"/>
            </w:tcBorders>
            <w:shd w:val="clear" w:color="000000" w:fill="D3D8E9"/>
            <w:vAlign w:val="center"/>
            <w:hideMark/>
          </w:tcPr>
          <w:p w14:paraId="6F2C938B"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E024FC" w:rsidRPr="00E024FC" w14:paraId="1C74DA39" w14:textId="77777777" w:rsidTr="00E024FC">
        <w:trPr>
          <w:trHeight w:val="780"/>
        </w:trPr>
        <w:tc>
          <w:tcPr>
            <w:tcW w:w="2136" w:type="pct"/>
            <w:tcBorders>
              <w:top w:val="nil"/>
              <w:left w:val="nil"/>
              <w:bottom w:val="nil"/>
              <w:right w:val="nil"/>
            </w:tcBorders>
            <w:shd w:val="clear" w:color="auto" w:fill="auto"/>
            <w:vAlign w:val="center"/>
            <w:hideMark/>
          </w:tcPr>
          <w:p w14:paraId="57C41DFD" w14:textId="77777777" w:rsidR="00E024FC" w:rsidRPr="00992E30" w:rsidRDefault="00E024FC" w:rsidP="00E024FC">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Infrastructure, Transport, Regional Development and Communications</w:t>
            </w:r>
          </w:p>
        </w:tc>
        <w:tc>
          <w:tcPr>
            <w:tcW w:w="716" w:type="pct"/>
            <w:tcBorders>
              <w:top w:val="nil"/>
              <w:left w:val="nil"/>
              <w:bottom w:val="nil"/>
              <w:right w:val="nil"/>
            </w:tcBorders>
            <w:shd w:val="clear" w:color="auto" w:fill="auto"/>
            <w:vAlign w:val="center"/>
            <w:hideMark/>
          </w:tcPr>
          <w:p w14:paraId="19BF512C"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20</w:t>
            </w:r>
          </w:p>
        </w:tc>
        <w:tc>
          <w:tcPr>
            <w:tcW w:w="716" w:type="pct"/>
            <w:tcBorders>
              <w:top w:val="nil"/>
              <w:left w:val="nil"/>
              <w:bottom w:val="nil"/>
              <w:right w:val="nil"/>
            </w:tcBorders>
            <w:shd w:val="clear" w:color="auto" w:fill="auto"/>
            <w:vAlign w:val="center"/>
            <w:hideMark/>
          </w:tcPr>
          <w:p w14:paraId="5B99CBCA"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5</w:t>
            </w:r>
          </w:p>
        </w:tc>
        <w:tc>
          <w:tcPr>
            <w:tcW w:w="716" w:type="pct"/>
            <w:tcBorders>
              <w:top w:val="nil"/>
              <w:left w:val="nil"/>
              <w:bottom w:val="nil"/>
              <w:right w:val="nil"/>
            </w:tcBorders>
            <w:shd w:val="clear" w:color="auto" w:fill="auto"/>
            <w:vAlign w:val="center"/>
            <w:hideMark/>
          </w:tcPr>
          <w:p w14:paraId="362BF72D"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716" w:type="pct"/>
            <w:tcBorders>
              <w:top w:val="nil"/>
              <w:left w:val="nil"/>
              <w:bottom w:val="nil"/>
              <w:right w:val="nil"/>
            </w:tcBorders>
            <w:shd w:val="clear" w:color="auto" w:fill="auto"/>
            <w:vAlign w:val="center"/>
            <w:hideMark/>
          </w:tcPr>
          <w:p w14:paraId="4FB63750"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E024FC" w:rsidRPr="00E024FC" w14:paraId="5CCF48B0" w14:textId="77777777" w:rsidTr="00E024FC">
        <w:trPr>
          <w:trHeight w:val="290"/>
        </w:trPr>
        <w:tc>
          <w:tcPr>
            <w:tcW w:w="2136" w:type="pct"/>
            <w:tcBorders>
              <w:top w:val="nil"/>
              <w:left w:val="nil"/>
              <w:bottom w:val="nil"/>
              <w:right w:val="nil"/>
            </w:tcBorders>
            <w:shd w:val="clear" w:color="000000" w:fill="D3D8E9"/>
            <w:vAlign w:val="center"/>
            <w:hideMark/>
          </w:tcPr>
          <w:p w14:paraId="49E46E3C" w14:textId="77777777" w:rsidR="00E024FC" w:rsidRPr="00992E30" w:rsidRDefault="00E024FC" w:rsidP="00E024FC">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Social Services</w:t>
            </w:r>
          </w:p>
        </w:tc>
        <w:tc>
          <w:tcPr>
            <w:tcW w:w="716" w:type="pct"/>
            <w:tcBorders>
              <w:top w:val="nil"/>
              <w:left w:val="nil"/>
              <w:bottom w:val="nil"/>
              <w:right w:val="nil"/>
            </w:tcBorders>
            <w:shd w:val="clear" w:color="000000" w:fill="D3D8E9"/>
            <w:vAlign w:val="center"/>
            <w:hideMark/>
          </w:tcPr>
          <w:p w14:paraId="5B65D01B"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57</w:t>
            </w:r>
          </w:p>
        </w:tc>
        <w:tc>
          <w:tcPr>
            <w:tcW w:w="716" w:type="pct"/>
            <w:tcBorders>
              <w:top w:val="nil"/>
              <w:left w:val="nil"/>
              <w:bottom w:val="nil"/>
              <w:right w:val="nil"/>
            </w:tcBorders>
            <w:shd w:val="clear" w:color="000000" w:fill="D3D8E9"/>
            <w:vAlign w:val="center"/>
            <w:hideMark/>
          </w:tcPr>
          <w:p w14:paraId="6BED939E"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11</w:t>
            </w:r>
          </w:p>
        </w:tc>
        <w:tc>
          <w:tcPr>
            <w:tcW w:w="716" w:type="pct"/>
            <w:tcBorders>
              <w:top w:val="nil"/>
              <w:left w:val="nil"/>
              <w:bottom w:val="nil"/>
              <w:right w:val="nil"/>
            </w:tcBorders>
            <w:shd w:val="clear" w:color="000000" w:fill="D3D8E9"/>
            <w:vAlign w:val="center"/>
            <w:hideMark/>
          </w:tcPr>
          <w:p w14:paraId="1444FF40"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716" w:type="pct"/>
            <w:tcBorders>
              <w:top w:val="nil"/>
              <w:left w:val="nil"/>
              <w:bottom w:val="nil"/>
              <w:right w:val="nil"/>
            </w:tcBorders>
            <w:shd w:val="clear" w:color="000000" w:fill="D3D8E9"/>
            <w:vAlign w:val="center"/>
            <w:hideMark/>
          </w:tcPr>
          <w:p w14:paraId="3600EEA0"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E024FC" w:rsidRPr="00E024FC" w14:paraId="2B6298A2" w14:textId="77777777" w:rsidTr="00E024FC">
        <w:trPr>
          <w:trHeight w:val="520"/>
        </w:trPr>
        <w:tc>
          <w:tcPr>
            <w:tcW w:w="2136" w:type="pct"/>
            <w:tcBorders>
              <w:top w:val="nil"/>
              <w:left w:val="nil"/>
              <w:bottom w:val="nil"/>
              <w:right w:val="nil"/>
            </w:tcBorders>
            <w:shd w:val="clear" w:color="auto" w:fill="auto"/>
            <w:vAlign w:val="center"/>
            <w:hideMark/>
          </w:tcPr>
          <w:p w14:paraId="17247C9B" w14:textId="77777777" w:rsidR="00E024FC" w:rsidRPr="00992E30" w:rsidRDefault="00E024FC" w:rsidP="00E024FC">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the Prime Minister and Cabinet</w:t>
            </w:r>
          </w:p>
        </w:tc>
        <w:tc>
          <w:tcPr>
            <w:tcW w:w="716" w:type="pct"/>
            <w:tcBorders>
              <w:top w:val="nil"/>
              <w:left w:val="nil"/>
              <w:bottom w:val="nil"/>
              <w:right w:val="nil"/>
            </w:tcBorders>
            <w:shd w:val="clear" w:color="auto" w:fill="auto"/>
            <w:vAlign w:val="center"/>
            <w:hideMark/>
          </w:tcPr>
          <w:p w14:paraId="6DCCF2AA"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2</w:t>
            </w:r>
          </w:p>
        </w:tc>
        <w:tc>
          <w:tcPr>
            <w:tcW w:w="716" w:type="pct"/>
            <w:tcBorders>
              <w:top w:val="nil"/>
              <w:left w:val="nil"/>
              <w:bottom w:val="nil"/>
              <w:right w:val="nil"/>
            </w:tcBorders>
            <w:shd w:val="clear" w:color="auto" w:fill="auto"/>
            <w:vAlign w:val="center"/>
            <w:hideMark/>
          </w:tcPr>
          <w:p w14:paraId="6A8651FA"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6</w:t>
            </w:r>
          </w:p>
        </w:tc>
        <w:tc>
          <w:tcPr>
            <w:tcW w:w="716" w:type="pct"/>
            <w:tcBorders>
              <w:top w:val="nil"/>
              <w:left w:val="nil"/>
              <w:bottom w:val="nil"/>
              <w:right w:val="nil"/>
            </w:tcBorders>
            <w:shd w:val="clear" w:color="auto" w:fill="auto"/>
            <w:vAlign w:val="center"/>
            <w:hideMark/>
          </w:tcPr>
          <w:p w14:paraId="3E03C527"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1</w:t>
            </w:r>
          </w:p>
        </w:tc>
        <w:tc>
          <w:tcPr>
            <w:tcW w:w="716" w:type="pct"/>
            <w:tcBorders>
              <w:top w:val="nil"/>
              <w:left w:val="nil"/>
              <w:bottom w:val="nil"/>
              <w:right w:val="nil"/>
            </w:tcBorders>
            <w:shd w:val="clear" w:color="auto" w:fill="auto"/>
            <w:vAlign w:val="center"/>
            <w:hideMark/>
          </w:tcPr>
          <w:p w14:paraId="31AF4123"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50%</w:t>
            </w:r>
          </w:p>
        </w:tc>
      </w:tr>
      <w:tr w:rsidR="00E024FC" w:rsidRPr="00E024FC" w14:paraId="698BB0C3" w14:textId="77777777" w:rsidTr="00E024FC">
        <w:trPr>
          <w:trHeight w:val="290"/>
        </w:trPr>
        <w:tc>
          <w:tcPr>
            <w:tcW w:w="2136" w:type="pct"/>
            <w:tcBorders>
              <w:top w:val="nil"/>
              <w:left w:val="nil"/>
              <w:bottom w:val="nil"/>
              <w:right w:val="nil"/>
            </w:tcBorders>
            <w:shd w:val="clear" w:color="000000" w:fill="D3D8E9"/>
            <w:vAlign w:val="center"/>
            <w:hideMark/>
          </w:tcPr>
          <w:p w14:paraId="00864C2F" w14:textId="77777777" w:rsidR="00E024FC" w:rsidRPr="00992E30" w:rsidRDefault="00E024FC" w:rsidP="00E024FC">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the Treasury</w:t>
            </w:r>
          </w:p>
        </w:tc>
        <w:tc>
          <w:tcPr>
            <w:tcW w:w="716" w:type="pct"/>
            <w:tcBorders>
              <w:top w:val="nil"/>
              <w:left w:val="nil"/>
              <w:bottom w:val="nil"/>
              <w:right w:val="nil"/>
            </w:tcBorders>
            <w:shd w:val="clear" w:color="000000" w:fill="D3D8E9"/>
            <w:vAlign w:val="center"/>
            <w:hideMark/>
          </w:tcPr>
          <w:p w14:paraId="3B254592"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53</w:t>
            </w:r>
          </w:p>
        </w:tc>
        <w:tc>
          <w:tcPr>
            <w:tcW w:w="716" w:type="pct"/>
            <w:tcBorders>
              <w:top w:val="nil"/>
              <w:left w:val="nil"/>
              <w:bottom w:val="nil"/>
              <w:right w:val="nil"/>
            </w:tcBorders>
            <w:shd w:val="clear" w:color="000000" w:fill="D3D8E9"/>
            <w:vAlign w:val="center"/>
            <w:hideMark/>
          </w:tcPr>
          <w:p w14:paraId="1FEAC91C"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5</w:t>
            </w:r>
          </w:p>
        </w:tc>
        <w:tc>
          <w:tcPr>
            <w:tcW w:w="716" w:type="pct"/>
            <w:tcBorders>
              <w:top w:val="nil"/>
              <w:left w:val="nil"/>
              <w:bottom w:val="nil"/>
              <w:right w:val="nil"/>
            </w:tcBorders>
            <w:shd w:val="clear" w:color="000000" w:fill="D3D8E9"/>
            <w:vAlign w:val="center"/>
            <w:hideMark/>
          </w:tcPr>
          <w:p w14:paraId="0D31F8AA"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716" w:type="pct"/>
            <w:tcBorders>
              <w:top w:val="nil"/>
              <w:left w:val="nil"/>
              <w:bottom w:val="nil"/>
              <w:right w:val="nil"/>
            </w:tcBorders>
            <w:shd w:val="clear" w:color="000000" w:fill="D3D8E9"/>
            <w:vAlign w:val="center"/>
            <w:hideMark/>
          </w:tcPr>
          <w:p w14:paraId="511D3BCB"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E024FC" w:rsidRPr="00E024FC" w14:paraId="51FD4304" w14:textId="77777777" w:rsidTr="00E024FC">
        <w:trPr>
          <w:trHeight w:val="290"/>
        </w:trPr>
        <w:tc>
          <w:tcPr>
            <w:tcW w:w="2136" w:type="pct"/>
            <w:tcBorders>
              <w:top w:val="nil"/>
              <w:left w:val="nil"/>
              <w:bottom w:val="nil"/>
              <w:right w:val="nil"/>
            </w:tcBorders>
            <w:shd w:val="clear" w:color="auto" w:fill="auto"/>
            <w:vAlign w:val="center"/>
            <w:hideMark/>
          </w:tcPr>
          <w:p w14:paraId="2F0916C3" w14:textId="77777777" w:rsidR="00E024FC" w:rsidRPr="00992E30" w:rsidRDefault="00E024FC" w:rsidP="00E024FC">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Veterans Affairs</w:t>
            </w:r>
          </w:p>
        </w:tc>
        <w:tc>
          <w:tcPr>
            <w:tcW w:w="716" w:type="pct"/>
            <w:tcBorders>
              <w:top w:val="nil"/>
              <w:left w:val="nil"/>
              <w:bottom w:val="nil"/>
              <w:right w:val="nil"/>
            </w:tcBorders>
            <w:shd w:val="clear" w:color="auto" w:fill="auto"/>
            <w:vAlign w:val="center"/>
            <w:hideMark/>
          </w:tcPr>
          <w:p w14:paraId="0ABAFC3A"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38</w:t>
            </w:r>
          </w:p>
        </w:tc>
        <w:tc>
          <w:tcPr>
            <w:tcW w:w="716" w:type="pct"/>
            <w:tcBorders>
              <w:top w:val="nil"/>
              <w:left w:val="nil"/>
              <w:bottom w:val="nil"/>
              <w:right w:val="nil"/>
            </w:tcBorders>
            <w:shd w:val="clear" w:color="auto" w:fill="auto"/>
            <w:vAlign w:val="center"/>
            <w:hideMark/>
          </w:tcPr>
          <w:p w14:paraId="426AF830"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6</w:t>
            </w:r>
          </w:p>
        </w:tc>
        <w:tc>
          <w:tcPr>
            <w:tcW w:w="716" w:type="pct"/>
            <w:tcBorders>
              <w:top w:val="nil"/>
              <w:left w:val="nil"/>
              <w:bottom w:val="nil"/>
              <w:right w:val="nil"/>
            </w:tcBorders>
            <w:shd w:val="clear" w:color="auto" w:fill="auto"/>
            <w:vAlign w:val="center"/>
            <w:hideMark/>
          </w:tcPr>
          <w:p w14:paraId="1CC02F58"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716" w:type="pct"/>
            <w:tcBorders>
              <w:top w:val="nil"/>
              <w:left w:val="nil"/>
              <w:bottom w:val="nil"/>
              <w:right w:val="nil"/>
            </w:tcBorders>
            <w:shd w:val="clear" w:color="auto" w:fill="auto"/>
            <w:vAlign w:val="center"/>
            <w:hideMark/>
          </w:tcPr>
          <w:p w14:paraId="13E4F7A5"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E024FC" w:rsidRPr="00E024FC" w14:paraId="4FC06187" w14:textId="77777777" w:rsidTr="00E024FC">
        <w:trPr>
          <w:trHeight w:val="290"/>
        </w:trPr>
        <w:tc>
          <w:tcPr>
            <w:tcW w:w="2136" w:type="pct"/>
            <w:tcBorders>
              <w:top w:val="nil"/>
              <w:left w:val="nil"/>
              <w:bottom w:val="nil"/>
              <w:right w:val="nil"/>
            </w:tcBorders>
            <w:shd w:val="clear" w:color="000000" w:fill="D3D8E9"/>
            <w:vAlign w:val="center"/>
            <w:hideMark/>
          </w:tcPr>
          <w:p w14:paraId="7C00D4A1" w14:textId="77777777" w:rsidR="00E024FC" w:rsidRPr="00992E30" w:rsidRDefault="00E024FC" w:rsidP="00E024FC">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National Indigenous Australians Agency</w:t>
            </w:r>
          </w:p>
        </w:tc>
        <w:tc>
          <w:tcPr>
            <w:tcW w:w="716" w:type="pct"/>
            <w:tcBorders>
              <w:top w:val="nil"/>
              <w:left w:val="nil"/>
              <w:bottom w:val="nil"/>
              <w:right w:val="nil"/>
            </w:tcBorders>
            <w:shd w:val="clear" w:color="000000" w:fill="D3D8E9"/>
            <w:vAlign w:val="center"/>
            <w:hideMark/>
          </w:tcPr>
          <w:p w14:paraId="46EA1F12"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4</w:t>
            </w:r>
          </w:p>
        </w:tc>
        <w:tc>
          <w:tcPr>
            <w:tcW w:w="716" w:type="pct"/>
            <w:tcBorders>
              <w:top w:val="nil"/>
              <w:left w:val="nil"/>
              <w:bottom w:val="nil"/>
              <w:right w:val="nil"/>
            </w:tcBorders>
            <w:shd w:val="clear" w:color="000000" w:fill="D3D8E9"/>
            <w:vAlign w:val="center"/>
            <w:hideMark/>
          </w:tcPr>
          <w:p w14:paraId="1EB6D5AD"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7</w:t>
            </w:r>
          </w:p>
        </w:tc>
        <w:tc>
          <w:tcPr>
            <w:tcW w:w="716" w:type="pct"/>
            <w:tcBorders>
              <w:top w:val="nil"/>
              <w:left w:val="nil"/>
              <w:bottom w:val="nil"/>
              <w:right w:val="nil"/>
            </w:tcBorders>
            <w:shd w:val="clear" w:color="000000" w:fill="D3D8E9"/>
            <w:vAlign w:val="center"/>
            <w:hideMark/>
          </w:tcPr>
          <w:p w14:paraId="6730030B"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716" w:type="pct"/>
            <w:tcBorders>
              <w:top w:val="nil"/>
              <w:left w:val="nil"/>
              <w:bottom w:val="nil"/>
              <w:right w:val="nil"/>
            </w:tcBorders>
            <w:shd w:val="clear" w:color="000000" w:fill="D3D8E9"/>
            <w:vAlign w:val="center"/>
            <w:hideMark/>
          </w:tcPr>
          <w:p w14:paraId="37F1BBDA"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E024FC" w:rsidRPr="00E024FC" w14:paraId="078D46FA" w14:textId="77777777" w:rsidTr="00E024FC">
        <w:trPr>
          <w:trHeight w:val="300"/>
        </w:trPr>
        <w:tc>
          <w:tcPr>
            <w:tcW w:w="2136" w:type="pct"/>
            <w:tcBorders>
              <w:top w:val="nil"/>
              <w:left w:val="nil"/>
              <w:bottom w:val="nil"/>
              <w:right w:val="nil"/>
            </w:tcBorders>
            <w:shd w:val="clear" w:color="auto" w:fill="auto"/>
            <w:vAlign w:val="center"/>
            <w:hideMark/>
          </w:tcPr>
          <w:p w14:paraId="226A4EE3" w14:textId="77777777" w:rsidR="00E024FC" w:rsidRPr="00992E30" w:rsidRDefault="00E024FC" w:rsidP="00E024FC">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Services Australia</w:t>
            </w:r>
          </w:p>
        </w:tc>
        <w:tc>
          <w:tcPr>
            <w:tcW w:w="716" w:type="pct"/>
            <w:tcBorders>
              <w:top w:val="nil"/>
              <w:left w:val="nil"/>
              <w:bottom w:val="nil"/>
              <w:right w:val="nil"/>
            </w:tcBorders>
            <w:shd w:val="clear" w:color="auto" w:fill="auto"/>
            <w:vAlign w:val="center"/>
            <w:hideMark/>
          </w:tcPr>
          <w:p w14:paraId="636121F2"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9</w:t>
            </w:r>
          </w:p>
        </w:tc>
        <w:tc>
          <w:tcPr>
            <w:tcW w:w="716" w:type="pct"/>
            <w:tcBorders>
              <w:top w:val="nil"/>
              <w:left w:val="nil"/>
              <w:bottom w:val="nil"/>
              <w:right w:val="nil"/>
            </w:tcBorders>
            <w:shd w:val="clear" w:color="auto" w:fill="auto"/>
            <w:vAlign w:val="center"/>
            <w:hideMark/>
          </w:tcPr>
          <w:p w14:paraId="206025B2"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3</w:t>
            </w:r>
          </w:p>
        </w:tc>
        <w:tc>
          <w:tcPr>
            <w:tcW w:w="716" w:type="pct"/>
            <w:tcBorders>
              <w:top w:val="nil"/>
              <w:left w:val="nil"/>
              <w:bottom w:val="nil"/>
              <w:right w:val="nil"/>
            </w:tcBorders>
            <w:shd w:val="clear" w:color="auto" w:fill="auto"/>
            <w:vAlign w:val="center"/>
            <w:hideMark/>
          </w:tcPr>
          <w:p w14:paraId="2392DCE8"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716" w:type="pct"/>
            <w:tcBorders>
              <w:top w:val="nil"/>
              <w:left w:val="nil"/>
              <w:bottom w:val="nil"/>
              <w:right w:val="nil"/>
            </w:tcBorders>
            <w:shd w:val="clear" w:color="auto" w:fill="auto"/>
            <w:vAlign w:val="center"/>
            <w:hideMark/>
          </w:tcPr>
          <w:p w14:paraId="54316F72" w14:textId="77777777" w:rsidR="00E024FC" w:rsidRPr="00992E30" w:rsidRDefault="00E024FC" w:rsidP="00E024FC">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E024FC" w:rsidRPr="00E024FC" w14:paraId="30539A53" w14:textId="77777777" w:rsidTr="00E024FC">
        <w:trPr>
          <w:trHeight w:val="290"/>
        </w:trPr>
        <w:tc>
          <w:tcPr>
            <w:tcW w:w="2136" w:type="pct"/>
            <w:tcBorders>
              <w:top w:val="single" w:sz="8" w:space="0" w:color="C289B7"/>
              <w:left w:val="nil"/>
              <w:bottom w:val="nil"/>
              <w:right w:val="nil"/>
            </w:tcBorders>
            <w:shd w:val="clear" w:color="000000" w:fill="3D4D7D"/>
            <w:vAlign w:val="center"/>
            <w:hideMark/>
          </w:tcPr>
          <w:p w14:paraId="51E8A123" w14:textId="77777777" w:rsidR="00E024FC" w:rsidRPr="00992E30" w:rsidRDefault="00E024FC" w:rsidP="00E024FC">
            <w:pPr>
              <w:spacing w:after="0"/>
              <w:rPr>
                <w:rFonts w:asciiTheme="minorHAnsi" w:eastAsia="Times New Roman" w:hAnsiTheme="minorHAnsi" w:cstheme="minorHAnsi"/>
                <w:b/>
                <w:color w:val="F2F2F2"/>
                <w:sz w:val="20"/>
                <w:szCs w:val="20"/>
                <w:lang w:eastAsia="en-AU"/>
              </w:rPr>
            </w:pPr>
            <w:r w:rsidRPr="00992E30">
              <w:rPr>
                <w:rFonts w:asciiTheme="minorHAnsi" w:eastAsia="Times New Roman" w:hAnsiTheme="minorHAnsi" w:cstheme="minorHAnsi"/>
                <w:b/>
                <w:color w:val="F2F2F2"/>
                <w:sz w:val="20"/>
                <w:szCs w:val="20"/>
                <w:lang w:eastAsia="en-AU"/>
              </w:rPr>
              <w:t>Total</w:t>
            </w:r>
          </w:p>
        </w:tc>
        <w:tc>
          <w:tcPr>
            <w:tcW w:w="716" w:type="pct"/>
            <w:tcBorders>
              <w:top w:val="single" w:sz="8" w:space="0" w:color="C289B7"/>
              <w:left w:val="nil"/>
              <w:bottom w:val="nil"/>
              <w:right w:val="nil"/>
            </w:tcBorders>
            <w:shd w:val="clear" w:color="000000" w:fill="3D4D7D"/>
            <w:vAlign w:val="center"/>
            <w:hideMark/>
          </w:tcPr>
          <w:p w14:paraId="647A9E05" w14:textId="77777777" w:rsidR="00E024FC" w:rsidRPr="00992E30" w:rsidRDefault="00E024FC" w:rsidP="00E024FC">
            <w:pPr>
              <w:spacing w:after="0"/>
              <w:jc w:val="center"/>
              <w:rPr>
                <w:rFonts w:asciiTheme="minorHAnsi" w:eastAsia="Times New Roman" w:hAnsiTheme="minorHAnsi" w:cstheme="minorHAnsi"/>
                <w:b/>
                <w:color w:val="F2F2F2"/>
                <w:sz w:val="20"/>
                <w:szCs w:val="20"/>
                <w:lang w:eastAsia="en-AU"/>
              </w:rPr>
            </w:pPr>
            <w:r w:rsidRPr="00992E30">
              <w:rPr>
                <w:rFonts w:asciiTheme="minorHAnsi" w:eastAsia="Times New Roman" w:hAnsiTheme="minorHAnsi" w:cstheme="minorHAnsi"/>
                <w:b/>
                <w:color w:val="F2F2F2"/>
                <w:sz w:val="20"/>
                <w:szCs w:val="20"/>
                <w:lang w:eastAsia="en-AU"/>
              </w:rPr>
              <w:t>398</w:t>
            </w:r>
          </w:p>
        </w:tc>
        <w:tc>
          <w:tcPr>
            <w:tcW w:w="716" w:type="pct"/>
            <w:tcBorders>
              <w:top w:val="single" w:sz="8" w:space="0" w:color="C289B7"/>
              <w:left w:val="nil"/>
              <w:bottom w:val="nil"/>
              <w:right w:val="nil"/>
            </w:tcBorders>
            <w:shd w:val="clear" w:color="000000" w:fill="3D4D7D"/>
            <w:vAlign w:val="center"/>
            <w:hideMark/>
          </w:tcPr>
          <w:p w14:paraId="4F0D0BA5" w14:textId="77777777" w:rsidR="00E024FC" w:rsidRPr="00992E30" w:rsidRDefault="00E024FC" w:rsidP="00E024FC">
            <w:pPr>
              <w:spacing w:after="0"/>
              <w:jc w:val="center"/>
              <w:rPr>
                <w:rFonts w:asciiTheme="minorHAnsi" w:eastAsia="Times New Roman" w:hAnsiTheme="minorHAnsi" w:cstheme="minorHAnsi"/>
                <w:b/>
                <w:color w:val="FFFFFF"/>
                <w:sz w:val="20"/>
                <w:szCs w:val="20"/>
                <w:lang w:eastAsia="en-AU"/>
              </w:rPr>
            </w:pPr>
            <w:r w:rsidRPr="00992E30">
              <w:rPr>
                <w:rFonts w:asciiTheme="minorHAnsi" w:eastAsia="Times New Roman" w:hAnsiTheme="minorHAnsi" w:cstheme="minorHAnsi"/>
                <w:b/>
                <w:color w:val="FFFFFF"/>
                <w:sz w:val="20"/>
                <w:szCs w:val="20"/>
                <w:lang w:eastAsia="en-AU"/>
              </w:rPr>
              <w:t>6</w:t>
            </w:r>
          </w:p>
        </w:tc>
        <w:tc>
          <w:tcPr>
            <w:tcW w:w="716" w:type="pct"/>
            <w:tcBorders>
              <w:top w:val="single" w:sz="8" w:space="0" w:color="C289B7"/>
              <w:left w:val="nil"/>
              <w:bottom w:val="nil"/>
              <w:right w:val="nil"/>
            </w:tcBorders>
            <w:shd w:val="clear" w:color="000000" w:fill="3D4D7D"/>
            <w:vAlign w:val="center"/>
            <w:hideMark/>
          </w:tcPr>
          <w:p w14:paraId="42848D03" w14:textId="77777777" w:rsidR="00E024FC" w:rsidRPr="00992E30" w:rsidRDefault="00E024FC" w:rsidP="00E024FC">
            <w:pPr>
              <w:spacing w:after="0"/>
              <w:jc w:val="center"/>
              <w:rPr>
                <w:rFonts w:asciiTheme="minorHAnsi" w:eastAsia="Times New Roman" w:hAnsiTheme="minorHAnsi" w:cstheme="minorHAnsi"/>
                <w:b/>
                <w:color w:val="FFFFFF"/>
                <w:sz w:val="20"/>
                <w:szCs w:val="20"/>
                <w:lang w:eastAsia="en-AU"/>
              </w:rPr>
            </w:pPr>
            <w:r w:rsidRPr="00992E30">
              <w:rPr>
                <w:rFonts w:asciiTheme="minorHAnsi" w:eastAsia="Times New Roman" w:hAnsiTheme="minorHAnsi" w:cstheme="minorHAnsi"/>
                <w:b/>
                <w:color w:val="FFFFFF"/>
                <w:sz w:val="20"/>
                <w:szCs w:val="20"/>
                <w:lang w:eastAsia="en-AU"/>
              </w:rPr>
              <w:t>4</w:t>
            </w:r>
          </w:p>
        </w:tc>
        <w:tc>
          <w:tcPr>
            <w:tcW w:w="716" w:type="pct"/>
            <w:tcBorders>
              <w:top w:val="single" w:sz="8" w:space="0" w:color="C289B7"/>
              <w:left w:val="nil"/>
              <w:bottom w:val="nil"/>
              <w:right w:val="nil"/>
            </w:tcBorders>
            <w:shd w:val="clear" w:color="000000" w:fill="3D4D7D"/>
            <w:vAlign w:val="center"/>
            <w:hideMark/>
          </w:tcPr>
          <w:p w14:paraId="72227E49" w14:textId="77777777" w:rsidR="00E024FC" w:rsidRPr="00992E30" w:rsidRDefault="00E024FC" w:rsidP="00E024FC">
            <w:pPr>
              <w:spacing w:after="0"/>
              <w:jc w:val="center"/>
              <w:rPr>
                <w:rFonts w:asciiTheme="minorHAnsi" w:eastAsia="Times New Roman" w:hAnsiTheme="minorHAnsi" w:cstheme="minorHAnsi"/>
                <w:b/>
                <w:color w:val="FFFFFF"/>
                <w:sz w:val="20"/>
                <w:szCs w:val="20"/>
                <w:lang w:eastAsia="en-AU"/>
              </w:rPr>
            </w:pPr>
            <w:r w:rsidRPr="00992E30">
              <w:rPr>
                <w:rFonts w:asciiTheme="minorHAnsi" w:eastAsia="Times New Roman" w:hAnsiTheme="minorHAnsi" w:cstheme="minorHAnsi"/>
                <w:b/>
                <w:color w:val="FFFFFF"/>
                <w:sz w:val="20"/>
                <w:szCs w:val="20"/>
                <w:lang w:eastAsia="en-AU"/>
              </w:rPr>
              <w:t>1%</w:t>
            </w:r>
          </w:p>
        </w:tc>
      </w:tr>
    </w:tbl>
    <w:p w14:paraId="3ECB42C5" w14:textId="77777777" w:rsidR="000C6F53" w:rsidRDefault="000C6F53" w:rsidP="00B64228">
      <w:pPr>
        <w:ind w:firstLine="720"/>
        <w:rPr>
          <w:rFonts w:eastAsia="Georgia"/>
          <w:color w:val="788184"/>
          <w:sz w:val="18"/>
          <w:szCs w:val="18"/>
          <w:lang w:eastAsia="en-AU"/>
        </w:rPr>
      </w:pPr>
    </w:p>
    <w:p w14:paraId="2A6A105E" w14:textId="22016E69" w:rsidR="0059249B" w:rsidRPr="00992E30" w:rsidRDefault="00867BCD" w:rsidP="00220D7E">
      <w:pPr>
        <w:pStyle w:val="Caption"/>
        <w:spacing w:before="240" w:after="240"/>
        <w:rPr>
          <w:rFonts w:ascii="Calibri" w:hAnsi="Calibri" w:cs="Calibri"/>
          <w:sz w:val="22"/>
          <w:szCs w:val="22"/>
        </w:rPr>
      </w:pPr>
      <w:r>
        <w:br w:type="column"/>
      </w:r>
      <w:r w:rsidR="0059249B" w:rsidRPr="00992E30">
        <w:rPr>
          <w:rFonts w:ascii="Calibri" w:hAnsi="Calibri" w:cs="Calibri"/>
          <w:sz w:val="22"/>
          <w:szCs w:val="22"/>
        </w:rPr>
        <w:lastRenderedPageBreak/>
        <w:t>Table 4: Information request responsiveness by agencies between 1 July 2022 and 30</w:t>
      </w:r>
      <w:r w:rsidR="0002521D" w:rsidRPr="00992E30">
        <w:rPr>
          <w:rFonts w:ascii="Calibri" w:hAnsi="Calibri" w:cs="Calibri"/>
          <w:sz w:val="22"/>
          <w:szCs w:val="22"/>
        </w:rPr>
        <w:t> </w:t>
      </w:r>
      <w:r w:rsidR="00441A93" w:rsidRPr="00992E30">
        <w:rPr>
          <w:rFonts w:ascii="Calibri" w:hAnsi="Calibri" w:cs="Calibri"/>
          <w:sz w:val="22"/>
          <w:szCs w:val="22"/>
        </w:rPr>
        <w:t>September</w:t>
      </w:r>
      <w:r w:rsidR="0002521D" w:rsidRPr="00992E30">
        <w:rPr>
          <w:rFonts w:ascii="Calibri" w:hAnsi="Calibri" w:cs="Calibri"/>
          <w:sz w:val="22"/>
          <w:szCs w:val="22"/>
        </w:rPr>
        <w:t> </w:t>
      </w:r>
      <w:r w:rsidR="0059249B" w:rsidRPr="00992E30">
        <w:rPr>
          <w:rFonts w:ascii="Calibri" w:hAnsi="Calibri" w:cs="Calibri"/>
          <w:sz w:val="22"/>
          <w:szCs w:val="22"/>
        </w:rPr>
        <w:t>202</w:t>
      </w:r>
      <w:r w:rsidR="00A7661F" w:rsidRPr="00992E30">
        <w:rPr>
          <w:rFonts w:ascii="Calibri" w:hAnsi="Calibri" w:cs="Calibri"/>
          <w:sz w:val="22"/>
          <w:szCs w:val="22"/>
        </w:rPr>
        <w:t>2</w:t>
      </w:r>
    </w:p>
    <w:tbl>
      <w:tblPr>
        <w:tblW w:w="8807" w:type="dxa"/>
        <w:jc w:val="center"/>
        <w:tblLook w:val="04A0" w:firstRow="1" w:lastRow="0" w:firstColumn="1" w:lastColumn="0" w:noHBand="0" w:noVBand="1"/>
      </w:tblPr>
      <w:tblGrid>
        <w:gridCol w:w="4087"/>
        <w:gridCol w:w="1180"/>
        <w:gridCol w:w="1180"/>
        <w:gridCol w:w="1180"/>
        <w:gridCol w:w="1180"/>
      </w:tblGrid>
      <w:tr w:rsidR="000F243B" w:rsidRPr="00992E30" w14:paraId="1F8929DD" w14:textId="77777777" w:rsidTr="00596E12">
        <w:trPr>
          <w:trHeight w:val="1310"/>
          <w:jc w:val="center"/>
        </w:trPr>
        <w:tc>
          <w:tcPr>
            <w:tcW w:w="4087" w:type="dxa"/>
            <w:tcBorders>
              <w:top w:val="nil"/>
              <w:left w:val="nil"/>
              <w:bottom w:val="single" w:sz="8" w:space="0" w:color="C289B7"/>
              <w:right w:val="nil"/>
            </w:tcBorders>
            <w:shd w:val="clear" w:color="000000" w:fill="3D4D7D"/>
            <w:vAlign w:val="center"/>
            <w:hideMark/>
          </w:tcPr>
          <w:p w14:paraId="163C1285" w14:textId="77777777" w:rsidR="000F243B" w:rsidRPr="00992E30" w:rsidRDefault="000F243B" w:rsidP="000F243B">
            <w:pPr>
              <w:spacing w:after="0"/>
              <w:rPr>
                <w:rFonts w:asciiTheme="minorHAnsi" w:eastAsia="Times New Roman" w:hAnsiTheme="minorHAnsi" w:cstheme="minorHAnsi"/>
                <w:b/>
                <w:color w:val="F2F2F2"/>
                <w:sz w:val="20"/>
                <w:szCs w:val="20"/>
                <w:lang w:eastAsia="en-AU"/>
              </w:rPr>
            </w:pPr>
            <w:r w:rsidRPr="00992E30">
              <w:rPr>
                <w:rFonts w:asciiTheme="minorHAnsi" w:eastAsia="Times New Roman" w:hAnsiTheme="minorHAnsi" w:cstheme="minorHAnsi"/>
                <w:b/>
                <w:color w:val="F2F2F2"/>
                <w:sz w:val="20"/>
                <w:szCs w:val="20"/>
                <w:lang w:eastAsia="en-AU"/>
              </w:rPr>
              <w:t>Department/Agency</w:t>
            </w:r>
          </w:p>
        </w:tc>
        <w:tc>
          <w:tcPr>
            <w:tcW w:w="1180" w:type="dxa"/>
            <w:tcBorders>
              <w:top w:val="nil"/>
              <w:left w:val="nil"/>
              <w:bottom w:val="single" w:sz="8" w:space="0" w:color="C289B7"/>
              <w:right w:val="nil"/>
            </w:tcBorders>
            <w:shd w:val="clear" w:color="000000" w:fill="3D4D7D"/>
            <w:vAlign w:val="center"/>
            <w:hideMark/>
          </w:tcPr>
          <w:p w14:paraId="199F2666" w14:textId="77777777" w:rsidR="000F243B" w:rsidRPr="00992E30" w:rsidRDefault="000F243B" w:rsidP="000F243B">
            <w:pPr>
              <w:spacing w:after="0"/>
              <w:jc w:val="center"/>
              <w:rPr>
                <w:rFonts w:asciiTheme="minorHAnsi" w:eastAsia="Times New Roman" w:hAnsiTheme="minorHAnsi" w:cstheme="minorHAnsi"/>
                <w:b/>
                <w:color w:val="F2F2F2"/>
                <w:sz w:val="20"/>
                <w:szCs w:val="20"/>
                <w:lang w:eastAsia="en-AU"/>
              </w:rPr>
            </w:pPr>
            <w:r w:rsidRPr="00992E30">
              <w:rPr>
                <w:rFonts w:asciiTheme="minorHAnsi" w:eastAsia="Times New Roman" w:hAnsiTheme="minorHAnsi" w:cstheme="minorHAnsi"/>
                <w:b/>
                <w:color w:val="F2F2F2"/>
                <w:sz w:val="20"/>
                <w:szCs w:val="20"/>
                <w:lang w:eastAsia="en-AU"/>
              </w:rPr>
              <w:t>Responses received in period</w:t>
            </w:r>
          </w:p>
        </w:tc>
        <w:tc>
          <w:tcPr>
            <w:tcW w:w="1180" w:type="dxa"/>
            <w:tcBorders>
              <w:top w:val="nil"/>
              <w:left w:val="nil"/>
              <w:bottom w:val="single" w:sz="8" w:space="0" w:color="C289B7"/>
              <w:right w:val="nil"/>
            </w:tcBorders>
            <w:shd w:val="clear" w:color="000000" w:fill="3D4D7D"/>
            <w:vAlign w:val="center"/>
            <w:hideMark/>
          </w:tcPr>
          <w:p w14:paraId="0990E5BC" w14:textId="77777777" w:rsidR="000F243B" w:rsidRPr="00992E30" w:rsidRDefault="000F243B" w:rsidP="000F243B">
            <w:pPr>
              <w:spacing w:after="0"/>
              <w:jc w:val="center"/>
              <w:rPr>
                <w:rFonts w:asciiTheme="minorHAnsi" w:eastAsia="Times New Roman" w:hAnsiTheme="minorHAnsi" w:cstheme="minorHAnsi"/>
                <w:b/>
                <w:color w:val="F2F2F2"/>
                <w:sz w:val="20"/>
                <w:szCs w:val="20"/>
                <w:lang w:eastAsia="en-AU"/>
              </w:rPr>
            </w:pPr>
            <w:r w:rsidRPr="00992E30">
              <w:rPr>
                <w:rFonts w:asciiTheme="minorHAnsi" w:eastAsia="Times New Roman" w:hAnsiTheme="minorHAnsi" w:cstheme="minorHAnsi"/>
                <w:b/>
                <w:color w:val="F2F2F2"/>
                <w:sz w:val="20"/>
                <w:szCs w:val="20"/>
                <w:lang w:eastAsia="en-AU"/>
              </w:rPr>
              <w:t>Average of Time taken to respond (business days)</w:t>
            </w:r>
          </w:p>
        </w:tc>
        <w:tc>
          <w:tcPr>
            <w:tcW w:w="1180" w:type="dxa"/>
            <w:tcBorders>
              <w:top w:val="nil"/>
              <w:left w:val="nil"/>
              <w:bottom w:val="single" w:sz="8" w:space="0" w:color="C289B7"/>
              <w:right w:val="nil"/>
            </w:tcBorders>
            <w:shd w:val="clear" w:color="000000" w:fill="3D4D7D"/>
            <w:vAlign w:val="center"/>
            <w:hideMark/>
          </w:tcPr>
          <w:p w14:paraId="16CA0623" w14:textId="77777777" w:rsidR="000F243B" w:rsidRPr="00992E30" w:rsidRDefault="000F243B" w:rsidP="000F243B">
            <w:pPr>
              <w:spacing w:after="0"/>
              <w:jc w:val="center"/>
              <w:rPr>
                <w:rFonts w:asciiTheme="minorHAnsi" w:eastAsia="Times New Roman" w:hAnsiTheme="minorHAnsi" w:cstheme="minorHAnsi"/>
                <w:b/>
                <w:color w:val="F2F2F2"/>
                <w:sz w:val="20"/>
                <w:szCs w:val="20"/>
                <w:lang w:eastAsia="en-AU"/>
              </w:rPr>
            </w:pPr>
            <w:r w:rsidRPr="00992E30">
              <w:rPr>
                <w:rFonts w:asciiTheme="minorHAnsi" w:eastAsia="Times New Roman" w:hAnsiTheme="minorHAnsi" w:cstheme="minorHAnsi"/>
                <w:b/>
                <w:color w:val="F2F2F2"/>
                <w:sz w:val="20"/>
                <w:szCs w:val="20"/>
                <w:lang w:eastAsia="en-AU"/>
              </w:rPr>
              <w:t>Responses received after due date</w:t>
            </w:r>
          </w:p>
        </w:tc>
        <w:tc>
          <w:tcPr>
            <w:tcW w:w="1180" w:type="dxa"/>
            <w:tcBorders>
              <w:top w:val="nil"/>
              <w:left w:val="nil"/>
              <w:bottom w:val="single" w:sz="8" w:space="0" w:color="C289B7"/>
              <w:right w:val="nil"/>
            </w:tcBorders>
            <w:shd w:val="clear" w:color="000000" w:fill="3D4D7D"/>
            <w:vAlign w:val="center"/>
            <w:hideMark/>
          </w:tcPr>
          <w:p w14:paraId="5F5A1FF7" w14:textId="77777777" w:rsidR="000F243B" w:rsidRPr="00992E30" w:rsidRDefault="000F243B" w:rsidP="000F243B">
            <w:pPr>
              <w:spacing w:after="0"/>
              <w:jc w:val="center"/>
              <w:rPr>
                <w:rFonts w:asciiTheme="minorHAnsi" w:eastAsia="Times New Roman" w:hAnsiTheme="minorHAnsi" w:cstheme="minorHAnsi"/>
                <w:b/>
                <w:color w:val="F2F2F2"/>
                <w:sz w:val="20"/>
                <w:szCs w:val="20"/>
                <w:lang w:eastAsia="en-AU"/>
              </w:rPr>
            </w:pPr>
            <w:r w:rsidRPr="00992E30">
              <w:rPr>
                <w:rFonts w:asciiTheme="minorHAnsi" w:eastAsia="Times New Roman" w:hAnsiTheme="minorHAnsi" w:cstheme="minorHAnsi"/>
                <w:b/>
                <w:color w:val="F2F2F2"/>
                <w:sz w:val="20"/>
                <w:szCs w:val="20"/>
                <w:lang w:eastAsia="en-AU"/>
              </w:rPr>
              <w:t>Per cent late</w:t>
            </w:r>
          </w:p>
        </w:tc>
      </w:tr>
      <w:tr w:rsidR="000F243B" w:rsidRPr="00992E30" w14:paraId="0FE139DD" w14:textId="77777777" w:rsidTr="00596E12">
        <w:trPr>
          <w:trHeight w:val="290"/>
          <w:jc w:val="center"/>
        </w:trPr>
        <w:tc>
          <w:tcPr>
            <w:tcW w:w="4087" w:type="dxa"/>
            <w:tcBorders>
              <w:top w:val="nil"/>
              <w:left w:val="nil"/>
              <w:bottom w:val="nil"/>
              <w:right w:val="nil"/>
            </w:tcBorders>
            <w:shd w:val="clear" w:color="auto" w:fill="auto"/>
            <w:vAlign w:val="center"/>
            <w:hideMark/>
          </w:tcPr>
          <w:p w14:paraId="6C17C2AC" w14:textId="77777777" w:rsidR="000F243B" w:rsidRPr="00992E30" w:rsidRDefault="000F243B" w:rsidP="000F243B">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Australian Taxation Office</w:t>
            </w:r>
          </w:p>
        </w:tc>
        <w:tc>
          <w:tcPr>
            <w:tcW w:w="1180" w:type="dxa"/>
            <w:tcBorders>
              <w:top w:val="nil"/>
              <w:left w:val="nil"/>
              <w:bottom w:val="nil"/>
              <w:right w:val="nil"/>
            </w:tcBorders>
            <w:shd w:val="clear" w:color="auto" w:fill="auto"/>
            <w:vAlign w:val="center"/>
            <w:hideMark/>
          </w:tcPr>
          <w:p w14:paraId="669433F2"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4</w:t>
            </w:r>
          </w:p>
        </w:tc>
        <w:tc>
          <w:tcPr>
            <w:tcW w:w="1180" w:type="dxa"/>
            <w:tcBorders>
              <w:top w:val="nil"/>
              <w:left w:val="nil"/>
              <w:bottom w:val="nil"/>
              <w:right w:val="nil"/>
            </w:tcBorders>
            <w:shd w:val="clear" w:color="auto" w:fill="auto"/>
            <w:vAlign w:val="center"/>
            <w:hideMark/>
          </w:tcPr>
          <w:p w14:paraId="5E99C7AB"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2</w:t>
            </w:r>
          </w:p>
        </w:tc>
        <w:tc>
          <w:tcPr>
            <w:tcW w:w="1180" w:type="dxa"/>
            <w:tcBorders>
              <w:top w:val="nil"/>
              <w:left w:val="nil"/>
              <w:bottom w:val="nil"/>
              <w:right w:val="nil"/>
            </w:tcBorders>
            <w:shd w:val="clear" w:color="auto" w:fill="auto"/>
            <w:vAlign w:val="center"/>
            <w:hideMark/>
          </w:tcPr>
          <w:p w14:paraId="4C8DD585"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1180" w:type="dxa"/>
            <w:tcBorders>
              <w:top w:val="nil"/>
              <w:left w:val="nil"/>
              <w:bottom w:val="nil"/>
              <w:right w:val="nil"/>
            </w:tcBorders>
            <w:shd w:val="clear" w:color="auto" w:fill="auto"/>
            <w:vAlign w:val="center"/>
            <w:hideMark/>
          </w:tcPr>
          <w:p w14:paraId="78452674"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0F243B" w:rsidRPr="00992E30" w14:paraId="0DE81A59" w14:textId="77777777" w:rsidTr="00596E12">
        <w:trPr>
          <w:trHeight w:val="520"/>
          <w:jc w:val="center"/>
        </w:trPr>
        <w:tc>
          <w:tcPr>
            <w:tcW w:w="4087" w:type="dxa"/>
            <w:tcBorders>
              <w:top w:val="nil"/>
              <w:left w:val="nil"/>
              <w:bottom w:val="nil"/>
              <w:right w:val="nil"/>
            </w:tcBorders>
            <w:shd w:val="clear" w:color="000000" w:fill="D3D8E9"/>
            <w:vAlign w:val="center"/>
            <w:hideMark/>
          </w:tcPr>
          <w:p w14:paraId="4E75815E" w14:textId="77777777" w:rsidR="000F243B" w:rsidRPr="00992E30" w:rsidRDefault="000F243B" w:rsidP="000F243B">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Climate Change, Energy, the Environment and Water</w:t>
            </w:r>
          </w:p>
        </w:tc>
        <w:tc>
          <w:tcPr>
            <w:tcW w:w="1180" w:type="dxa"/>
            <w:tcBorders>
              <w:top w:val="nil"/>
              <w:left w:val="nil"/>
              <w:bottom w:val="nil"/>
              <w:right w:val="nil"/>
            </w:tcBorders>
            <w:shd w:val="clear" w:color="000000" w:fill="D3D8E9"/>
            <w:vAlign w:val="center"/>
            <w:hideMark/>
          </w:tcPr>
          <w:p w14:paraId="0CF0C1D4"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3</w:t>
            </w:r>
          </w:p>
        </w:tc>
        <w:tc>
          <w:tcPr>
            <w:tcW w:w="1180" w:type="dxa"/>
            <w:tcBorders>
              <w:top w:val="nil"/>
              <w:left w:val="nil"/>
              <w:bottom w:val="nil"/>
              <w:right w:val="nil"/>
            </w:tcBorders>
            <w:shd w:val="clear" w:color="000000" w:fill="D3D8E9"/>
            <w:vAlign w:val="center"/>
            <w:hideMark/>
          </w:tcPr>
          <w:p w14:paraId="0B488ADB"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9</w:t>
            </w:r>
          </w:p>
        </w:tc>
        <w:tc>
          <w:tcPr>
            <w:tcW w:w="1180" w:type="dxa"/>
            <w:tcBorders>
              <w:top w:val="nil"/>
              <w:left w:val="nil"/>
              <w:bottom w:val="nil"/>
              <w:right w:val="nil"/>
            </w:tcBorders>
            <w:shd w:val="clear" w:color="000000" w:fill="D3D8E9"/>
            <w:vAlign w:val="center"/>
            <w:hideMark/>
          </w:tcPr>
          <w:p w14:paraId="7903A6CE"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1180" w:type="dxa"/>
            <w:tcBorders>
              <w:top w:val="nil"/>
              <w:left w:val="nil"/>
              <w:bottom w:val="nil"/>
              <w:right w:val="nil"/>
            </w:tcBorders>
            <w:shd w:val="clear" w:color="000000" w:fill="D3D8E9"/>
            <w:vAlign w:val="center"/>
            <w:hideMark/>
          </w:tcPr>
          <w:p w14:paraId="1C233655"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0F243B" w:rsidRPr="00992E30" w14:paraId="796577FE" w14:textId="77777777" w:rsidTr="00596E12">
        <w:trPr>
          <w:trHeight w:val="290"/>
          <w:jc w:val="center"/>
        </w:trPr>
        <w:tc>
          <w:tcPr>
            <w:tcW w:w="4087" w:type="dxa"/>
            <w:tcBorders>
              <w:top w:val="nil"/>
              <w:left w:val="nil"/>
              <w:bottom w:val="nil"/>
              <w:right w:val="nil"/>
            </w:tcBorders>
            <w:shd w:val="clear" w:color="auto" w:fill="auto"/>
            <w:vAlign w:val="center"/>
            <w:hideMark/>
          </w:tcPr>
          <w:p w14:paraId="1C47760A" w14:textId="77777777" w:rsidR="000F243B" w:rsidRPr="00992E30" w:rsidRDefault="000F243B" w:rsidP="000F243B">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Education</w:t>
            </w:r>
          </w:p>
        </w:tc>
        <w:tc>
          <w:tcPr>
            <w:tcW w:w="1180" w:type="dxa"/>
            <w:tcBorders>
              <w:top w:val="nil"/>
              <w:left w:val="nil"/>
              <w:bottom w:val="nil"/>
              <w:right w:val="nil"/>
            </w:tcBorders>
            <w:shd w:val="clear" w:color="auto" w:fill="auto"/>
            <w:vAlign w:val="center"/>
            <w:hideMark/>
          </w:tcPr>
          <w:p w14:paraId="7C882FD3"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1</w:t>
            </w:r>
          </w:p>
        </w:tc>
        <w:tc>
          <w:tcPr>
            <w:tcW w:w="1180" w:type="dxa"/>
            <w:tcBorders>
              <w:top w:val="nil"/>
              <w:left w:val="nil"/>
              <w:bottom w:val="nil"/>
              <w:right w:val="nil"/>
            </w:tcBorders>
            <w:shd w:val="clear" w:color="auto" w:fill="auto"/>
            <w:vAlign w:val="center"/>
            <w:hideMark/>
          </w:tcPr>
          <w:p w14:paraId="0F9FBBD3"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5</w:t>
            </w:r>
          </w:p>
        </w:tc>
        <w:tc>
          <w:tcPr>
            <w:tcW w:w="1180" w:type="dxa"/>
            <w:tcBorders>
              <w:top w:val="nil"/>
              <w:left w:val="nil"/>
              <w:bottom w:val="nil"/>
              <w:right w:val="nil"/>
            </w:tcBorders>
            <w:shd w:val="clear" w:color="auto" w:fill="auto"/>
            <w:vAlign w:val="center"/>
            <w:hideMark/>
          </w:tcPr>
          <w:p w14:paraId="7DF53F07"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1180" w:type="dxa"/>
            <w:tcBorders>
              <w:top w:val="nil"/>
              <w:left w:val="nil"/>
              <w:bottom w:val="nil"/>
              <w:right w:val="nil"/>
            </w:tcBorders>
            <w:shd w:val="clear" w:color="auto" w:fill="auto"/>
            <w:vAlign w:val="center"/>
            <w:hideMark/>
          </w:tcPr>
          <w:p w14:paraId="447FE448"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0F243B" w:rsidRPr="00992E30" w14:paraId="10F79EE4" w14:textId="77777777" w:rsidTr="00596E12">
        <w:trPr>
          <w:trHeight w:val="520"/>
          <w:jc w:val="center"/>
        </w:trPr>
        <w:tc>
          <w:tcPr>
            <w:tcW w:w="4087" w:type="dxa"/>
            <w:tcBorders>
              <w:top w:val="nil"/>
              <w:left w:val="nil"/>
              <w:bottom w:val="nil"/>
              <w:right w:val="nil"/>
            </w:tcBorders>
            <w:shd w:val="clear" w:color="000000" w:fill="D3D8E9"/>
            <w:vAlign w:val="center"/>
            <w:hideMark/>
          </w:tcPr>
          <w:p w14:paraId="44B9434F" w14:textId="77777777" w:rsidR="000F243B" w:rsidRPr="00992E30" w:rsidRDefault="000F243B" w:rsidP="000F243B">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Employment and Workplace Relations</w:t>
            </w:r>
          </w:p>
        </w:tc>
        <w:tc>
          <w:tcPr>
            <w:tcW w:w="1180" w:type="dxa"/>
            <w:tcBorders>
              <w:top w:val="nil"/>
              <w:left w:val="nil"/>
              <w:bottom w:val="nil"/>
              <w:right w:val="nil"/>
            </w:tcBorders>
            <w:shd w:val="clear" w:color="000000" w:fill="D3D8E9"/>
            <w:vAlign w:val="center"/>
            <w:hideMark/>
          </w:tcPr>
          <w:p w14:paraId="1258073E"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1</w:t>
            </w:r>
          </w:p>
        </w:tc>
        <w:tc>
          <w:tcPr>
            <w:tcW w:w="1180" w:type="dxa"/>
            <w:tcBorders>
              <w:top w:val="nil"/>
              <w:left w:val="nil"/>
              <w:bottom w:val="nil"/>
              <w:right w:val="nil"/>
            </w:tcBorders>
            <w:shd w:val="clear" w:color="000000" w:fill="D3D8E9"/>
            <w:vAlign w:val="center"/>
            <w:hideMark/>
          </w:tcPr>
          <w:p w14:paraId="561A8B52"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5</w:t>
            </w:r>
          </w:p>
        </w:tc>
        <w:tc>
          <w:tcPr>
            <w:tcW w:w="1180" w:type="dxa"/>
            <w:tcBorders>
              <w:top w:val="nil"/>
              <w:left w:val="nil"/>
              <w:bottom w:val="nil"/>
              <w:right w:val="nil"/>
            </w:tcBorders>
            <w:shd w:val="clear" w:color="000000" w:fill="D3D8E9"/>
            <w:vAlign w:val="center"/>
            <w:hideMark/>
          </w:tcPr>
          <w:p w14:paraId="535FB2A9"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1180" w:type="dxa"/>
            <w:tcBorders>
              <w:top w:val="nil"/>
              <w:left w:val="nil"/>
              <w:bottom w:val="nil"/>
              <w:right w:val="nil"/>
            </w:tcBorders>
            <w:shd w:val="clear" w:color="000000" w:fill="D3D8E9"/>
            <w:vAlign w:val="center"/>
            <w:hideMark/>
          </w:tcPr>
          <w:p w14:paraId="1955F07D"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0F243B" w:rsidRPr="00992E30" w14:paraId="7508FC69" w14:textId="77777777" w:rsidTr="00596E12">
        <w:trPr>
          <w:trHeight w:val="290"/>
          <w:jc w:val="center"/>
        </w:trPr>
        <w:tc>
          <w:tcPr>
            <w:tcW w:w="4087" w:type="dxa"/>
            <w:tcBorders>
              <w:top w:val="nil"/>
              <w:left w:val="nil"/>
              <w:bottom w:val="nil"/>
              <w:right w:val="nil"/>
            </w:tcBorders>
            <w:shd w:val="clear" w:color="auto" w:fill="auto"/>
            <w:vAlign w:val="center"/>
            <w:hideMark/>
          </w:tcPr>
          <w:p w14:paraId="06973C24" w14:textId="77777777" w:rsidR="000F243B" w:rsidRPr="00992E30" w:rsidRDefault="000F243B" w:rsidP="000F243B">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Health and Aged Care</w:t>
            </w:r>
          </w:p>
        </w:tc>
        <w:tc>
          <w:tcPr>
            <w:tcW w:w="1180" w:type="dxa"/>
            <w:tcBorders>
              <w:top w:val="nil"/>
              <w:left w:val="nil"/>
              <w:bottom w:val="nil"/>
              <w:right w:val="nil"/>
            </w:tcBorders>
            <w:shd w:val="clear" w:color="auto" w:fill="auto"/>
            <w:vAlign w:val="center"/>
            <w:hideMark/>
          </w:tcPr>
          <w:p w14:paraId="72EAE41A"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1</w:t>
            </w:r>
          </w:p>
        </w:tc>
        <w:tc>
          <w:tcPr>
            <w:tcW w:w="1180" w:type="dxa"/>
            <w:tcBorders>
              <w:top w:val="nil"/>
              <w:left w:val="nil"/>
              <w:bottom w:val="nil"/>
              <w:right w:val="nil"/>
            </w:tcBorders>
            <w:shd w:val="clear" w:color="auto" w:fill="auto"/>
            <w:vAlign w:val="center"/>
            <w:hideMark/>
          </w:tcPr>
          <w:p w14:paraId="383DAE09"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4</w:t>
            </w:r>
          </w:p>
        </w:tc>
        <w:tc>
          <w:tcPr>
            <w:tcW w:w="1180" w:type="dxa"/>
            <w:tcBorders>
              <w:top w:val="nil"/>
              <w:left w:val="nil"/>
              <w:bottom w:val="nil"/>
              <w:right w:val="nil"/>
            </w:tcBorders>
            <w:shd w:val="clear" w:color="auto" w:fill="auto"/>
            <w:vAlign w:val="center"/>
            <w:hideMark/>
          </w:tcPr>
          <w:p w14:paraId="314A5B06"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1180" w:type="dxa"/>
            <w:tcBorders>
              <w:top w:val="nil"/>
              <w:left w:val="nil"/>
              <w:bottom w:val="nil"/>
              <w:right w:val="nil"/>
            </w:tcBorders>
            <w:shd w:val="clear" w:color="auto" w:fill="auto"/>
            <w:vAlign w:val="center"/>
            <w:hideMark/>
          </w:tcPr>
          <w:p w14:paraId="0C92C129"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0F243B" w:rsidRPr="00992E30" w14:paraId="44560D52" w14:textId="77777777" w:rsidTr="00596E12">
        <w:trPr>
          <w:trHeight w:val="290"/>
          <w:jc w:val="center"/>
        </w:trPr>
        <w:tc>
          <w:tcPr>
            <w:tcW w:w="4087" w:type="dxa"/>
            <w:tcBorders>
              <w:top w:val="nil"/>
              <w:left w:val="nil"/>
              <w:bottom w:val="nil"/>
              <w:right w:val="nil"/>
            </w:tcBorders>
            <w:shd w:val="clear" w:color="000000" w:fill="D3D8E9"/>
            <w:vAlign w:val="center"/>
            <w:hideMark/>
          </w:tcPr>
          <w:p w14:paraId="74C84306" w14:textId="77777777" w:rsidR="000F243B" w:rsidRPr="00992E30" w:rsidRDefault="000F243B" w:rsidP="000F243B">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Home Affairs</w:t>
            </w:r>
          </w:p>
        </w:tc>
        <w:tc>
          <w:tcPr>
            <w:tcW w:w="1180" w:type="dxa"/>
            <w:tcBorders>
              <w:top w:val="nil"/>
              <w:left w:val="nil"/>
              <w:bottom w:val="nil"/>
              <w:right w:val="nil"/>
            </w:tcBorders>
            <w:shd w:val="clear" w:color="000000" w:fill="D3D8E9"/>
            <w:vAlign w:val="center"/>
            <w:hideMark/>
          </w:tcPr>
          <w:p w14:paraId="41C03930"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1</w:t>
            </w:r>
          </w:p>
        </w:tc>
        <w:tc>
          <w:tcPr>
            <w:tcW w:w="1180" w:type="dxa"/>
            <w:tcBorders>
              <w:top w:val="nil"/>
              <w:left w:val="nil"/>
              <w:bottom w:val="nil"/>
              <w:right w:val="nil"/>
            </w:tcBorders>
            <w:shd w:val="clear" w:color="000000" w:fill="D3D8E9"/>
            <w:vAlign w:val="center"/>
            <w:hideMark/>
          </w:tcPr>
          <w:p w14:paraId="065EB198"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10</w:t>
            </w:r>
          </w:p>
        </w:tc>
        <w:tc>
          <w:tcPr>
            <w:tcW w:w="1180" w:type="dxa"/>
            <w:tcBorders>
              <w:top w:val="nil"/>
              <w:left w:val="nil"/>
              <w:bottom w:val="nil"/>
              <w:right w:val="nil"/>
            </w:tcBorders>
            <w:shd w:val="clear" w:color="000000" w:fill="D3D8E9"/>
            <w:vAlign w:val="center"/>
            <w:hideMark/>
          </w:tcPr>
          <w:p w14:paraId="79CFCECF"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1180" w:type="dxa"/>
            <w:tcBorders>
              <w:top w:val="nil"/>
              <w:left w:val="nil"/>
              <w:bottom w:val="nil"/>
              <w:right w:val="nil"/>
            </w:tcBorders>
            <w:shd w:val="clear" w:color="000000" w:fill="D3D8E9"/>
            <w:vAlign w:val="center"/>
            <w:hideMark/>
          </w:tcPr>
          <w:p w14:paraId="343DDD0D"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0F243B" w:rsidRPr="00992E30" w14:paraId="5AA59251" w14:textId="77777777" w:rsidTr="00596E12">
        <w:trPr>
          <w:trHeight w:val="780"/>
          <w:jc w:val="center"/>
        </w:trPr>
        <w:tc>
          <w:tcPr>
            <w:tcW w:w="4087" w:type="dxa"/>
            <w:tcBorders>
              <w:top w:val="nil"/>
              <w:left w:val="nil"/>
              <w:bottom w:val="nil"/>
              <w:right w:val="nil"/>
            </w:tcBorders>
            <w:shd w:val="clear" w:color="auto" w:fill="auto"/>
            <w:vAlign w:val="center"/>
            <w:hideMark/>
          </w:tcPr>
          <w:p w14:paraId="3449D536" w14:textId="77777777" w:rsidR="000F243B" w:rsidRPr="00992E30" w:rsidRDefault="000F243B" w:rsidP="000F243B">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Infrastructure, Transport, Regional Development and Communications and the Arts</w:t>
            </w:r>
          </w:p>
        </w:tc>
        <w:tc>
          <w:tcPr>
            <w:tcW w:w="1180" w:type="dxa"/>
            <w:tcBorders>
              <w:top w:val="nil"/>
              <w:left w:val="nil"/>
              <w:bottom w:val="nil"/>
              <w:right w:val="nil"/>
            </w:tcBorders>
            <w:shd w:val="clear" w:color="auto" w:fill="auto"/>
            <w:vAlign w:val="center"/>
            <w:hideMark/>
          </w:tcPr>
          <w:p w14:paraId="0F854AF7"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2</w:t>
            </w:r>
          </w:p>
        </w:tc>
        <w:tc>
          <w:tcPr>
            <w:tcW w:w="1180" w:type="dxa"/>
            <w:tcBorders>
              <w:top w:val="nil"/>
              <w:left w:val="nil"/>
              <w:bottom w:val="nil"/>
              <w:right w:val="nil"/>
            </w:tcBorders>
            <w:shd w:val="clear" w:color="auto" w:fill="auto"/>
            <w:vAlign w:val="center"/>
            <w:hideMark/>
          </w:tcPr>
          <w:p w14:paraId="0799B11D"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11</w:t>
            </w:r>
          </w:p>
        </w:tc>
        <w:tc>
          <w:tcPr>
            <w:tcW w:w="1180" w:type="dxa"/>
            <w:tcBorders>
              <w:top w:val="nil"/>
              <w:left w:val="nil"/>
              <w:bottom w:val="nil"/>
              <w:right w:val="nil"/>
            </w:tcBorders>
            <w:shd w:val="clear" w:color="auto" w:fill="auto"/>
            <w:vAlign w:val="center"/>
            <w:hideMark/>
          </w:tcPr>
          <w:p w14:paraId="2E2C4EAC"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1180" w:type="dxa"/>
            <w:tcBorders>
              <w:top w:val="nil"/>
              <w:left w:val="nil"/>
              <w:bottom w:val="nil"/>
              <w:right w:val="nil"/>
            </w:tcBorders>
            <w:shd w:val="clear" w:color="auto" w:fill="auto"/>
            <w:vAlign w:val="center"/>
            <w:hideMark/>
          </w:tcPr>
          <w:p w14:paraId="74D2EB9B"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0F243B" w:rsidRPr="00992E30" w14:paraId="5A1E7655" w14:textId="77777777" w:rsidTr="00596E12">
        <w:trPr>
          <w:trHeight w:val="290"/>
          <w:jc w:val="center"/>
        </w:trPr>
        <w:tc>
          <w:tcPr>
            <w:tcW w:w="4087" w:type="dxa"/>
            <w:tcBorders>
              <w:top w:val="nil"/>
              <w:left w:val="nil"/>
              <w:bottom w:val="nil"/>
              <w:right w:val="nil"/>
            </w:tcBorders>
            <w:shd w:val="clear" w:color="000000" w:fill="D3D8E9"/>
            <w:vAlign w:val="center"/>
            <w:hideMark/>
          </w:tcPr>
          <w:p w14:paraId="1CEB14C1" w14:textId="77777777" w:rsidR="000F243B" w:rsidRPr="00992E30" w:rsidRDefault="000F243B" w:rsidP="000F243B">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Social Services</w:t>
            </w:r>
          </w:p>
        </w:tc>
        <w:tc>
          <w:tcPr>
            <w:tcW w:w="1180" w:type="dxa"/>
            <w:tcBorders>
              <w:top w:val="nil"/>
              <w:left w:val="nil"/>
              <w:bottom w:val="nil"/>
              <w:right w:val="nil"/>
            </w:tcBorders>
            <w:shd w:val="clear" w:color="000000" w:fill="D3D8E9"/>
            <w:vAlign w:val="center"/>
            <w:hideMark/>
          </w:tcPr>
          <w:p w14:paraId="0187F61A"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4</w:t>
            </w:r>
          </w:p>
        </w:tc>
        <w:tc>
          <w:tcPr>
            <w:tcW w:w="1180" w:type="dxa"/>
            <w:tcBorders>
              <w:top w:val="nil"/>
              <w:left w:val="nil"/>
              <w:bottom w:val="nil"/>
              <w:right w:val="nil"/>
            </w:tcBorders>
            <w:shd w:val="clear" w:color="000000" w:fill="D3D8E9"/>
            <w:vAlign w:val="center"/>
            <w:hideMark/>
          </w:tcPr>
          <w:p w14:paraId="57F8E995"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35</w:t>
            </w:r>
          </w:p>
        </w:tc>
        <w:tc>
          <w:tcPr>
            <w:tcW w:w="1180" w:type="dxa"/>
            <w:tcBorders>
              <w:top w:val="nil"/>
              <w:left w:val="nil"/>
              <w:bottom w:val="nil"/>
              <w:right w:val="nil"/>
            </w:tcBorders>
            <w:shd w:val="clear" w:color="000000" w:fill="D3D8E9"/>
            <w:vAlign w:val="center"/>
            <w:hideMark/>
          </w:tcPr>
          <w:p w14:paraId="0325E46E"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1180" w:type="dxa"/>
            <w:tcBorders>
              <w:top w:val="nil"/>
              <w:left w:val="nil"/>
              <w:bottom w:val="nil"/>
              <w:right w:val="nil"/>
            </w:tcBorders>
            <w:shd w:val="clear" w:color="000000" w:fill="D3D8E9"/>
            <w:vAlign w:val="center"/>
            <w:hideMark/>
          </w:tcPr>
          <w:p w14:paraId="5FB91318"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0F243B" w:rsidRPr="00992E30" w14:paraId="0E9B6ECD" w14:textId="77777777" w:rsidTr="00596E12">
        <w:trPr>
          <w:trHeight w:val="290"/>
          <w:jc w:val="center"/>
        </w:trPr>
        <w:tc>
          <w:tcPr>
            <w:tcW w:w="4087" w:type="dxa"/>
            <w:tcBorders>
              <w:top w:val="nil"/>
              <w:left w:val="nil"/>
              <w:bottom w:val="nil"/>
              <w:right w:val="nil"/>
            </w:tcBorders>
            <w:shd w:val="clear" w:color="auto" w:fill="auto"/>
            <w:vAlign w:val="center"/>
            <w:hideMark/>
          </w:tcPr>
          <w:p w14:paraId="5DAE79F6" w14:textId="77777777" w:rsidR="000F243B" w:rsidRPr="00992E30" w:rsidRDefault="000F243B" w:rsidP="000F243B">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the Treasury</w:t>
            </w:r>
          </w:p>
        </w:tc>
        <w:tc>
          <w:tcPr>
            <w:tcW w:w="1180" w:type="dxa"/>
            <w:tcBorders>
              <w:top w:val="nil"/>
              <w:left w:val="nil"/>
              <w:bottom w:val="nil"/>
              <w:right w:val="nil"/>
            </w:tcBorders>
            <w:shd w:val="clear" w:color="auto" w:fill="auto"/>
            <w:vAlign w:val="center"/>
            <w:hideMark/>
          </w:tcPr>
          <w:p w14:paraId="0989BF77"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3</w:t>
            </w:r>
          </w:p>
        </w:tc>
        <w:tc>
          <w:tcPr>
            <w:tcW w:w="1180" w:type="dxa"/>
            <w:tcBorders>
              <w:top w:val="nil"/>
              <w:left w:val="nil"/>
              <w:bottom w:val="nil"/>
              <w:right w:val="nil"/>
            </w:tcBorders>
            <w:shd w:val="clear" w:color="auto" w:fill="auto"/>
            <w:vAlign w:val="center"/>
            <w:hideMark/>
          </w:tcPr>
          <w:p w14:paraId="0482FDB1"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8</w:t>
            </w:r>
          </w:p>
        </w:tc>
        <w:tc>
          <w:tcPr>
            <w:tcW w:w="1180" w:type="dxa"/>
            <w:tcBorders>
              <w:top w:val="nil"/>
              <w:left w:val="nil"/>
              <w:bottom w:val="nil"/>
              <w:right w:val="nil"/>
            </w:tcBorders>
            <w:shd w:val="clear" w:color="auto" w:fill="auto"/>
            <w:vAlign w:val="center"/>
            <w:hideMark/>
          </w:tcPr>
          <w:p w14:paraId="304B3164"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1180" w:type="dxa"/>
            <w:tcBorders>
              <w:top w:val="nil"/>
              <w:left w:val="nil"/>
              <w:bottom w:val="nil"/>
              <w:right w:val="nil"/>
            </w:tcBorders>
            <w:shd w:val="clear" w:color="auto" w:fill="auto"/>
            <w:vAlign w:val="center"/>
            <w:hideMark/>
          </w:tcPr>
          <w:p w14:paraId="4FB284BF"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0F243B" w:rsidRPr="00992E30" w14:paraId="782E368E" w14:textId="77777777" w:rsidTr="00596E12">
        <w:trPr>
          <w:trHeight w:val="300"/>
          <w:jc w:val="center"/>
        </w:trPr>
        <w:tc>
          <w:tcPr>
            <w:tcW w:w="4087" w:type="dxa"/>
            <w:tcBorders>
              <w:top w:val="nil"/>
              <w:left w:val="nil"/>
              <w:bottom w:val="nil"/>
              <w:right w:val="nil"/>
            </w:tcBorders>
            <w:shd w:val="clear" w:color="000000" w:fill="D3D8E9"/>
            <w:vAlign w:val="center"/>
            <w:hideMark/>
          </w:tcPr>
          <w:p w14:paraId="7BF67906" w14:textId="77777777" w:rsidR="000F243B" w:rsidRPr="00992E30" w:rsidRDefault="000F243B" w:rsidP="000F243B">
            <w:pPr>
              <w:spacing w:after="0"/>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Department of Veterans Affairs</w:t>
            </w:r>
          </w:p>
        </w:tc>
        <w:tc>
          <w:tcPr>
            <w:tcW w:w="1180" w:type="dxa"/>
            <w:tcBorders>
              <w:top w:val="nil"/>
              <w:left w:val="nil"/>
              <w:bottom w:val="nil"/>
              <w:right w:val="nil"/>
            </w:tcBorders>
            <w:shd w:val="clear" w:color="000000" w:fill="D3D8E9"/>
            <w:vAlign w:val="center"/>
            <w:hideMark/>
          </w:tcPr>
          <w:p w14:paraId="398DD11E"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1</w:t>
            </w:r>
          </w:p>
        </w:tc>
        <w:tc>
          <w:tcPr>
            <w:tcW w:w="1180" w:type="dxa"/>
            <w:tcBorders>
              <w:top w:val="nil"/>
              <w:left w:val="nil"/>
              <w:bottom w:val="nil"/>
              <w:right w:val="nil"/>
            </w:tcBorders>
            <w:shd w:val="clear" w:color="000000" w:fill="D3D8E9"/>
            <w:vAlign w:val="center"/>
            <w:hideMark/>
          </w:tcPr>
          <w:p w14:paraId="109C4225"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11</w:t>
            </w:r>
          </w:p>
        </w:tc>
        <w:tc>
          <w:tcPr>
            <w:tcW w:w="1180" w:type="dxa"/>
            <w:tcBorders>
              <w:top w:val="nil"/>
              <w:left w:val="nil"/>
              <w:bottom w:val="nil"/>
              <w:right w:val="nil"/>
            </w:tcBorders>
            <w:shd w:val="clear" w:color="000000" w:fill="D3D8E9"/>
            <w:vAlign w:val="center"/>
            <w:hideMark/>
          </w:tcPr>
          <w:p w14:paraId="55A23B8A"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c>
          <w:tcPr>
            <w:tcW w:w="1180" w:type="dxa"/>
            <w:tcBorders>
              <w:top w:val="nil"/>
              <w:left w:val="nil"/>
              <w:bottom w:val="nil"/>
              <w:right w:val="nil"/>
            </w:tcBorders>
            <w:shd w:val="clear" w:color="000000" w:fill="D3D8E9"/>
            <w:vAlign w:val="center"/>
            <w:hideMark/>
          </w:tcPr>
          <w:p w14:paraId="4BD2FC84" w14:textId="77777777" w:rsidR="000F243B" w:rsidRPr="00992E30" w:rsidRDefault="000F243B" w:rsidP="000F243B">
            <w:pPr>
              <w:spacing w:after="0"/>
              <w:jc w:val="center"/>
              <w:rPr>
                <w:rFonts w:asciiTheme="minorHAnsi" w:eastAsia="Times New Roman" w:hAnsiTheme="minorHAnsi" w:cstheme="minorHAnsi"/>
                <w:color w:val="000000"/>
                <w:sz w:val="20"/>
                <w:szCs w:val="20"/>
                <w:lang w:eastAsia="en-AU"/>
              </w:rPr>
            </w:pPr>
            <w:r w:rsidRPr="00992E30">
              <w:rPr>
                <w:rFonts w:asciiTheme="minorHAnsi" w:eastAsia="Times New Roman" w:hAnsiTheme="minorHAnsi" w:cstheme="minorHAnsi"/>
                <w:color w:val="000000"/>
                <w:sz w:val="20"/>
                <w:szCs w:val="20"/>
                <w:lang w:eastAsia="en-AU"/>
              </w:rPr>
              <w:t>0%</w:t>
            </w:r>
          </w:p>
        </w:tc>
      </w:tr>
      <w:tr w:rsidR="000F243B" w:rsidRPr="00992E30" w14:paraId="431E1A83" w14:textId="77777777" w:rsidTr="00596E12">
        <w:trPr>
          <w:trHeight w:val="290"/>
          <w:jc w:val="center"/>
        </w:trPr>
        <w:tc>
          <w:tcPr>
            <w:tcW w:w="4087" w:type="dxa"/>
            <w:tcBorders>
              <w:top w:val="single" w:sz="8" w:space="0" w:color="C289B7"/>
              <w:left w:val="nil"/>
              <w:bottom w:val="nil"/>
              <w:right w:val="nil"/>
            </w:tcBorders>
            <w:shd w:val="clear" w:color="000000" w:fill="3D4D7D"/>
            <w:vAlign w:val="center"/>
            <w:hideMark/>
          </w:tcPr>
          <w:p w14:paraId="1FEFE74A" w14:textId="77777777" w:rsidR="000F243B" w:rsidRPr="00992E30" w:rsidRDefault="000F243B" w:rsidP="000F243B">
            <w:pPr>
              <w:spacing w:after="0"/>
              <w:rPr>
                <w:rFonts w:asciiTheme="minorHAnsi" w:eastAsia="Times New Roman" w:hAnsiTheme="minorHAnsi" w:cstheme="minorHAnsi"/>
                <w:b/>
                <w:color w:val="F2F2F2"/>
                <w:sz w:val="20"/>
                <w:szCs w:val="20"/>
                <w:lang w:eastAsia="en-AU"/>
              </w:rPr>
            </w:pPr>
            <w:r w:rsidRPr="00992E30">
              <w:rPr>
                <w:rFonts w:asciiTheme="minorHAnsi" w:eastAsia="Times New Roman" w:hAnsiTheme="minorHAnsi" w:cstheme="minorHAnsi"/>
                <w:b/>
                <w:color w:val="F2F2F2"/>
                <w:sz w:val="20"/>
                <w:szCs w:val="20"/>
                <w:lang w:eastAsia="en-AU"/>
              </w:rPr>
              <w:t>Total</w:t>
            </w:r>
          </w:p>
        </w:tc>
        <w:tc>
          <w:tcPr>
            <w:tcW w:w="1180" w:type="dxa"/>
            <w:tcBorders>
              <w:top w:val="single" w:sz="8" w:space="0" w:color="C289B7"/>
              <w:left w:val="nil"/>
              <w:bottom w:val="nil"/>
              <w:right w:val="nil"/>
            </w:tcBorders>
            <w:shd w:val="clear" w:color="000000" w:fill="3D4D7D"/>
            <w:vAlign w:val="center"/>
            <w:hideMark/>
          </w:tcPr>
          <w:p w14:paraId="5188C58B" w14:textId="77777777" w:rsidR="000F243B" w:rsidRPr="00992E30" w:rsidRDefault="000F243B" w:rsidP="000F243B">
            <w:pPr>
              <w:spacing w:after="0"/>
              <w:jc w:val="center"/>
              <w:rPr>
                <w:rFonts w:asciiTheme="minorHAnsi" w:eastAsia="Times New Roman" w:hAnsiTheme="minorHAnsi" w:cstheme="minorHAnsi"/>
                <w:b/>
                <w:color w:val="F2F2F2"/>
                <w:sz w:val="20"/>
                <w:szCs w:val="20"/>
                <w:lang w:eastAsia="en-AU"/>
              </w:rPr>
            </w:pPr>
            <w:r w:rsidRPr="00992E30">
              <w:rPr>
                <w:rFonts w:asciiTheme="minorHAnsi" w:eastAsia="Times New Roman" w:hAnsiTheme="minorHAnsi" w:cstheme="minorHAnsi"/>
                <w:b/>
                <w:color w:val="F2F2F2"/>
                <w:sz w:val="20"/>
                <w:szCs w:val="20"/>
                <w:lang w:eastAsia="en-AU"/>
              </w:rPr>
              <w:t>21</w:t>
            </w:r>
          </w:p>
        </w:tc>
        <w:tc>
          <w:tcPr>
            <w:tcW w:w="1180" w:type="dxa"/>
            <w:tcBorders>
              <w:top w:val="single" w:sz="8" w:space="0" w:color="C289B7"/>
              <w:left w:val="nil"/>
              <w:bottom w:val="nil"/>
              <w:right w:val="nil"/>
            </w:tcBorders>
            <w:shd w:val="clear" w:color="000000" w:fill="3D4D7D"/>
            <w:vAlign w:val="center"/>
            <w:hideMark/>
          </w:tcPr>
          <w:p w14:paraId="070F402A" w14:textId="77777777" w:rsidR="000F243B" w:rsidRPr="00992E30" w:rsidRDefault="000F243B" w:rsidP="000F243B">
            <w:pPr>
              <w:spacing w:after="0"/>
              <w:jc w:val="center"/>
              <w:rPr>
                <w:rFonts w:asciiTheme="minorHAnsi" w:eastAsia="Times New Roman" w:hAnsiTheme="minorHAnsi" w:cstheme="minorHAnsi"/>
                <w:b/>
                <w:color w:val="FFFFFF"/>
                <w:sz w:val="20"/>
                <w:szCs w:val="20"/>
                <w:lang w:eastAsia="en-AU"/>
              </w:rPr>
            </w:pPr>
            <w:r w:rsidRPr="00992E30">
              <w:rPr>
                <w:rFonts w:asciiTheme="minorHAnsi" w:eastAsia="Times New Roman" w:hAnsiTheme="minorHAnsi" w:cstheme="minorHAnsi"/>
                <w:b/>
                <w:color w:val="FFFFFF"/>
                <w:sz w:val="20"/>
                <w:szCs w:val="20"/>
                <w:lang w:eastAsia="en-AU"/>
              </w:rPr>
              <w:t>12</w:t>
            </w:r>
          </w:p>
        </w:tc>
        <w:tc>
          <w:tcPr>
            <w:tcW w:w="1180" w:type="dxa"/>
            <w:tcBorders>
              <w:top w:val="single" w:sz="8" w:space="0" w:color="C289B7"/>
              <w:left w:val="nil"/>
              <w:bottom w:val="nil"/>
              <w:right w:val="nil"/>
            </w:tcBorders>
            <w:shd w:val="clear" w:color="000000" w:fill="3D4D7D"/>
            <w:vAlign w:val="center"/>
            <w:hideMark/>
          </w:tcPr>
          <w:p w14:paraId="6F1D367D" w14:textId="77777777" w:rsidR="000F243B" w:rsidRPr="00992E30" w:rsidRDefault="000F243B" w:rsidP="000F243B">
            <w:pPr>
              <w:spacing w:after="0"/>
              <w:jc w:val="center"/>
              <w:rPr>
                <w:rFonts w:asciiTheme="minorHAnsi" w:eastAsia="Times New Roman" w:hAnsiTheme="minorHAnsi" w:cstheme="minorHAnsi"/>
                <w:b/>
                <w:color w:val="FFFFFF"/>
                <w:sz w:val="20"/>
                <w:szCs w:val="20"/>
                <w:lang w:eastAsia="en-AU"/>
              </w:rPr>
            </w:pPr>
            <w:r w:rsidRPr="00992E30">
              <w:rPr>
                <w:rFonts w:asciiTheme="minorHAnsi" w:eastAsia="Times New Roman" w:hAnsiTheme="minorHAnsi" w:cstheme="minorHAnsi"/>
                <w:b/>
                <w:color w:val="FFFFFF"/>
                <w:sz w:val="20"/>
                <w:szCs w:val="20"/>
                <w:lang w:eastAsia="en-AU"/>
              </w:rPr>
              <w:t>0</w:t>
            </w:r>
          </w:p>
        </w:tc>
        <w:tc>
          <w:tcPr>
            <w:tcW w:w="1180" w:type="dxa"/>
            <w:tcBorders>
              <w:top w:val="single" w:sz="8" w:space="0" w:color="C289B7"/>
              <w:left w:val="nil"/>
              <w:bottom w:val="nil"/>
              <w:right w:val="nil"/>
            </w:tcBorders>
            <w:shd w:val="clear" w:color="000000" w:fill="3D4D7D"/>
            <w:vAlign w:val="center"/>
            <w:hideMark/>
          </w:tcPr>
          <w:p w14:paraId="4EC05232" w14:textId="77777777" w:rsidR="000F243B" w:rsidRPr="00992E30" w:rsidRDefault="000F243B" w:rsidP="000F243B">
            <w:pPr>
              <w:spacing w:after="0"/>
              <w:jc w:val="center"/>
              <w:rPr>
                <w:rFonts w:asciiTheme="minorHAnsi" w:eastAsia="Times New Roman" w:hAnsiTheme="minorHAnsi" w:cstheme="minorHAnsi"/>
                <w:b/>
                <w:color w:val="FFFFFF"/>
                <w:sz w:val="20"/>
                <w:szCs w:val="20"/>
                <w:lang w:eastAsia="en-AU"/>
              </w:rPr>
            </w:pPr>
            <w:r w:rsidRPr="00992E30">
              <w:rPr>
                <w:rFonts w:asciiTheme="minorHAnsi" w:eastAsia="Times New Roman" w:hAnsiTheme="minorHAnsi" w:cstheme="minorHAnsi"/>
                <w:b/>
                <w:color w:val="FFFFFF"/>
                <w:sz w:val="20"/>
                <w:szCs w:val="20"/>
                <w:lang w:eastAsia="en-AU"/>
              </w:rPr>
              <w:t>0%</w:t>
            </w:r>
          </w:p>
        </w:tc>
      </w:tr>
    </w:tbl>
    <w:p w14:paraId="305DEBAF" w14:textId="4E845673" w:rsidR="00F1606D" w:rsidRPr="00992E30" w:rsidRDefault="00BD15E0" w:rsidP="00BD15E0">
      <w:pPr>
        <w:rPr>
          <w:rFonts w:asciiTheme="minorHAnsi" w:eastAsia="Georgia" w:hAnsiTheme="minorHAnsi" w:cstheme="minorHAnsi"/>
          <w:color w:val="788184"/>
          <w:sz w:val="18"/>
          <w:szCs w:val="18"/>
          <w:lang w:eastAsia="en-AU"/>
        </w:rPr>
      </w:pPr>
      <w:r w:rsidRPr="00992E30">
        <w:rPr>
          <w:rFonts w:asciiTheme="minorHAnsi" w:eastAsia="Georgia" w:hAnsiTheme="minorHAnsi" w:cstheme="minorHAnsi"/>
          <w:color w:val="788184"/>
          <w:sz w:val="18"/>
          <w:szCs w:val="18"/>
          <w:lang w:eastAsia="en-AU"/>
        </w:rPr>
        <w:t xml:space="preserve">   </w:t>
      </w:r>
      <w:r w:rsidR="00827F77" w:rsidRPr="00992E30">
        <w:rPr>
          <w:rFonts w:asciiTheme="minorHAnsi" w:eastAsia="Georgia" w:hAnsiTheme="minorHAnsi" w:cstheme="minorHAnsi"/>
          <w:color w:val="788184"/>
          <w:sz w:val="18"/>
          <w:szCs w:val="18"/>
          <w:lang w:eastAsia="en-AU"/>
        </w:rPr>
        <w:t xml:space="preserve">Note: this table reflects </w:t>
      </w:r>
      <w:r w:rsidR="00B64228" w:rsidRPr="00992E30">
        <w:rPr>
          <w:rFonts w:asciiTheme="minorHAnsi" w:eastAsia="Georgia" w:hAnsiTheme="minorHAnsi" w:cstheme="minorHAnsi"/>
          <w:color w:val="788184"/>
          <w:sz w:val="18"/>
          <w:szCs w:val="18"/>
          <w:lang w:eastAsia="en-AU"/>
        </w:rPr>
        <w:t>Machinery of Government changes announced on 1 July 2022.</w:t>
      </w:r>
    </w:p>
    <w:p w14:paraId="2C21C40C" w14:textId="6628AE6D" w:rsidR="00E856BF" w:rsidRPr="00121E06" w:rsidRDefault="00FF06FF">
      <w:pPr>
        <w:pStyle w:val="Heading3"/>
        <w:rPr>
          <w:rFonts w:ascii="Calibri" w:hAnsi="Calibri" w:cs="Calibri"/>
        </w:rPr>
      </w:pPr>
      <w:bookmarkStart w:id="12" w:name="_Toc117259386"/>
      <w:r w:rsidRPr="00121E06">
        <w:rPr>
          <w:rFonts w:ascii="Calibri" w:hAnsi="Calibri" w:cs="Calibri"/>
        </w:rPr>
        <w:t xml:space="preserve">Publicly </w:t>
      </w:r>
      <w:r w:rsidR="00FB0C10" w:rsidRPr="00121E06">
        <w:rPr>
          <w:rFonts w:ascii="Calibri" w:hAnsi="Calibri" w:cs="Calibri"/>
        </w:rPr>
        <w:t>referenced costings</w:t>
      </w:r>
      <w:bookmarkEnd w:id="12"/>
    </w:p>
    <w:p w14:paraId="200FB766" w14:textId="7B4EF398" w:rsidR="00A41A68" w:rsidRDefault="00A41A68" w:rsidP="00220D7E">
      <w:pPr>
        <w:pStyle w:val="BodyText"/>
        <w:rPr>
          <w:rFonts w:eastAsiaTheme="minorEastAsia"/>
        </w:rPr>
      </w:pPr>
      <w:r>
        <w:t xml:space="preserve">Table 5 shows the </w:t>
      </w:r>
      <w:r w:rsidRPr="27A0B0A6">
        <w:rPr>
          <w:rFonts w:eastAsiaTheme="minorEastAsia"/>
        </w:rPr>
        <w:t>PBO costings or budget analyses that have been publicly referenced by parliamentarians</w:t>
      </w:r>
      <w:r>
        <w:rPr>
          <w:rFonts w:eastAsiaTheme="minorEastAsia"/>
        </w:rPr>
        <w:t xml:space="preserve"> for the </w:t>
      </w:r>
      <w:r w:rsidR="00BE6F7B">
        <w:rPr>
          <w:rFonts w:eastAsiaTheme="minorEastAsia"/>
        </w:rPr>
        <w:t xml:space="preserve">first time in </w:t>
      </w:r>
      <w:r>
        <w:rPr>
          <w:rFonts w:eastAsiaTheme="minorEastAsia"/>
        </w:rPr>
        <w:t xml:space="preserve">the period from </w:t>
      </w:r>
      <w:r w:rsidR="005E07A3">
        <w:rPr>
          <w:rFonts w:eastAsiaTheme="minorEastAsia"/>
        </w:rPr>
        <w:t>1 January</w:t>
      </w:r>
      <w:r w:rsidRPr="6961720F">
        <w:rPr>
          <w:rFonts w:eastAsiaTheme="minorEastAsia"/>
        </w:rPr>
        <w:t xml:space="preserve"> 2022</w:t>
      </w:r>
      <w:r>
        <w:rPr>
          <w:rFonts w:eastAsiaTheme="minorEastAsia"/>
        </w:rPr>
        <w:t xml:space="preserve"> </w:t>
      </w:r>
      <w:r w:rsidRPr="5C9C1764">
        <w:rPr>
          <w:rFonts w:eastAsiaTheme="minorEastAsia"/>
        </w:rPr>
        <w:t xml:space="preserve">to </w:t>
      </w:r>
      <w:r>
        <w:rPr>
          <w:rFonts w:eastAsiaTheme="minorEastAsia"/>
        </w:rPr>
        <w:t>30 September</w:t>
      </w:r>
      <w:r w:rsidRPr="6961720F">
        <w:rPr>
          <w:rFonts w:eastAsiaTheme="minorEastAsia"/>
        </w:rPr>
        <w:t xml:space="preserve"> 2022.</w:t>
      </w:r>
      <w:r>
        <w:rPr>
          <w:rFonts w:eastAsiaTheme="minorEastAsia"/>
        </w:rPr>
        <w:t xml:space="preserve"> Previous references and releases are available in earlier versions of this report. </w:t>
      </w:r>
      <w:r w:rsidRPr="27A0B0A6">
        <w:rPr>
          <w:rFonts w:eastAsiaTheme="minorEastAsia"/>
        </w:rPr>
        <w:t xml:space="preserve">This </w:t>
      </w:r>
      <w:r w:rsidR="00AC26E1">
        <w:rPr>
          <w:rFonts w:eastAsiaTheme="minorEastAsia"/>
        </w:rPr>
        <w:t>data</w:t>
      </w:r>
      <w:r w:rsidRPr="27A0B0A6">
        <w:rPr>
          <w:rFonts w:eastAsiaTheme="minorEastAsia"/>
        </w:rPr>
        <w:t xml:space="preserve"> includes references to costings that have been publicly released (and subsequently published on the PBO website</w:t>
      </w:r>
      <w:r w:rsidRPr="600D7C69">
        <w:rPr>
          <w:rFonts w:eastAsiaTheme="minorEastAsia"/>
        </w:rPr>
        <w:t>)</w:t>
      </w:r>
      <w:r>
        <w:rPr>
          <w:rFonts w:eastAsiaTheme="minorEastAsia"/>
        </w:rPr>
        <w:t>,</w:t>
      </w:r>
      <w:r w:rsidRPr="27A0B0A6">
        <w:rPr>
          <w:rFonts w:eastAsiaTheme="minorEastAsia"/>
        </w:rPr>
        <w:t xml:space="preserve"> and those that have not been publicly released by the requesting parliamentarian</w:t>
      </w:r>
      <w:r>
        <w:rPr>
          <w:rFonts w:eastAsiaTheme="minorEastAsia"/>
        </w:rPr>
        <w:t>,</w:t>
      </w:r>
      <w:r w:rsidRPr="27A0B0A6">
        <w:rPr>
          <w:rFonts w:eastAsiaTheme="minorEastAsia"/>
        </w:rPr>
        <w:t xml:space="preserve"> where there is a first </w:t>
      </w:r>
      <w:r>
        <w:rPr>
          <w:rFonts w:eastAsiaTheme="minorEastAsia"/>
        </w:rPr>
        <w:t xml:space="preserve">public </w:t>
      </w:r>
      <w:r w:rsidRPr="27A0B0A6">
        <w:rPr>
          <w:rFonts w:eastAsiaTheme="minorEastAsia"/>
        </w:rPr>
        <w:t xml:space="preserve">reference to the PBO. </w:t>
      </w:r>
      <w:r w:rsidRPr="525FADEB">
        <w:rPr>
          <w:rFonts w:eastAsiaTheme="minorEastAsia"/>
        </w:rPr>
        <w:t>Subsequent public references of PBO costings or budget analyses are excluded from the table.</w:t>
      </w:r>
    </w:p>
    <w:p w14:paraId="225F9CA4" w14:textId="7B99259A" w:rsidR="00A41A68" w:rsidRDefault="00CD457E" w:rsidP="00CD457E">
      <w:pPr>
        <w:pStyle w:val="BodyText"/>
      </w:pPr>
      <w:r>
        <w:t>Over the period and excluding the ECR, the following costings have been publicly released</w:t>
      </w:r>
      <w:r w:rsidR="00C71E9C">
        <w:t xml:space="preserve"> on the PBO website</w:t>
      </w:r>
      <w:r>
        <w:t>:</w:t>
      </w:r>
    </w:p>
    <w:p w14:paraId="53D5FE14" w14:textId="462C6FB2" w:rsidR="00CD457E" w:rsidRPr="006D02A1" w:rsidRDefault="00363D44" w:rsidP="00220D7E">
      <w:pPr>
        <w:pStyle w:val="Bullet1"/>
        <w:spacing w:before="240"/>
        <w:rPr>
          <w:rStyle w:val="Strong"/>
          <w:b w:val="0"/>
          <w:bCs w:val="0"/>
        </w:rPr>
      </w:pPr>
      <w:r w:rsidRPr="00AE7015">
        <w:rPr>
          <w:rStyle w:val="Strong"/>
          <w:b w:val="0"/>
          <w:i/>
        </w:rPr>
        <w:t>Legacy of ongoing Morrison Government fossil fuel handouts</w:t>
      </w:r>
      <w:r w:rsidRPr="006D02A1">
        <w:rPr>
          <w:rStyle w:val="Strong"/>
          <w:b w:val="0"/>
          <w:bCs w:val="0"/>
        </w:rPr>
        <w:t xml:space="preserve"> (</w:t>
      </w:r>
      <w:r w:rsidR="00E90D73" w:rsidRPr="006D02A1">
        <w:rPr>
          <w:rStyle w:val="Strong"/>
          <w:b w:val="0"/>
          <w:bCs w:val="0"/>
        </w:rPr>
        <w:t>released 20 September 2022)</w:t>
      </w:r>
    </w:p>
    <w:p w14:paraId="1A53E87D" w14:textId="592D7D8A" w:rsidR="00E90D73" w:rsidRPr="006D02A1" w:rsidRDefault="00E90D73" w:rsidP="006D02A1">
      <w:pPr>
        <w:pStyle w:val="Bullet1"/>
        <w:rPr>
          <w:rStyle w:val="Strong"/>
          <w:b w:val="0"/>
          <w:bCs w:val="0"/>
        </w:rPr>
      </w:pPr>
      <w:r w:rsidRPr="00AE7015">
        <w:rPr>
          <w:rStyle w:val="Strong"/>
          <w:b w:val="0"/>
          <w:i/>
        </w:rPr>
        <w:t>Stage 3 tax cuts distributional analysis</w:t>
      </w:r>
      <w:r w:rsidR="00EE4BDD" w:rsidRPr="006D02A1">
        <w:rPr>
          <w:rStyle w:val="Strong"/>
          <w:b w:val="0"/>
          <w:bCs w:val="0"/>
        </w:rPr>
        <w:t xml:space="preserve"> (released 30 August 2022</w:t>
      </w:r>
      <w:r w:rsidR="00F54505">
        <w:rPr>
          <w:rStyle w:val="Strong"/>
          <w:b w:val="0"/>
          <w:bCs w:val="0"/>
        </w:rPr>
        <w:t>)</w:t>
      </w:r>
    </w:p>
    <w:p w14:paraId="704124FF" w14:textId="0DC32BBA" w:rsidR="00EE4BDD" w:rsidRPr="006D02A1" w:rsidRDefault="00B35F20" w:rsidP="006D02A1">
      <w:pPr>
        <w:pStyle w:val="Bullet1"/>
        <w:rPr>
          <w:rStyle w:val="Strong"/>
          <w:b w:val="0"/>
          <w:bCs w:val="0"/>
        </w:rPr>
      </w:pPr>
      <w:r w:rsidRPr="00AE7015">
        <w:rPr>
          <w:rStyle w:val="Strong"/>
          <w:b w:val="0"/>
          <w:i/>
        </w:rPr>
        <w:t>Changing the definition of “fuel efficient cars” in Section 25.1(4) of the Luxury Car Tax Act 2008</w:t>
      </w:r>
      <w:r w:rsidRPr="006D02A1">
        <w:rPr>
          <w:rStyle w:val="Strong"/>
          <w:b w:val="0"/>
          <w:bCs w:val="0"/>
        </w:rPr>
        <w:t xml:space="preserve"> </w:t>
      </w:r>
      <w:r w:rsidR="00F54505">
        <w:rPr>
          <w:rStyle w:val="Strong"/>
          <w:b w:val="0"/>
          <w:bCs w:val="0"/>
        </w:rPr>
        <w:t xml:space="preserve">(released </w:t>
      </w:r>
      <w:r w:rsidRPr="006D02A1">
        <w:rPr>
          <w:rStyle w:val="Strong"/>
          <w:b w:val="0"/>
          <w:bCs w:val="0"/>
        </w:rPr>
        <w:t>18 August 2022</w:t>
      </w:r>
      <w:r w:rsidR="00F54505">
        <w:rPr>
          <w:rStyle w:val="Strong"/>
          <w:b w:val="0"/>
          <w:bCs w:val="0"/>
        </w:rPr>
        <w:t>)</w:t>
      </w:r>
    </w:p>
    <w:p w14:paraId="7733ABF4" w14:textId="57A15B3A" w:rsidR="00B35F20" w:rsidRPr="00F54505" w:rsidRDefault="00A74641" w:rsidP="006D02A1">
      <w:pPr>
        <w:pStyle w:val="Bullet1"/>
      </w:pPr>
      <w:r w:rsidRPr="00AE7015">
        <w:rPr>
          <w:rStyle w:val="Strong"/>
          <w:b w:val="0"/>
          <w:i/>
        </w:rPr>
        <w:t>2019 Indi Election Commitments</w:t>
      </w:r>
      <w:r w:rsidRPr="006D02A1">
        <w:rPr>
          <w:rStyle w:val="Strong"/>
          <w:b w:val="0"/>
          <w:bCs w:val="0"/>
        </w:rPr>
        <w:t xml:space="preserve"> (</w:t>
      </w:r>
      <w:r w:rsidR="00F54505">
        <w:rPr>
          <w:rStyle w:val="Strong"/>
          <w:b w:val="0"/>
          <w:bCs w:val="0"/>
        </w:rPr>
        <w:t xml:space="preserve">released </w:t>
      </w:r>
      <w:r w:rsidRPr="006D02A1">
        <w:rPr>
          <w:rStyle w:val="Strong"/>
          <w:b w:val="0"/>
          <w:bCs w:val="0"/>
        </w:rPr>
        <w:t>29 March 2022)</w:t>
      </w:r>
      <w:r w:rsidR="00F54505">
        <w:rPr>
          <w:rStyle w:val="Strong"/>
          <w:b w:val="0"/>
          <w:bCs w:val="0"/>
        </w:rPr>
        <w:t>.</w:t>
      </w:r>
    </w:p>
    <w:p w14:paraId="4B702C68" w14:textId="77777777" w:rsidR="00A41A68" w:rsidRDefault="00A41A68">
      <w:pPr>
        <w:rPr>
          <w:rFonts w:eastAsia="Georgia"/>
          <w:b/>
          <w:color w:val="FF0000"/>
          <w:sz w:val="20"/>
          <w:szCs w:val="20"/>
          <w:highlight w:val="yellow"/>
          <w:lang w:eastAsia="en-AU"/>
        </w:rPr>
      </w:pPr>
      <w:r>
        <w:rPr>
          <w:color w:val="FF0000"/>
          <w:highlight w:val="yellow"/>
        </w:rPr>
        <w:br w:type="page"/>
      </w:r>
    </w:p>
    <w:p w14:paraId="233D3FBA" w14:textId="31A3E99D" w:rsidR="007E11C8" w:rsidRPr="00992E30" w:rsidRDefault="007E11C8" w:rsidP="00220D7E">
      <w:pPr>
        <w:pStyle w:val="Caption"/>
        <w:spacing w:before="240" w:after="240"/>
        <w:rPr>
          <w:rFonts w:ascii="Calibri" w:hAnsi="Calibri" w:cs="Calibri"/>
          <w:sz w:val="22"/>
          <w:szCs w:val="22"/>
        </w:rPr>
      </w:pPr>
      <w:r w:rsidRPr="00992E30">
        <w:rPr>
          <w:rFonts w:ascii="Calibri" w:hAnsi="Calibri" w:cs="Calibri"/>
          <w:sz w:val="22"/>
          <w:szCs w:val="22"/>
        </w:rPr>
        <w:lastRenderedPageBreak/>
        <w:t xml:space="preserve">Table 5: Costings or budget analysis publicly referenced for the first time between </w:t>
      </w:r>
      <w:r w:rsidR="002651F8" w:rsidRPr="00992E30">
        <w:rPr>
          <w:rFonts w:ascii="Calibri" w:hAnsi="Calibri" w:cs="Calibri"/>
          <w:sz w:val="22"/>
          <w:szCs w:val="22"/>
        </w:rPr>
        <w:t>1 January</w:t>
      </w:r>
      <w:r w:rsidR="0088153C" w:rsidRPr="00992E30">
        <w:rPr>
          <w:rFonts w:ascii="Calibri" w:hAnsi="Calibri" w:cs="Calibri"/>
          <w:sz w:val="22"/>
          <w:szCs w:val="22"/>
        </w:rPr>
        <w:t xml:space="preserve"> 2022 and 30</w:t>
      </w:r>
      <w:r w:rsidR="001029CD" w:rsidRPr="00992E30">
        <w:rPr>
          <w:rFonts w:ascii="Calibri" w:hAnsi="Calibri" w:cs="Calibri"/>
          <w:sz w:val="22"/>
          <w:szCs w:val="22"/>
        </w:rPr>
        <w:t> </w:t>
      </w:r>
      <w:r w:rsidR="0088153C" w:rsidRPr="00992E30">
        <w:rPr>
          <w:rFonts w:ascii="Calibri" w:hAnsi="Calibri" w:cs="Calibri"/>
          <w:sz w:val="22"/>
          <w:szCs w:val="22"/>
        </w:rPr>
        <w:t>September</w:t>
      </w:r>
      <w:r w:rsidR="001029CD" w:rsidRPr="00992E30">
        <w:rPr>
          <w:rFonts w:ascii="Calibri" w:hAnsi="Calibri" w:cs="Calibri"/>
          <w:sz w:val="22"/>
          <w:szCs w:val="22"/>
        </w:rPr>
        <w:t> </w:t>
      </w:r>
      <w:r w:rsidR="0088153C" w:rsidRPr="00992E30">
        <w:rPr>
          <w:rFonts w:ascii="Calibri" w:hAnsi="Calibri" w:cs="Calibri"/>
          <w:sz w:val="22"/>
          <w:szCs w:val="22"/>
        </w:rPr>
        <w:t>2022</w:t>
      </w:r>
    </w:p>
    <w:tbl>
      <w:tblPr>
        <w:tblW w:w="9454" w:type="dxa"/>
        <w:tblLook w:val="04A0" w:firstRow="1" w:lastRow="0" w:firstColumn="1" w:lastColumn="0" w:noHBand="0" w:noVBand="1"/>
      </w:tblPr>
      <w:tblGrid>
        <w:gridCol w:w="2598"/>
        <w:gridCol w:w="1752"/>
        <w:gridCol w:w="1525"/>
        <w:gridCol w:w="1675"/>
        <w:gridCol w:w="1682"/>
        <w:gridCol w:w="222"/>
      </w:tblGrid>
      <w:tr w:rsidR="006F0585" w:rsidRPr="00534045" w14:paraId="2E2B2259" w14:textId="77777777" w:rsidTr="008B301D">
        <w:trPr>
          <w:gridAfter w:val="1"/>
          <w:wAfter w:w="222" w:type="dxa"/>
          <w:trHeight w:val="621"/>
          <w:tblHeader/>
        </w:trPr>
        <w:tc>
          <w:tcPr>
            <w:tcW w:w="2607" w:type="dxa"/>
            <w:vMerge w:val="restart"/>
            <w:tcBorders>
              <w:top w:val="nil"/>
              <w:left w:val="nil"/>
              <w:bottom w:val="single" w:sz="8" w:space="0" w:color="F2F2F2"/>
              <w:right w:val="nil"/>
            </w:tcBorders>
            <w:shd w:val="clear" w:color="000000" w:fill="3D4D7D"/>
            <w:vAlign w:val="center"/>
            <w:hideMark/>
          </w:tcPr>
          <w:p w14:paraId="6264C22E" w14:textId="77777777" w:rsidR="006F0585" w:rsidRPr="00534045" w:rsidRDefault="006F0585" w:rsidP="006F0585">
            <w:pPr>
              <w:spacing w:after="0"/>
              <w:jc w:val="center"/>
              <w:rPr>
                <w:rFonts w:asciiTheme="minorHAnsi" w:eastAsia="Times New Roman" w:hAnsiTheme="minorHAnsi" w:cstheme="minorHAnsi"/>
                <w:b/>
                <w:color w:val="FFFFFF"/>
                <w:sz w:val="20"/>
                <w:szCs w:val="20"/>
                <w:lang w:eastAsia="en-AU"/>
              </w:rPr>
            </w:pPr>
            <w:r w:rsidRPr="00534045">
              <w:rPr>
                <w:rFonts w:asciiTheme="minorHAnsi" w:eastAsia="Times New Roman" w:hAnsiTheme="minorHAnsi" w:cstheme="minorHAnsi"/>
                <w:b/>
                <w:color w:val="FFFFFF"/>
                <w:sz w:val="20"/>
                <w:szCs w:val="20"/>
                <w:lang w:eastAsia="en-AU"/>
              </w:rPr>
              <w:t>Description of policy announcement</w:t>
            </w:r>
          </w:p>
        </w:tc>
        <w:tc>
          <w:tcPr>
            <w:tcW w:w="1754" w:type="dxa"/>
            <w:vMerge w:val="restart"/>
            <w:tcBorders>
              <w:top w:val="nil"/>
              <w:left w:val="nil"/>
              <w:bottom w:val="single" w:sz="8" w:space="0" w:color="F2F2F2"/>
              <w:right w:val="nil"/>
            </w:tcBorders>
            <w:shd w:val="clear" w:color="000000" w:fill="3D4D7D"/>
            <w:vAlign w:val="center"/>
            <w:hideMark/>
          </w:tcPr>
          <w:p w14:paraId="4E7A5BFE" w14:textId="77777777" w:rsidR="006F0585" w:rsidRPr="00534045" w:rsidRDefault="006F0585" w:rsidP="006F0585">
            <w:pPr>
              <w:spacing w:after="0"/>
              <w:rPr>
                <w:rFonts w:asciiTheme="minorHAnsi" w:eastAsia="Times New Roman" w:hAnsiTheme="minorHAnsi" w:cstheme="minorHAnsi"/>
                <w:b/>
                <w:color w:val="FFFFFF"/>
                <w:sz w:val="20"/>
                <w:szCs w:val="20"/>
                <w:lang w:eastAsia="en-AU"/>
              </w:rPr>
            </w:pPr>
            <w:r w:rsidRPr="00534045">
              <w:rPr>
                <w:rFonts w:asciiTheme="minorHAnsi" w:eastAsia="Times New Roman" w:hAnsiTheme="minorHAnsi" w:cstheme="minorHAnsi"/>
                <w:b/>
                <w:color w:val="FFFFFF"/>
                <w:sz w:val="20"/>
                <w:szCs w:val="20"/>
                <w:lang w:eastAsia="en-AU"/>
              </w:rPr>
              <w:t>Party or Parliamentarian announcing policy</w:t>
            </w:r>
          </w:p>
        </w:tc>
        <w:tc>
          <w:tcPr>
            <w:tcW w:w="1509" w:type="dxa"/>
            <w:vMerge w:val="restart"/>
            <w:tcBorders>
              <w:top w:val="nil"/>
              <w:left w:val="nil"/>
              <w:bottom w:val="single" w:sz="8" w:space="0" w:color="F2F2F2"/>
              <w:right w:val="nil"/>
            </w:tcBorders>
            <w:shd w:val="clear" w:color="000000" w:fill="3D4D7D"/>
            <w:vAlign w:val="center"/>
            <w:hideMark/>
          </w:tcPr>
          <w:p w14:paraId="4727EDB9" w14:textId="77777777" w:rsidR="006F0585" w:rsidRPr="00534045" w:rsidRDefault="006F0585" w:rsidP="006F0585">
            <w:pPr>
              <w:spacing w:after="0"/>
              <w:rPr>
                <w:rFonts w:asciiTheme="minorHAnsi" w:eastAsia="Times New Roman" w:hAnsiTheme="minorHAnsi" w:cstheme="minorHAnsi"/>
                <w:b/>
                <w:color w:val="FFFFFF"/>
                <w:sz w:val="20"/>
                <w:szCs w:val="20"/>
                <w:lang w:eastAsia="en-AU"/>
              </w:rPr>
            </w:pPr>
            <w:r w:rsidRPr="00534045">
              <w:rPr>
                <w:rFonts w:asciiTheme="minorHAnsi" w:eastAsia="Times New Roman" w:hAnsiTheme="minorHAnsi" w:cstheme="minorHAnsi"/>
                <w:b/>
                <w:color w:val="FFFFFF"/>
                <w:sz w:val="20"/>
                <w:szCs w:val="20"/>
                <w:lang w:eastAsia="en-AU"/>
              </w:rPr>
              <w:t>Method of Announcement</w:t>
            </w:r>
          </w:p>
        </w:tc>
        <w:tc>
          <w:tcPr>
            <w:tcW w:w="1677" w:type="dxa"/>
            <w:vMerge w:val="restart"/>
            <w:tcBorders>
              <w:top w:val="nil"/>
              <w:left w:val="nil"/>
              <w:bottom w:val="single" w:sz="8" w:space="0" w:color="F2F2F2"/>
              <w:right w:val="nil"/>
            </w:tcBorders>
            <w:shd w:val="clear" w:color="000000" w:fill="3D4D7D"/>
            <w:vAlign w:val="center"/>
            <w:hideMark/>
          </w:tcPr>
          <w:p w14:paraId="61D7B2DD" w14:textId="77777777" w:rsidR="006F0585" w:rsidRPr="00534045" w:rsidRDefault="006F0585" w:rsidP="006F0585">
            <w:pPr>
              <w:spacing w:after="0"/>
              <w:rPr>
                <w:rFonts w:asciiTheme="minorHAnsi" w:eastAsia="Times New Roman" w:hAnsiTheme="minorHAnsi" w:cstheme="minorHAnsi"/>
                <w:b/>
                <w:color w:val="FFFFFF"/>
                <w:sz w:val="20"/>
                <w:szCs w:val="20"/>
                <w:lang w:eastAsia="en-AU"/>
              </w:rPr>
            </w:pPr>
            <w:r w:rsidRPr="00534045">
              <w:rPr>
                <w:rFonts w:asciiTheme="minorHAnsi" w:eastAsia="Times New Roman" w:hAnsiTheme="minorHAnsi" w:cstheme="minorHAnsi"/>
                <w:b/>
                <w:color w:val="FFFFFF"/>
                <w:sz w:val="20"/>
                <w:szCs w:val="20"/>
                <w:lang w:eastAsia="en-AU"/>
              </w:rPr>
              <w:t>Date of announcement</w:t>
            </w:r>
          </w:p>
        </w:tc>
        <w:tc>
          <w:tcPr>
            <w:tcW w:w="1685" w:type="dxa"/>
            <w:vMerge w:val="restart"/>
            <w:tcBorders>
              <w:top w:val="nil"/>
              <w:left w:val="nil"/>
              <w:bottom w:val="single" w:sz="8" w:space="0" w:color="F2F2F2"/>
              <w:right w:val="nil"/>
            </w:tcBorders>
            <w:shd w:val="clear" w:color="000000" w:fill="3D4D7D"/>
            <w:vAlign w:val="center"/>
            <w:hideMark/>
          </w:tcPr>
          <w:p w14:paraId="2AF5AE44" w14:textId="77777777" w:rsidR="006F0585" w:rsidRPr="00534045" w:rsidRDefault="006F0585" w:rsidP="006F0585">
            <w:pPr>
              <w:spacing w:after="0"/>
              <w:jc w:val="center"/>
              <w:rPr>
                <w:rFonts w:asciiTheme="minorHAnsi" w:eastAsia="Times New Roman" w:hAnsiTheme="minorHAnsi" w:cstheme="minorHAnsi"/>
                <w:b/>
                <w:color w:val="FFFFFF"/>
                <w:sz w:val="20"/>
                <w:szCs w:val="20"/>
                <w:lang w:eastAsia="en-AU"/>
              </w:rPr>
            </w:pPr>
            <w:r w:rsidRPr="00534045">
              <w:rPr>
                <w:rFonts w:asciiTheme="minorHAnsi" w:eastAsia="Times New Roman" w:hAnsiTheme="minorHAnsi" w:cstheme="minorHAnsi"/>
                <w:b/>
                <w:color w:val="FFFFFF"/>
                <w:sz w:val="20"/>
                <w:szCs w:val="20"/>
                <w:lang w:eastAsia="en-AU"/>
              </w:rPr>
              <w:t>Date of release of costing minute on the PBO website</w:t>
            </w:r>
          </w:p>
        </w:tc>
      </w:tr>
      <w:tr w:rsidR="006F0585" w:rsidRPr="00534045" w14:paraId="5B3A25CC" w14:textId="77777777" w:rsidTr="008B301D">
        <w:trPr>
          <w:trHeight w:val="646"/>
          <w:tblHeader/>
        </w:trPr>
        <w:tc>
          <w:tcPr>
            <w:tcW w:w="2607" w:type="dxa"/>
            <w:vMerge/>
            <w:tcBorders>
              <w:top w:val="nil"/>
              <w:left w:val="nil"/>
              <w:bottom w:val="single" w:sz="8" w:space="0" w:color="F2F2F2"/>
              <w:right w:val="nil"/>
            </w:tcBorders>
            <w:vAlign w:val="center"/>
            <w:hideMark/>
          </w:tcPr>
          <w:p w14:paraId="47D17A49" w14:textId="77777777" w:rsidR="006F0585" w:rsidRPr="00534045" w:rsidRDefault="006F0585" w:rsidP="006F0585">
            <w:pPr>
              <w:spacing w:after="0"/>
              <w:rPr>
                <w:rFonts w:asciiTheme="minorHAnsi" w:eastAsia="Times New Roman" w:hAnsiTheme="minorHAnsi" w:cstheme="minorHAnsi"/>
                <w:b/>
                <w:color w:val="FFFFFF"/>
                <w:sz w:val="20"/>
                <w:szCs w:val="20"/>
                <w:lang w:eastAsia="en-AU"/>
              </w:rPr>
            </w:pPr>
          </w:p>
        </w:tc>
        <w:tc>
          <w:tcPr>
            <w:tcW w:w="1754" w:type="dxa"/>
            <w:vMerge/>
            <w:tcBorders>
              <w:top w:val="nil"/>
              <w:left w:val="nil"/>
              <w:bottom w:val="single" w:sz="8" w:space="0" w:color="F2F2F2"/>
              <w:right w:val="nil"/>
            </w:tcBorders>
            <w:vAlign w:val="center"/>
            <w:hideMark/>
          </w:tcPr>
          <w:p w14:paraId="4A4D2713" w14:textId="77777777" w:rsidR="006F0585" w:rsidRPr="00534045" w:rsidRDefault="006F0585" w:rsidP="006F0585">
            <w:pPr>
              <w:spacing w:after="0"/>
              <w:rPr>
                <w:rFonts w:asciiTheme="minorHAnsi" w:eastAsia="Times New Roman" w:hAnsiTheme="minorHAnsi" w:cstheme="minorHAnsi"/>
                <w:b/>
                <w:color w:val="FFFFFF"/>
                <w:sz w:val="20"/>
                <w:szCs w:val="20"/>
                <w:lang w:eastAsia="en-AU"/>
              </w:rPr>
            </w:pPr>
          </w:p>
        </w:tc>
        <w:tc>
          <w:tcPr>
            <w:tcW w:w="1509" w:type="dxa"/>
            <w:vMerge/>
            <w:tcBorders>
              <w:top w:val="nil"/>
              <w:left w:val="nil"/>
              <w:bottom w:val="single" w:sz="8" w:space="0" w:color="F2F2F2"/>
              <w:right w:val="nil"/>
            </w:tcBorders>
            <w:vAlign w:val="center"/>
            <w:hideMark/>
          </w:tcPr>
          <w:p w14:paraId="0CE0D49B" w14:textId="77777777" w:rsidR="006F0585" w:rsidRPr="00534045" w:rsidRDefault="006F0585" w:rsidP="006F0585">
            <w:pPr>
              <w:spacing w:after="0"/>
              <w:rPr>
                <w:rFonts w:asciiTheme="minorHAnsi" w:eastAsia="Times New Roman" w:hAnsiTheme="minorHAnsi" w:cstheme="minorHAnsi"/>
                <w:b/>
                <w:color w:val="FFFFFF"/>
                <w:sz w:val="20"/>
                <w:szCs w:val="20"/>
                <w:lang w:eastAsia="en-AU"/>
              </w:rPr>
            </w:pPr>
          </w:p>
        </w:tc>
        <w:tc>
          <w:tcPr>
            <w:tcW w:w="1677" w:type="dxa"/>
            <w:vMerge/>
            <w:tcBorders>
              <w:top w:val="nil"/>
              <w:left w:val="nil"/>
              <w:bottom w:val="single" w:sz="8" w:space="0" w:color="F2F2F2"/>
              <w:right w:val="nil"/>
            </w:tcBorders>
            <w:vAlign w:val="center"/>
            <w:hideMark/>
          </w:tcPr>
          <w:p w14:paraId="2848E37A" w14:textId="77777777" w:rsidR="006F0585" w:rsidRPr="00534045" w:rsidRDefault="006F0585" w:rsidP="006F0585">
            <w:pPr>
              <w:spacing w:after="0"/>
              <w:rPr>
                <w:rFonts w:asciiTheme="minorHAnsi" w:eastAsia="Times New Roman" w:hAnsiTheme="minorHAnsi" w:cstheme="minorHAnsi"/>
                <w:b/>
                <w:color w:val="FFFFFF"/>
                <w:sz w:val="20"/>
                <w:szCs w:val="20"/>
                <w:lang w:eastAsia="en-AU"/>
              </w:rPr>
            </w:pPr>
          </w:p>
        </w:tc>
        <w:tc>
          <w:tcPr>
            <w:tcW w:w="1685" w:type="dxa"/>
            <w:vMerge/>
            <w:tcBorders>
              <w:top w:val="nil"/>
              <w:left w:val="nil"/>
              <w:bottom w:val="single" w:sz="8" w:space="0" w:color="F2F2F2"/>
              <w:right w:val="nil"/>
            </w:tcBorders>
            <w:vAlign w:val="center"/>
            <w:hideMark/>
          </w:tcPr>
          <w:p w14:paraId="0F4B7665" w14:textId="77777777" w:rsidR="006F0585" w:rsidRPr="00534045" w:rsidRDefault="006F0585" w:rsidP="006F0585">
            <w:pPr>
              <w:spacing w:after="0"/>
              <w:rPr>
                <w:rFonts w:asciiTheme="minorHAnsi" w:eastAsia="Times New Roman" w:hAnsiTheme="minorHAnsi" w:cstheme="minorHAnsi"/>
                <w:b/>
                <w:color w:val="FFFFFF"/>
                <w:sz w:val="20"/>
                <w:szCs w:val="20"/>
                <w:lang w:eastAsia="en-AU"/>
              </w:rPr>
            </w:pPr>
          </w:p>
        </w:tc>
        <w:tc>
          <w:tcPr>
            <w:tcW w:w="222" w:type="dxa"/>
            <w:tcBorders>
              <w:top w:val="nil"/>
              <w:left w:val="nil"/>
              <w:bottom w:val="nil"/>
              <w:right w:val="nil"/>
            </w:tcBorders>
            <w:shd w:val="clear" w:color="auto" w:fill="auto"/>
            <w:noWrap/>
            <w:vAlign w:val="bottom"/>
            <w:hideMark/>
          </w:tcPr>
          <w:p w14:paraId="5D09C792" w14:textId="77777777" w:rsidR="006F0585" w:rsidRPr="00534045" w:rsidRDefault="006F0585" w:rsidP="006F0585">
            <w:pPr>
              <w:spacing w:after="0"/>
              <w:jc w:val="center"/>
              <w:rPr>
                <w:rFonts w:asciiTheme="minorHAnsi" w:eastAsia="Times New Roman" w:hAnsiTheme="minorHAnsi" w:cstheme="minorHAnsi"/>
                <w:b/>
                <w:color w:val="FFFFFF"/>
                <w:sz w:val="20"/>
                <w:szCs w:val="20"/>
                <w:lang w:eastAsia="en-AU"/>
              </w:rPr>
            </w:pPr>
          </w:p>
        </w:tc>
      </w:tr>
      <w:tr w:rsidR="006F0585" w:rsidRPr="00534045" w14:paraId="1F18D91B" w14:textId="77777777" w:rsidTr="00B3291A">
        <w:trPr>
          <w:trHeight w:val="688"/>
        </w:trPr>
        <w:tc>
          <w:tcPr>
            <w:tcW w:w="2607" w:type="dxa"/>
            <w:tcBorders>
              <w:top w:val="nil"/>
              <w:left w:val="nil"/>
              <w:bottom w:val="single" w:sz="8" w:space="0" w:color="F2F2F2"/>
              <w:right w:val="nil"/>
            </w:tcBorders>
            <w:shd w:val="clear" w:color="000000" w:fill="D3D8E9"/>
            <w:vAlign w:val="center"/>
            <w:hideMark/>
          </w:tcPr>
          <w:p w14:paraId="60C8E351"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Benefit of Stage 3 tax cuts for Federal Members of Parliament</w:t>
            </w:r>
          </w:p>
        </w:tc>
        <w:tc>
          <w:tcPr>
            <w:tcW w:w="1754" w:type="dxa"/>
            <w:tcBorders>
              <w:top w:val="nil"/>
              <w:left w:val="nil"/>
              <w:bottom w:val="single" w:sz="8" w:space="0" w:color="F2F2F2"/>
              <w:right w:val="nil"/>
            </w:tcBorders>
            <w:shd w:val="clear" w:color="000000" w:fill="D3D8E9"/>
            <w:vAlign w:val="center"/>
            <w:hideMark/>
          </w:tcPr>
          <w:p w14:paraId="15C57CF6"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Australian Greens</w:t>
            </w:r>
          </w:p>
        </w:tc>
        <w:tc>
          <w:tcPr>
            <w:tcW w:w="1509" w:type="dxa"/>
            <w:tcBorders>
              <w:top w:val="nil"/>
              <w:left w:val="nil"/>
              <w:bottom w:val="single" w:sz="8" w:space="0" w:color="F2F2F2"/>
              <w:right w:val="nil"/>
            </w:tcBorders>
            <w:shd w:val="clear" w:color="000000" w:fill="D3D8E9"/>
            <w:vAlign w:val="center"/>
            <w:hideMark/>
          </w:tcPr>
          <w:p w14:paraId="5457975F" w14:textId="1ABD569F"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 xml:space="preserve">Media </w:t>
            </w:r>
            <w:r w:rsidR="00B46E8D" w:rsidRPr="00534045">
              <w:rPr>
                <w:rFonts w:asciiTheme="minorHAnsi" w:eastAsia="Times New Roman" w:hAnsiTheme="minorHAnsi" w:cstheme="minorHAnsi"/>
                <w:color w:val="2D395D"/>
                <w:sz w:val="20"/>
                <w:szCs w:val="20"/>
                <w:lang w:eastAsia="en-AU"/>
              </w:rPr>
              <w:t>r</w:t>
            </w:r>
            <w:r w:rsidRPr="00534045">
              <w:rPr>
                <w:rFonts w:asciiTheme="minorHAnsi" w:eastAsia="Times New Roman" w:hAnsiTheme="minorHAnsi" w:cstheme="minorHAnsi"/>
                <w:color w:val="2D395D"/>
                <w:sz w:val="20"/>
                <w:szCs w:val="20"/>
                <w:lang w:eastAsia="en-AU"/>
              </w:rPr>
              <w:t>elease</w:t>
            </w:r>
          </w:p>
        </w:tc>
        <w:tc>
          <w:tcPr>
            <w:tcW w:w="1677" w:type="dxa"/>
            <w:tcBorders>
              <w:top w:val="nil"/>
              <w:left w:val="nil"/>
              <w:bottom w:val="single" w:sz="8" w:space="0" w:color="F2F2F2"/>
              <w:right w:val="nil"/>
            </w:tcBorders>
            <w:shd w:val="clear" w:color="000000" w:fill="D3D8E9"/>
            <w:vAlign w:val="center"/>
            <w:hideMark/>
          </w:tcPr>
          <w:p w14:paraId="3F570595" w14:textId="2747832D" w:rsidR="006F0585" w:rsidRPr="00534045" w:rsidRDefault="006F0585" w:rsidP="00596E12">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26</w:t>
            </w:r>
            <w:r w:rsidR="00D620E5" w:rsidRPr="00534045">
              <w:rPr>
                <w:rFonts w:asciiTheme="minorHAnsi" w:eastAsia="Times New Roman" w:hAnsiTheme="minorHAnsi" w:cstheme="minorHAnsi"/>
                <w:color w:val="2D395D"/>
                <w:sz w:val="20"/>
                <w:szCs w:val="20"/>
                <w:lang w:eastAsia="en-AU"/>
              </w:rPr>
              <w:t xml:space="preserve"> </w:t>
            </w:r>
            <w:r w:rsidRPr="00534045">
              <w:rPr>
                <w:rFonts w:asciiTheme="minorHAnsi" w:eastAsia="Times New Roman" w:hAnsiTheme="minorHAnsi" w:cstheme="minorHAnsi"/>
                <w:color w:val="2D395D"/>
                <w:sz w:val="20"/>
                <w:szCs w:val="20"/>
                <w:lang w:eastAsia="en-AU"/>
              </w:rPr>
              <w:t>Sep</w:t>
            </w:r>
            <w:r w:rsidR="00D620E5" w:rsidRPr="00534045">
              <w:rPr>
                <w:rFonts w:asciiTheme="minorHAnsi" w:eastAsia="Times New Roman" w:hAnsiTheme="minorHAnsi" w:cstheme="minorHAnsi"/>
                <w:color w:val="2D395D"/>
                <w:sz w:val="20"/>
                <w:szCs w:val="20"/>
                <w:lang w:eastAsia="en-AU"/>
              </w:rPr>
              <w:t>tember</w:t>
            </w:r>
            <w:r w:rsidR="00966B60" w:rsidRPr="00534045">
              <w:rPr>
                <w:rFonts w:asciiTheme="minorHAnsi" w:eastAsia="Times New Roman" w:hAnsiTheme="minorHAnsi" w:cstheme="minorHAnsi"/>
                <w:color w:val="2D395D"/>
                <w:sz w:val="20"/>
                <w:szCs w:val="20"/>
                <w:lang w:eastAsia="en-AU"/>
              </w:rPr>
              <w:t xml:space="preserve"> </w:t>
            </w:r>
            <w:r w:rsidR="00191E58" w:rsidRPr="00534045">
              <w:rPr>
                <w:rFonts w:asciiTheme="minorHAnsi" w:eastAsia="Times New Roman" w:hAnsiTheme="minorHAnsi" w:cstheme="minorHAnsi"/>
                <w:color w:val="2D395D"/>
                <w:sz w:val="20"/>
                <w:szCs w:val="20"/>
                <w:lang w:eastAsia="en-AU"/>
              </w:rPr>
              <w:t>20</w:t>
            </w:r>
            <w:r w:rsidRPr="00534045">
              <w:rPr>
                <w:rFonts w:asciiTheme="minorHAnsi" w:eastAsia="Times New Roman" w:hAnsiTheme="minorHAnsi" w:cstheme="minorHAnsi"/>
                <w:color w:val="2D395D"/>
                <w:sz w:val="20"/>
                <w:szCs w:val="20"/>
                <w:lang w:eastAsia="en-AU"/>
              </w:rPr>
              <w:t>22</w:t>
            </w:r>
          </w:p>
        </w:tc>
        <w:tc>
          <w:tcPr>
            <w:tcW w:w="1685" w:type="dxa"/>
            <w:tcBorders>
              <w:top w:val="nil"/>
              <w:left w:val="nil"/>
              <w:bottom w:val="single" w:sz="8" w:space="0" w:color="F2F2F2"/>
              <w:right w:val="nil"/>
            </w:tcBorders>
            <w:shd w:val="clear" w:color="000000" w:fill="D3D8E9"/>
            <w:vAlign w:val="center"/>
            <w:hideMark/>
          </w:tcPr>
          <w:p w14:paraId="087DF874"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Costing minute not released</w:t>
            </w:r>
          </w:p>
        </w:tc>
        <w:tc>
          <w:tcPr>
            <w:tcW w:w="222" w:type="dxa"/>
            <w:vAlign w:val="center"/>
            <w:hideMark/>
          </w:tcPr>
          <w:p w14:paraId="63B12D04" w14:textId="77777777" w:rsidR="006F0585" w:rsidRPr="00534045" w:rsidRDefault="006F0585" w:rsidP="006F0585">
            <w:pPr>
              <w:spacing w:after="0"/>
              <w:rPr>
                <w:rFonts w:asciiTheme="minorHAnsi" w:eastAsia="Times New Roman" w:hAnsiTheme="minorHAnsi" w:cstheme="minorHAnsi"/>
                <w:sz w:val="20"/>
                <w:szCs w:val="20"/>
                <w:lang w:eastAsia="en-AU"/>
              </w:rPr>
            </w:pPr>
          </w:p>
        </w:tc>
      </w:tr>
      <w:tr w:rsidR="006F0585" w:rsidRPr="00534045" w14:paraId="36896A31" w14:textId="77777777" w:rsidTr="00B3291A">
        <w:trPr>
          <w:trHeight w:val="646"/>
        </w:trPr>
        <w:tc>
          <w:tcPr>
            <w:tcW w:w="2607" w:type="dxa"/>
            <w:tcBorders>
              <w:top w:val="nil"/>
              <w:left w:val="nil"/>
              <w:bottom w:val="single" w:sz="8" w:space="0" w:color="F2F2F2"/>
              <w:right w:val="nil"/>
            </w:tcBorders>
            <w:shd w:val="clear" w:color="000000" w:fill="D3D8E9"/>
            <w:vAlign w:val="center"/>
            <w:hideMark/>
          </w:tcPr>
          <w:p w14:paraId="174DB4CE" w14:textId="467282FC"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Subsidies for petrol hybrid vehicles</w:t>
            </w:r>
          </w:p>
        </w:tc>
        <w:tc>
          <w:tcPr>
            <w:tcW w:w="1754" w:type="dxa"/>
            <w:tcBorders>
              <w:top w:val="nil"/>
              <w:left w:val="nil"/>
              <w:bottom w:val="single" w:sz="8" w:space="0" w:color="F2F2F2"/>
              <w:right w:val="nil"/>
            </w:tcBorders>
            <w:shd w:val="clear" w:color="000000" w:fill="D3D8E9"/>
            <w:vAlign w:val="center"/>
            <w:hideMark/>
          </w:tcPr>
          <w:p w14:paraId="1B1E0E11" w14:textId="6CB0BFB1"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 xml:space="preserve">Adam Bandt MP </w:t>
            </w:r>
          </w:p>
        </w:tc>
        <w:tc>
          <w:tcPr>
            <w:tcW w:w="1509" w:type="dxa"/>
            <w:tcBorders>
              <w:top w:val="nil"/>
              <w:left w:val="nil"/>
              <w:bottom w:val="single" w:sz="8" w:space="0" w:color="F2F2F2"/>
              <w:right w:val="nil"/>
            </w:tcBorders>
            <w:shd w:val="clear" w:color="000000" w:fill="D3D8E9"/>
            <w:vAlign w:val="center"/>
            <w:hideMark/>
          </w:tcPr>
          <w:p w14:paraId="6B0E63BC" w14:textId="12CE4538"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 xml:space="preserve">Media </w:t>
            </w:r>
            <w:r w:rsidR="00B46E8D" w:rsidRPr="00534045">
              <w:rPr>
                <w:rFonts w:asciiTheme="minorHAnsi" w:eastAsia="Times New Roman" w:hAnsiTheme="minorHAnsi" w:cstheme="minorHAnsi"/>
                <w:color w:val="2D395D"/>
                <w:sz w:val="20"/>
                <w:szCs w:val="20"/>
                <w:lang w:eastAsia="en-AU"/>
              </w:rPr>
              <w:t>r</w:t>
            </w:r>
            <w:r w:rsidRPr="00534045">
              <w:rPr>
                <w:rFonts w:asciiTheme="minorHAnsi" w:eastAsia="Times New Roman" w:hAnsiTheme="minorHAnsi" w:cstheme="minorHAnsi"/>
                <w:color w:val="2D395D"/>
                <w:sz w:val="20"/>
                <w:szCs w:val="20"/>
                <w:lang w:eastAsia="en-AU"/>
              </w:rPr>
              <w:t xml:space="preserve">elease </w:t>
            </w:r>
          </w:p>
        </w:tc>
        <w:tc>
          <w:tcPr>
            <w:tcW w:w="1677" w:type="dxa"/>
            <w:tcBorders>
              <w:top w:val="nil"/>
              <w:left w:val="nil"/>
              <w:bottom w:val="single" w:sz="8" w:space="0" w:color="F2F2F2"/>
              <w:right w:val="nil"/>
            </w:tcBorders>
            <w:shd w:val="clear" w:color="000000" w:fill="D3D8E9"/>
            <w:vAlign w:val="center"/>
            <w:hideMark/>
          </w:tcPr>
          <w:p w14:paraId="22152107" w14:textId="2E7B92C5" w:rsidR="006F0585" w:rsidRPr="00534045" w:rsidRDefault="006F0585" w:rsidP="00596E12">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21</w:t>
            </w:r>
            <w:r w:rsidR="009251E9" w:rsidRPr="00534045">
              <w:rPr>
                <w:rFonts w:asciiTheme="minorHAnsi" w:eastAsia="Times New Roman" w:hAnsiTheme="minorHAnsi" w:cstheme="minorHAnsi"/>
                <w:color w:val="2D395D"/>
                <w:sz w:val="20"/>
                <w:szCs w:val="20"/>
                <w:lang w:eastAsia="en-AU"/>
              </w:rPr>
              <w:t xml:space="preserve"> </w:t>
            </w:r>
            <w:r w:rsidRPr="00534045">
              <w:rPr>
                <w:rFonts w:asciiTheme="minorHAnsi" w:eastAsia="Times New Roman" w:hAnsiTheme="minorHAnsi" w:cstheme="minorHAnsi"/>
                <w:color w:val="2D395D"/>
                <w:sz w:val="20"/>
                <w:szCs w:val="20"/>
                <w:lang w:eastAsia="en-AU"/>
              </w:rPr>
              <w:t>Sep</w:t>
            </w:r>
            <w:r w:rsidR="00191E58" w:rsidRPr="00534045">
              <w:rPr>
                <w:rFonts w:asciiTheme="minorHAnsi" w:eastAsia="Times New Roman" w:hAnsiTheme="minorHAnsi" w:cstheme="minorHAnsi"/>
                <w:color w:val="2D395D"/>
                <w:sz w:val="20"/>
                <w:szCs w:val="20"/>
                <w:lang w:eastAsia="en-AU"/>
              </w:rPr>
              <w:t>tember</w:t>
            </w:r>
            <w:r w:rsidR="00966B60" w:rsidRPr="00534045">
              <w:rPr>
                <w:rFonts w:asciiTheme="minorHAnsi" w:eastAsia="Times New Roman" w:hAnsiTheme="minorHAnsi" w:cstheme="minorHAnsi"/>
                <w:color w:val="2D395D"/>
                <w:sz w:val="20"/>
                <w:szCs w:val="20"/>
                <w:lang w:eastAsia="en-AU"/>
              </w:rPr>
              <w:t xml:space="preserve"> </w:t>
            </w:r>
            <w:r w:rsidR="00191E58" w:rsidRPr="00534045">
              <w:rPr>
                <w:rFonts w:asciiTheme="minorHAnsi" w:eastAsia="Times New Roman" w:hAnsiTheme="minorHAnsi" w:cstheme="minorHAnsi"/>
                <w:color w:val="2D395D"/>
                <w:sz w:val="20"/>
                <w:szCs w:val="20"/>
                <w:lang w:eastAsia="en-AU"/>
              </w:rPr>
              <w:t>20</w:t>
            </w:r>
            <w:r w:rsidRPr="00534045">
              <w:rPr>
                <w:rFonts w:asciiTheme="minorHAnsi" w:eastAsia="Times New Roman" w:hAnsiTheme="minorHAnsi" w:cstheme="minorHAnsi"/>
                <w:color w:val="2D395D"/>
                <w:sz w:val="20"/>
                <w:szCs w:val="20"/>
                <w:lang w:eastAsia="en-AU"/>
              </w:rPr>
              <w:t>22</w:t>
            </w:r>
          </w:p>
        </w:tc>
        <w:tc>
          <w:tcPr>
            <w:tcW w:w="1685" w:type="dxa"/>
            <w:tcBorders>
              <w:top w:val="nil"/>
              <w:left w:val="nil"/>
              <w:bottom w:val="single" w:sz="8" w:space="0" w:color="F2F2F2"/>
              <w:right w:val="nil"/>
            </w:tcBorders>
            <w:shd w:val="clear" w:color="000000" w:fill="D3D8E9"/>
            <w:vAlign w:val="center"/>
            <w:hideMark/>
          </w:tcPr>
          <w:p w14:paraId="1FA0DB97"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Costing minute not released</w:t>
            </w:r>
          </w:p>
        </w:tc>
        <w:tc>
          <w:tcPr>
            <w:tcW w:w="222" w:type="dxa"/>
            <w:vAlign w:val="center"/>
            <w:hideMark/>
          </w:tcPr>
          <w:p w14:paraId="791505B8" w14:textId="77777777" w:rsidR="006F0585" w:rsidRPr="00534045" w:rsidRDefault="006F0585" w:rsidP="006F0585">
            <w:pPr>
              <w:spacing w:after="0"/>
              <w:rPr>
                <w:rFonts w:asciiTheme="minorHAnsi" w:eastAsia="Times New Roman" w:hAnsiTheme="minorHAnsi" w:cstheme="minorHAnsi"/>
                <w:sz w:val="20"/>
                <w:szCs w:val="20"/>
                <w:lang w:eastAsia="en-AU"/>
              </w:rPr>
            </w:pPr>
          </w:p>
        </w:tc>
      </w:tr>
      <w:tr w:rsidR="006F0585" w:rsidRPr="00534045" w14:paraId="312F3A3E" w14:textId="77777777" w:rsidTr="00B3291A">
        <w:trPr>
          <w:trHeight w:val="646"/>
        </w:trPr>
        <w:tc>
          <w:tcPr>
            <w:tcW w:w="2607" w:type="dxa"/>
            <w:tcBorders>
              <w:top w:val="nil"/>
              <w:left w:val="nil"/>
              <w:bottom w:val="single" w:sz="8" w:space="0" w:color="F2F2F2"/>
              <w:right w:val="nil"/>
            </w:tcBorders>
            <w:shd w:val="clear" w:color="000000" w:fill="D3D8E9"/>
            <w:vAlign w:val="center"/>
            <w:hideMark/>
          </w:tcPr>
          <w:p w14:paraId="50BBA780"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Legacy of ongoing Morrison Government fossil fuel handouts</w:t>
            </w:r>
          </w:p>
        </w:tc>
        <w:tc>
          <w:tcPr>
            <w:tcW w:w="1754" w:type="dxa"/>
            <w:tcBorders>
              <w:top w:val="nil"/>
              <w:left w:val="nil"/>
              <w:bottom w:val="single" w:sz="8" w:space="0" w:color="F2F2F2"/>
              <w:right w:val="nil"/>
            </w:tcBorders>
            <w:shd w:val="clear" w:color="000000" w:fill="D3D8E9"/>
            <w:vAlign w:val="center"/>
            <w:hideMark/>
          </w:tcPr>
          <w:p w14:paraId="4A15C133" w14:textId="53B6D06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Adam Bandt MP</w:t>
            </w:r>
          </w:p>
        </w:tc>
        <w:tc>
          <w:tcPr>
            <w:tcW w:w="1509" w:type="dxa"/>
            <w:tcBorders>
              <w:top w:val="nil"/>
              <w:left w:val="nil"/>
              <w:bottom w:val="single" w:sz="8" w:space="0" w:color="F2F2F2"/>
              <w:right w:val="nil"/>
            </w:tcBorders>
            <w:shd w:val="clear" w:color="000000" w:fill="D3D8E9"/>
            <w:vAlign w:val="center"/>
            <w:hideMark/>
          </w:tcPr>
          <w:p w14:paraId="3FA1AA5A"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Online media article</w:t>
            </w:r>
          </w:p>
        </w:tc>
        <w:tc>
          <w:tcPr>
            <w:tcW w:w="1677" w:type="dxa"/>
            <w:tcBorders>
              <w:top w:val="nil"/>
              <w:left w:val="nil"/>
              <w:bottom w:val="single" w:sz="8" w:space="0" w:color="F2F2F2"/>
              <w:right w:val="nil"/>
            </w:tcBorders>
            <w:shd w:val="clear" w:color="000000" w:fill="D3D8E9"/>
            <w:vAlign w:val="center"/>
            <w:hideMark/>
          </w:tcPr>
          <w:p w14:paraId="38111CF5" w14:textId="20A9196B" w:rsidR="006F0585" w:rsidRPr="00534045" w:rsidRDefault="006F0585" w:rsidP="00596E12">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20</w:t>
            </w:r>
            <w:r w:rsidR="00191E58" w:rsidRPr="00534045">
              <w:rPr>
                <w:rFonts w:asciiTheme="minorHAnsi" w:eastAsia="Times New Roman" w:hAnsiTheme="minorHAnsi" w:cstheme="minorHAnsi"/>
                <w:color w:val="2D395D"/>
                <w:sz w:val="20"/>
                <w:szCs w:val="20"/>
                <w:lang w:eastAsia="en-AU"/>
              </w:rPr>
              <w:t xml:space="preserve"> </w:t>
            </w:r>
            <w:r w:rsidRPr="00534045">
              <w:rPr>
                <w:rFonts w:asciiTheme="minorHAnsi" w:eastAsia="Times New Roman" w:hAnsiTheme="minorHAnsi" w:cstheme="minorHAnsi"/>
                <w:color w:val="2D395D"/>
                <w:sz w:val="20"/>
                <w:szCs w:val="20"/>
                <w:lang w:eastAsia="en-AU"/>
              </w:rPr>
              <w:t>Sep</w:t>
            </w:r>
            <w:r w:rsidR="00191E58" w:rsidRPr="00534045">
              <w:rPr>
                <w:rFonts w:asciiTheme="minorHAnsi" w:eastAsia="Times New Roman" w:hAnsiTheme="minorHAnsi" w:cstheme="minorHAnsi"/>
                <w:color w:val="2D395D"/>
                <w:sz w:val="20"/>
                <w:szCs w:val="20"/>
                <w:lang w:eastAsia="en-AU"/>
              </w:rPr>
              <w:t>tember</w:t>
            </w:r>
            <w:r w:rsidR="00966B60" w:rsidRPr="00534045">
              <w:rPr>
                <w:rFonts w:asciiTheme="minorHAnsi" w:eastAsia="Times New Roman" w:hAnsiTheme="minorHAnsi" w:cstheme="minorHAnsi"/>
                <w:color w:val="2D395D"/>
                <w:sz w:val="20"/>
                <w:szCs w:val="20"/>
                <w:lang w:eastAsia="en-AU"/>
              </w:rPr>
              <w:t xml:space="preserve"> </w:t>
            </w:r>
            <w:r w:rsidR="00191E58" w:rsidRPr="00534045">
              <w:rPr>
                <w:rFonts w:asciiTheme="minorHAnsi" w:eastAsia="Times New Roman" w:hAnsiTheme="minorHAnsi" w:cstheme="minorHAnsi"/>
                <w:color w:val="2D395D"/>
                <w:sz w:val="20"/>
                <w:szCs w:val="20"/>
                <w:lang w:eastAsia="en-AU"/>
              </w:rPr>
              <w:t>20</w:t>
            </w:r>
            <w:r w:rsidRPr="00534045">
              <w:rPr>
                <w:rFonts w:asciiTheme="minorHAnsi" w:eastAsia="Times New Roman" w:hAnsiTheme="minorHAnsi" w:cstheme="minorHAnsi"/>
                <w:color w:val="2D395D"/>
                <w:sz w:val="20"/>
                <w:szCs w:val="20"/>
                <w:lang w:eastAsia="en-AU"/>
              </w:rPr>
              <w:t>22</w:t>
            </w:r>
          </w:p>
        </w:tc>
        <w:tc>
          <w:tcPr>
            <w:tcW w:w="1685" w:type="dxa"/>
            <w:tcBorders>
              <w:top w:val="nil"/>
              <w:left w:val="nil"/>
              <w:bottom w:val="single" w:sz="8" w:space="0" w:color="F2F2F2"/>
              <w:right w:val="nil"/>
            </w:tcBorders>
            <w:shd w:val="clear" w:color="000000" w:fill="D3D8E9"/>
            <w:vAlign w:val="center"/>
            <w:hideMark/>
          </w:tcPr>
          <w:p w14:paraId="0390A9D1" w14:textId="083BEF83" w:rsidR="006F0585" w:rsidRPr="00534045" w:rsidRDefault="000E0658" w:rsidP="00596E12">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20 September 2022</w:t>
            </w:r>
          </w:p>
        </w:tc>
        <w:tc>
          <w:tcPr>
            <w:tcW w:w="222" w:type="dxa"/>
            <w:vAlign w:val="center"/>
            <w:hideMark/>
          </w:tcPr>
          <w:p w14:paraId="5FCF5CFD" w14:textId="77777777" w:rsidR="006F0585" w:rsidRPr="00534045" w:rsidRDefault="006F0585" w:rsidP="006F0585">
            <w:pPr>
              <w:spacing w:after="0"/>
              <w:rPr>
                <w:rFonts w:asciiTheme="minorHAnsi" w:eastAsia="Times New Roman" w:hAnsiTheme="minorHAnsi" w:cstheme="minorHAnsi"/>
                <w:sz w:val="20"/>
                <w:szCs w:val="20"/>
                <w:lang w:eastAsia="en-AU"/>
              </w:rPr>
            </w:pPr>
          </w:p>
        </w:tc>
      </w:tr>
      <w:tr w:rsidR="006F0585" w:rsidRPr="00534045" w14:paraId="290B10F7" w14:textId="77777777" w:rsidTr="00B3291A">
        <w:trPr>
          <w:trHeight w:val="646"/>
        </w:trPr>
        <w:tc>
          <w:tcPr>
            <w:tcW w:w="2607" w:type="dxa"/>
            <w:tcBorders>
              <w:top w:val="nil"/>
              <w:left w:val="nil"/>
              <w:bottom w:val="single" w:sz="8" w:space="0" w:color="F2F2F2"/>
              <w:right w:val="nil"/>
            </w:tcBorders>
            <w:shd w:val="clear" w:color="000000" w:fill="D3D8E9"/>
            <w:vAlign w:val="center"/>
            <w:hideMark/>
          </w:tcPr>
          <w:p w14:paraId="7BDA1850" w14:textId="43263A08" w:rsidR="006F0585" w:rsidRPr="00534045" w:rsidRDefault="00787F0A"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Stage 3 tax cuts distributional analysis</w:t>
            </w:r>
          </w:p>
        </w:tc>
        <w:tc>
          <w:tcPr>
            <w:tcW w:w="1754" w:type="dxa"/>
            <w:tcBorders>
              <w:top w:val="nil"/>
              <w:left w:val="nil"/>
              <w:bottom w:val="single" w:sz="8" w:space="0" w:color="F2F2F2"/>
              <w:right w:val="nil"/>
            </w:tcBorders>
            <w:shd w:val="clear" w:color="000000" w:fill="D3D8E9"/>
            <w:vAlign w:val="center"/>
            <w:hideMark/>
          </w:tcPr>
          <w:p w14:paraId="78E3B350"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Australian Greens</w:t>
            </w:r>
          </w:p>
        </w:tc>
        <w:tc>
          <w:tcPr>
            <w:tcW w:w="1509" w:type="dxa"/>
            <w:tcBorders>
              <w:top w:val="nil"/>
              <w:left w:val="nil"/>
              <w:bottom w:val="single" w:sz="8" w:space="0" w:color="F2F2F2"/>
              <w:right w:val="nil"/>
            </w:tcBorders>
            <w:shd w:val="clear" w:color="000000" w:fill="D3D8E9"/>
            <w:vAlign w:val="center"/>
            <w:hideMark/>
          </w:tcPr>
          <w:p w14:paraId="526306D0"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Online media article</w:t>
            </w:r>
          </w:p>
        </w:tc>
        <w:tc>
          <w:tcPr>
            <w:tcW w:w="1677" w:type="dxa"/>
            <w:tcBorders>
              <w:top w:val="nil"/>
              <w:left w:val="nil"/>
              <w:bottom w:val="single" w:sz="8" w:space="0" w:color="F2F2F2"/>
              <w:right w:val="nil"/>
            </w:tcBorders>
            <w:shd w:val="clear" w:color="000000" w:fill="D3D8E9"/>
            <w:vAlign w:val="center"/>
            <w:hideMark/>
          </w:tcPr>
          <w:p w14:paraId="3C09320E" w14:textId="5F8328C6" w:rsidR="006F0585" w:rsidRPr="00534045" w:rsidRDefault="006F0585" w:rsidP="00596E12">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21</w:t>
            </w:r>
            <w:r w:rsidR="00191E58" w:rsidRPr="00534045">
              <w:rPr>
                <w:rFonts w:asciiTheme="minorHAnsi" w:eastAsia="Times New Roman" w:hAnsiTheme="minorHAnsi" w:cstheme="minorHAnsi"/>
                <w:color w:val="2D395D"/>
                <w:sz w:val="20"/>
                <w:szCs w:val="20"/>
                <w:lang w:eastAsia="en-AU"/>
              </w:rPr>
              <w:t xml:space="preserve"> </w:t>
            </w:r>
            <w:r w:rsidRPr="00534045">
              <w:rPr>
                <w:rFonts w:asciiTheme="minorHAnsi" w:eastAsia="Times New Roman" w:hAnsiTheme="minorHAnsi" w:cstheme="minorHAnsi"/>
                <w:color w:val="2D395D"/>
                <w:sz w:val="20"/>
                <w:szCs w:val="20"/>
                <w:lang w:eastAsia="en-AU"/>
              </w:rPr>
              <w:t>Aug</w:t>
            </w:r>
            <w:r w:rsidR="00191E58" w:rsidRPr="00534045">
              <w:rPr>
                <w:rFonts w:asciiTheme="minorHAnsi" w:eastAsia="Times New Roman" w:hAnsiTheme="minorHAnsi" w:cstheme="minorHAnsi"/>
                <w:color w:val="2D395D"/>
                <w:sz w:val="20"/>
                <w:szCs w:val="20"/>
                <w:lang w:eastAsia="en-AU"/>
              </w:rPr>
              <w:t>ust</w:t>
            </w:r>
            <w:r w:rsidR="00966B60" w:rsidRPr="00534045">
              <w:rPr>
                <w:rFonts w:asciiTheme="minorHAnsi" w:eastAsia="Times New Roman" w:hAnsiTheme="minorHAnsi" w:cstheme="minorHAnsi"/>
                <w:color w:val="2D395D"/>
                <w:sz w:val="20"/>
                <w:szCs w:val="20"/>
                <w:lang w:eastAsia="en-AU"/>
              </w:rPr>
              <w:t xml:space="preserve"> </w:t>
            </w:r>
            <w:r w:rsidR="00191E58" w:rsidRPr="00534045">
              <w:rPr>
                <w:rFonts w:asciiTheme="minorHAnsi" w:eastAsia="Times New Roman" w:hAnsiTheme="minorHAnsi" w:cstheme="minorHAnsi"/>
                <w:color w:val="2D395D"/>
                <w:sz w:val="20"/>
                <w:szCs w:val="20"/>
                <w:lang w:eastAsia="en-AU"/>
              </w:rPr>
              <w:t>20</w:t>
            </w:r>
            <w:r w:rsidRPr="00534045">
              <w:rPr>
                <w:rFonts w:asciiTheme="minorHAnsi" w:eastAsia="Times New Roman" w:hAnsiTheme="minorHAnsi" w:cstheme="minorHAnsi"/>
                <w:color w:val="2D395D"/>
                <w:sz w:val="20"/>
                <w:szCs w:val="20"/>
                <w:lang w:eastAsia="en-AU"/>
              </w:rPr>
              <w:t>22</w:t>
            </w:r>
          </w:p>
        </w:tc>
        <w:tc>
          <w:tcPr>
            <w:tcW w:w="1685" w:type="dxa"/>
            <w:tcBorders>
              <w:top w:val="nil"/>
              <w:left w:val="nil"/>
              <w:bottom w:val="single" w:sz="8" w:space="0" w:color="F2F2F2"/>
              <w:right w:val="nil"/>
            </w:tcBorders>
            <w:shd w:val="clear" w:color="000000" w:fill="D3D8E9"/>
            <w:vAlign w:val="center"/>
            <w:hideMark/>
          </w:tcPr>
          <w:p w14:paraId="47D20A6B" w14:textId="7A82E360" w:rsidR="006F0585" w:rsidRPr="00534045" w:rsidRDefault="006F0585" w:rsidP="00596E12">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30</w:t>
            </w:r>
            <w:r w:rsidR="002856B2" w:rsidRPr="00534045">
              <w:rPr>
                <w:rFonts w:asciiTheme="minorHAnsi" w:eastAsia="Times New Roman" w:hAnsiTheme="minorHAnsi" w:cstheme="minorHAnsi"/>
                <w:color w:val="2D395D"/>
                <w:sz w:val="20"/>
                <w:szCs w:val="20"/>
                <w:lang w:eastAsia="en-AU"/>
              </w:rPr>
              <w:t xml:space="preserve"> August 2022</w:t>
            </w:r>
          </w:p>
        </w:tc>
        <w:tc>
          <w:tcPr>
            <w:tcW w:w="222" w:type="dxa"/>
            <w:vAlign w:val="center"/>
            <w:hideMark/>
          </w:tcPr>
          <w:p w14:paraId="5FE681B6" w14:textId="77777777" w:rsidR="006F0585" w:rsidRPr="00534045" w:rsidRDefault="006F0585" w:rsidP="006F0585">
            <w:pPr>
              <w:spacing w:after="0"/>
              <w:rPr>
                <w:rFonts w:asciiTheme="minorHAnsi" w:eastAsia="Times New Roman" w:hAnsiTheme="minorHAnsi" w:cstheme="minorHAnsi"/>
                <w:sz w:val="20"/>
                <w:szCs w:val="20"/>
                <w:lang w:eastAsia="en-AU"/>
              </w:rPr>
            </w:pPr>
          </w:p>
        </w:tc>
      </w:tr>
      <w:tr w:rsidR="006F0585" w:rsidRPr="00534045" w14:paraId="1CBFE2F9" w14:textId="77777777" w:rsidTr="00B3291A">
        <w:trPr>
          <w:trHeight w:val="646"/>
        </w:trPr>
        <w:tc>
          <w:tcPr>
            <w:tcW w:w="2607" w:type="dxa"/>
            <w:tcBorders>
              <w:top w:val="nil"/>
              <w:left w:val="nil"/>
              <w:bottom w:val="single" w:sz="8" w:space="0" w:color="F2F2F2"/>
              <w:right w:val="nil"/>
            </w:tcBorders>
            <w:shd w:val="clear" w:color="000000" w:fill="D3D8E9"/>
            <w:vAlign w:val="center"/>
            <w:hideMark/>
          </w:tcPr>
          <w:p w14:paraId="28969226"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Judicial Pensions</w:t>
            </w:r>
          </w:p>
        </w:tc>
        <w:tc>
          <w:tcPr>
            <w:tcW w:w="1754" w:type="dxa"/>
            <w:tcBorders>
              <w:top w:val="nil"/>
              <w:left w:val="nil"/>
              <w:bottom w:val="single" w:sz="8" w:space="0" w:color="F2F2F2"/>
              <w:right w:val="nil"/>
            </w:tcBorders>
            <w:shd w:val="clear" w:color="000000" w:fill="D3D8E9"/>
            <w:vAlign w:val="center"/>
            <w:hideMark/>
          </w:tcPr>
          <w:p w14:paraId="33717B0C"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Andrew Bragg MP</w:t>
            </w:r>
          </w:p>
        </w:tc>
        <w:tc>
          <w:tcPr>
            <w:tcW w:w="1509" w:type="dxa"/>
            <w:tcBorders>
              <w:top w:val="nil"/>
              <w:left w:val="nil"/>
              <w:bottom w:val="single" w:sz="8" w:space="0" w:color="F2F2F2"/>
              <w:right w:val="nil"/>
            </w:tcBorders>
            <w:shd w:val="clear" w:color="000000" w:fill="D3D8E9"/>
            <w:vAlign w:val="center"/>
            <w:hideMark/>
          </w:tcPr>
          <w:p w14:paraId="238A3A87" w14:textId="05BFE68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Print</w:t>
            </w:r>
            <w:r w:rsidR="00B46E8D" w:rsidRPr="00534045">
              <w:rPr>
                <w:rFonts w:asciiTheme="minorHAnsi" w:eastAsia="Times New Roman" w:hAnsiTheme="minorHAnsi" w:cstheme="minorHAnsi"/>
                <w:color w:val="2D395D"/>
                <w:sz w:val="20"/>
                <w:szCs w:val="20"/>
                <w:lang w:eastAsia="en-AU"/>
              </w:rPr>
              <w:t xml:space="preserve"> media article</w:t>
            </w:r>
          </w:p>
        </w:tc>
        <w:tc>
          <w:tcPr>
            <w:tcW w:w="1677" w:type="dxa"/>
            <w:tcBorders>
              <w:top w:val="nil"/>
              <w:left w:val="nil"/>
              <w:bottom w:val="single" w:sz="8" w:space="0" w:color="F2F2F2"/>
              <w:right w:val="nil"/>
            </w:tcBorders>
            <w:shd w:val="clear" w:color="000000" w:fill="D3D8E9"/>
            <w:vAlign w:val="center"/>
            <w:hideMark/>
          </w:tcPr>
          <w:p w14:paraId="08F4053E" w14:textId="754CFFAE" w:rsidR="006F0585" w:rsidRPr="00534045" w:rsidRDefault="006F0585" w:rsidP="00596E12">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14</w:t>
            </w:r>
            <w:r w:rsidR="00191E58" w:rsidRPr="00534045">
              <w:rPr>
                <w:rFonts w:asciiTheme="minorHAnsi" w:eastAsia="Times New Roman" w:hAnsiTheme="minorHAnsi" w:cstheme="minorHAnsi"/>
                <w:color w:val="2D395D"/>
                <w:sz w:val="20"/>
                <w:szCs w:val="20"/>
                <w:lang w:eastAsia="en-AU"/>
              </w:rPr>
              <w:t xml:space="preserve"> </w:t>
            </w:r>
            <w:r w:rsidRPr="00534045">
              <w:rPr>
                <w:rFonts w:asciiTheme="minorHAnsi" w:eastAsia="Times New Roman" w:hAnsiTheme="minorHAnsi" w:cstheme="minorHAnsi"/>
                <w:color w:val="2D395D"/>
                <w:sz w:val="20"/>
                <w:szCs w:val="20"/>
                <w:lang w:eastAsia="en-AU"/>
              </w:rPr>
              <w:t>Jul</w:t>
            </w:r>
            <w:r w:rsidR="00191E58" w:rsidRPr="00534045">
              <w:rPr>
                <w:rFonts w:asciiTheme="minorHAnsi" w:eastAsia="Times New Roman" w:hAnsiTheme="minorHAnsi" w:cstheme="minorHAnsi"/>
                <w:color w:val="2D395D"/>
                <w:sz w:val="20"/>
                <w:szCs w:val="20"/>
                <w:lang w:eastAsia="en-AU"/>
              </w:rPr>
              <w:t>y</w:t>
            </w:r>
            <w:r w:rsidR="00966B60" w:rsidRPr="00534045">
              <w:rPr>
                <w:rFonts w:asciiTheme="minorHAnsi" w:eastAsia="Times New Roman" w:hAnsiTheme="minorHAnsi" w:cstheme="minorHAnsi"/>
                <w:color w:val="2D395D"/>
                <w:sz w:val="20"/>
                <w:szCs w:val="20"/>
                <w:lang w:eastAsia="en-AU"/>
              </w:rPr>
              <w:t xml:space="preserve"> </w:t>
            </w:r>
            <w:r w:rsidR="00191E58" w:rsidRPr="00534045">
              <w:rPr>
                <w:rFonts w:asciiTheme="minorHAnsi" w:eastAsia="Times New Roman" w:hAnsiTheme="minorHAnsi" w:cstheme="minorHAnsi"/>
                <w:color w:val="2D395D"/>
                <w:sz w:val="20"/>
                <w:szCs w:val="20"/>
                <w:lang w:eastAsia="en-AU"/>
              </w:rPr>
              <w:t>20</w:t>
            </w:r>
            <w:r w:rsidRPr="00534045">
              <w:rPr>
                <w:rFonts w:asciiTheme="minorHAnsi" w:eastAsia="Times New Roman" w:hAnsiTheme="minorHAnsi" w:cstheme="minorHAnsi"/>
                <w:color w:val="2D395D"/>
                <w:sz w:val="20"/>
                <w:szCs w:val="20"/>
                <w:lang w:eastAsia="en-AU"/>
              </w:rPr>
              <w:t>22</w:t>
            </w:r>
          </w:p>
        </w:tc>
        <w:tc>
          <w:tcPr>
            <w:tcW w:w="1685" w:type="dxa"/>
            <w:tcBorders>
              <w:top w:val="nil"/>
              <w:left w:val="nil"/>
              <w:bottom w:val="single" w:sz="8" w:space="0" w:color="F2F2F2"/>
              <w:right w:val="nil"/>
            </w:tcBorders>
            <w:shd w:val="clear" w:color="000000" w:fill="D3D8E9"/>
            <w:vAlign w:val="center"/>
            <w:hideMark/>
          </w:tcPr>
          <w:p w14:paraId="1479D7D8"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Costing minute not released</w:t>
            </w:r>
          </w:p>
        </w:tc>
        <w:tc>
          <w:tcPr>
            <w:tcW w:w="222" w:type="dxa"/>
            <w:vAlign w:val="center"/>
            <w:hideMark/>
          </w:tcPr>
          <w:p w14:paraId="215A356A" w14:textId="77777777" w:rsidR="006F0585" w:rsidRPr="00534045" w:rsidRDefault="006F0585" w:rsidP="006F0585">
            <w:pPr>
              <w:spacing w:after="0"/>
              <w:rPr>
                <w:rFonts w:asciiTheme="minorHAnsi" w:eastAsia="Times New Roman" w:hAnsiTheme="minorHAnsi" w:cstheme="minorHAnsi"/>
                <w:sz w:val="20"/>
                <w:szCs w:val="20"/>
                <w:lang w:eastAsia="en-AU"/>
              </w:rPr>
            </w:pPr>
          </w:p>
        </w:tc>
      </w:tr>
      <w:tr w:rsidR="006F0585" w:rsidRPr="00534045" w14:paraId="2CD0A7C7" w14:textId="77777777" w:rsidTr="00B3291A">
        <w:trPr>
          <w:trHeight w:val="963"/>
        </w:trPr>
        <w:tc>
          <w:tcPr>
            <w:tcW w:w="2607" w:type="dxa"/>
            <w:tcBorders>
              <w:top w:val="nil"/>
              <w:left w:val="nil"/>
              <w:bottom w:val="single" w:sz="8" w:space="0" w:color="F2F2F2"/>
              <w:right w:val="nil"/>
            </w:tcBorders>
            <w:shd w:val="clear" w:color="000000" w:fill="D3D8E9"/>
            <w:vAlign w:val="center"/>
            <w:hideMark/>
          </w:tcPr>
          <w:p w14:paraId="08733E88"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2022 federal election caretaker period - Australian Labor Party costings*</w:t>
            </w:r>
          </w:p>
        </w:tc>
        <w:tc>
          <w:tcPr>
            <w:tcW w:w="1754" w:type="dxa"/>
            <w:tcBorders>
              <w:top w:val="nil"/>
              <w:left w:val="nil"/>
              <w:bottom w:val="single" w:sz="8" w:space="0" w:color="F2F2F2"/>
              <w:right w:val="nil"/>
            </w:tcBorders>
            <w:shd w:val="clear" w:color="000000" w:fill="D3D8E9"/>
            <w:vAlign w:val="center"/>
            <w:hideMark/>
          </w:tcPr>
          <w:p w14:paraId="4832933D"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Australian Labor Party</w:t>
            </w:r>
          </w:p>
        </w:tc>
        <w:tc>
          <w:tcPr>
            <w:tcW w:w="1509" w:type="dxa"/>
            <w:tcBorders>
              <w:top w:val="nil"/>
              <w:left w:val="nil"/>
              <w:bottom w:val="single" w:sz="8" w:space="0" w:color="F2F2F2"/>
              <w:right w:val="nil"/>
            </w:tcBorders>
            <w:shd w:val="clear" w:color="000000" w:fill="D3D8E9"/>
            <w:vAlign w:val="center"/>
            <w:hideMark/>
          </w:tcPr>
          <w:p w14:paraId="57476EF7"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Various</w:t>
            </w:r>
          </w:p>
        </w:tc>
        <w:tc>
          <w:tcPr>
            <w:tcW w:w="1677" w:type="dxa"/>
            <w:tcBorders>
              <w:top w:val="nil"/>
              <w:left w:val="nil"/>
              <w:bottom w:val="single" w:sz="8" w:space="0" w:color="F2F2F2"/>
              <w:right w:val="nil"/>
            </w:tcBorders>
            <w:shd w:val="clear" w:color="000000" w:fill="D3D8E9"/>
            <w:vAlign w:val="center"/>
            <w:hideMark/>
          </w:tcPr>
          <w:p w14:paraId="6A78D178" w14:textId="77777777" w:rsidR="006F0585" w:rsidRPr="00534045" w:rsidRDefault="006F0585" w:rsidP="00596E12">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Various</w:t>
            </w:r>
          </w:p>
        </w:tc>
        <w:tc>
          <w:tcPr>
            <w:tcW w:w="1685" w:type="dxa"/>
            <w:tcBorders>
              <w:top w:val="nil"/>
              <w:left w:val="nil"/>
              <w:bottom w:val="single" w:sz="8" w:space="0" w:color="F2F2F2"/>
              <w:right w:val="nil"/>
            </w:tcBorders>
            <w:shd w:val="clear" w:color="000000" w:fill="D3D8E9"/>
            <w:vAlign w:val="center"/>
            <w:hideMark/>
          </w:tcPr>
          <w:p w14:paraId="3808DD55" w14:textId="1A332BF9" w:rsidR="006F0585" w:rsidRPr="00534045" w:rsidRDefault="006F0585" w:rsidP="00596E12">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14</w:t>
            </w:r>
            <w:r w:rsidR="001E6171" w:rsidRPr="00534045">
              <w:rPr>
                <w:rFonts w:asciiTheme="minorHAnsi" w:eastAsia="Times New Roman" w:hAnsiTheme="minorHAnsi" w:cstheme="minorHAnsi"/>
                <w:color w:val="2D395D"/>
                <w:sz w:val="20"/>
                <w:szCs w:val="20"/>
                <w:lang w:eastAsia="en-AU"/>
              </w:rPr>
              <w:t xml:space="preserve"> </w:t>
            </w:r>
            <w:r w:rsidRPr="00534045">
              <w:rPr>
                <w:rFonts w:asciiTheme="minorHAnsi" w:eastAsia="Times New Roman" w:hAnsiTheme="minorHAnsi" w:cstheme="minorHAnsi"/>
                <w:color w:val="2D395D"/>
                <w:sz w:val="20"/>
                <w:szCs w:val="20"/>
                <w:lang w:eastAsia="en-AU"/>
              </w:rPr>
              <w:t>Jul</w:t>
            </w:r>
            <w:r w:rsidR="001E6171" w:rsidRPr="00534045">
              <w:rPr>
                <w:rFonts w:asciiTheme="minorHAnsi" w:eastAsia="Times New Roman" w:hAnsiTheme="minorHAnsi" w:cstheme="minorHAnsi"/>
                <w:color w:val="2D395D"/>
                <w:sz w:val="20"/>
                <w:szCs w:val="20"/>
                <w:lang w:eastAsia="en-AU"/>
              </w:rPr>
              <w:t xml:space="preserve">y </w:t>
            </w:r>
            <w:r w:rsidRPr="00534045">
              <w:rPr>
                <w:rFonts w:asciiTheme="minorHAnsi" w:eastAsia="Times New Roman" w:hAnsiTheme="minorHAnsi" w:cstheme="minorHAnsi"/>
                <w:color w:val="2D395D"/>
                <w:sz w:val="20"/>
                <w:szCs w:val="20"/>
                <w:lang w:eastAsia="en-AU"/>
              </w:rPr>
              <w:t xml:space="preserve">2022 </w:t>
            </w:r>
            <w:r w:rsidR="0059678C" w:rsidRPr="00534045">
              <w:rPr>
                <w:rFonts w:asciiTheme="minorHAnsi" w:eastAsia="Times New Roman" w:hAnsiTheme="minorHAnsi" w:cstheme="minorHAnsi"/>
                <w:color w:val="2D395D"/>
                <w:sz w:val="20"/>
                <w:szCs w:val="20"/>
                <w:lang w:eastAsia="en-AU"/>
              </w:rPr>
              <w:t xml:space="preserve">in </w:t>
            </w:r>
            <w:r w:rsidR="00191E58" w:rsidRPr="00534045">
              <w:rPr>
                <w:rFonts w:asciiTheme="minorHAnsi" w:eastAsia="Times New Roman" w:hAnsiTheme="minorHAnsi" w:cstheme="minorHAnsi"/>
                <w:color w:val="2D395D"/>
                <w:sz w:val="20"/>
                <w:szCs w:val="20"/>
                <w:lang w:eastAsia="en-AU"/>
              </w:rPr>
              <w:t xml:space="preserve">the </w:t>
            </w:r>
            <w:r w:rsidRPr="00534045">
              <w:rPr>
                <w:rFonts w:asciiTheme="minorHAnsi" w:eastAsia="Times New Roman" w:hAnsiTheme="minorHAnsi" w:cstheme="minorHAnsi"/>
                <w:color w:val="2D395D"/>
                <w:sz w:val="20"/>
                <w:szCs w:val="20"/>
                <w:lang w:eastAsia="en-AU"/>
              </w:rPr>
              <w:t>2022 Election commitments report</w:t>
            </w:r>
          </w:p>
        </w:tc>
        <w:tc>
          <w:tcPr>
            <w:tcW w:w="222" w:type="dxa"/>
            <w:vAlign w:val="center"/>
            <w:hideMark/>
          </w:tcPr>
          <w:p w14:paraId="471FDF91" w14:textId="77777777" w:rsidR="006F0585" w:rsidRPr="00534045" w:rsidRDefault="006F0585" w:rsidP="006F0585">
            <w:pPr>
              <w:spacing w:after="0"/>
              <w:rPr>
                <w:rFonts w:asciiTheme="minorHAnsi" w:eastAsia="Times New Roman" w:hAnsiTheme="minorHAnsi" w:cstheme="minorHAnsi"/>
                <w:sz w:val="20"/>
                <w:szCs w:val="20"/>
                <w:lang w:eastAsia="en-AU"/>
              </w:rPr>
            </w:pPr>
          </w:p>
        </w:tc>
      </w:tr>
      <w:tr w:rsidR="006F0585" w:rsidRPr="00534045" w14:paraId="6C17EB8C" w14:textId="77777777" w:rsidTr="00B3291A">
        <w:trPr>
          <w:trHeight w:val="963"/>
        </w:trPr>
        <w:tc>
          <w:tcPr>
            <w:tcW w:w="2607" w:type="dxa"/>
            <w:tcBorders>
              <w:top w:val="nil"/>
              <w:left w:val="nil"/>
              <w:bottom w:val="single" w:sz="8" w:space="0" w:color="F2F2F2"/>
              <w:right w:val="nil"/>
            </w:tcBorders>
            <w:shd w:val="clear" w:color="000000" w:fill="D3D8E9"/>
            <w:vAlign w:val="center"/>
            <w:hideMark/>
          </w:tcPr>
          <w:p w14:paraId="5BC1388F"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2022 federal election caretaker period - Australian Greens costings*</w:t>
            </w:r>
          </w:p>
        </w:tc>
        <w:tc>
          <w:tcPr>
            <w:tcW w:w="1754" w:type="dxa"/>
            <w:tcBorders>
              <w:top w:val="nil"/>
              <w:left w:val="nil"/>
              <w:bottom w:val="single" w:sz="8" w:space="0" w:color="F2F2F2"/>
              <w:right w:val="nil"/>
            </w:tcBorders>
            <w:shd w:val="clear" w:color="000000" w:fill="D3D8E9"/>
            <w:vAlign w:val="center"/>
            <w:hideMark/>
          </w:tcPr>
          <w:p w14:paraId="1EA3B9CA"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Australian Greens</w:t>
            </w:r>
          </w:p>
        </w:tc>
        <w:tc>
          <w:tcPr>
            <w:tcW w:w="1509" w:type="dxa"/>
            <w:tcBorders>
              <w:top w:val="nil"/>
              <w:left w:val="nil"/>
              <w:bottom w:val="single" w:sz="8" w:space="0" w:color="F2F2F2"/>
              <w:right w:val="nil"/>
            </w:tcBorders>
            <w:shd w:val="clear" w:color="000000" w:fill="D3D8E9"/>
            <w:vAlign w:val="center"/>
            <w:hideMark/>
          </w:tcPr>
          <w:p w14:paraId="0A1B4D2F"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Various</w:t>
            </w:r>
          </w:p>
        </w:tc>
        <w:tc>
          <w:tcPr>
            <w:tcW w:w="1677" w:type="dxa"/>
            <w:tcBorders>
              <w:top w:val="nil"/>
              <w:left w:val="nil"/>
              <w:bottom w:val="single" w:sz="8" w:space="0" w:color="F2F2F2"/>
              <w:right w:val="nil"/>
            </w:tcBorders>
            <w:shd w:val="clear" w:color="000000" w:fill="D3D8E9"/>
            <w:vAlign w:val="center"/>
            <w:hideMark/>
          </w:tcPr>
          <w:p w14:paraId="546CAC89" w14:textId="77777777" w:rsidR="006F0585" w:rsidRPr="00534045" w:rsidRDefault="006F0585" w:rsidP="00596E12">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Various</w:t>
            </w:r>
          </w:p>
        </w:tc>
        <w:tc>
          <w:tcPr>
            <w:tcW w:w="1685" w:type="dxa"/>
            <w:tcBorders>
              <w:top w:val="nil"/>
              <w:left w:val="nil"/>
              <w:bottom w:val="single" w:sz="8" w:space="0" w:color="F2F2F2"/>
              <w:right w:val="nil"/>
            </w:tcBorders>
            <w:shd w:val="clear" w:color="000000" w:fill="D3D8E9"/>
            <w:vAlign w:val="center"/>
            <w:hideMark/>
          </w:tcPr>
          <w:p w14:paraId="6823E0E7" w14:textId="401E11F1" w:rsidR="006F0585" w:rsidRPr="00534045" w:rsidRDefault="006F0585" w:rsidP="00596E12">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14</w:t>
            </w:r>
            <w:r w:rsidR="0059678C" w:rsidRPr="00534045">
              <w:rPr>
                <w:rFonts w:asciiTheme="minorHAnsi" w:eastAsia="Times New Roman" w:hAnsiTheme="minorHAnsi" w:cstheme="minorHAnsi"/>
                <w:color w:val="2D395D"/>
                <w:sz w:val="20"/>
                <w:szCs w:val="20"/>
                <w:lang w:eastAsia="en-AU"/>
              </w:rPr>
              <w:t xml:space="preserve"> July </w:t>
            </w:r>
            <w:r w:rsidRPr="00534045">
              <w:rPr>
                <w:rFonts w:asciiTheme="minorHAnsi" w:eastAsia="Times New Roman" w:hAnsiTheme="minorHAnsi" w:cstheme="minorHAnsi"/>
                <w:color w:val="2D395D"/>
                <w:sz w:val="20"/>
                <w:szCs w:val="20"/>
                <w:lang w:eastAsia="en-AU"/>
              </w:rPr>
              <w:t xml:space="preserve">2022 </w:t>
            </w:r>
            <w:r w:rsidR="0059678C" w:rsidRPr="00534045">
              <w:rPr>
                <w:rFonts w:asciiTheme="minorHAnsi" w:eastAsia="Times New Roman" w:hAnsiTheme="minorHAnsi" w:cstheme="minorHAnsi"/>
                <w:color w:val="2D395D"/>
                <w:sz w:val="20"/>
                <w:szCs w:val="20"/>
                <w:lang w:eastAsia="en-AU"/>
              </w:rPr>
              <w:t xml:space="preserve">in </w:t>
            </w:r>
            <w:r w:rsidR="00191E58" w:rsidRPr="00534045">
              <w:rPr>
                <w:rFonts w:asciiTheme="minorHAnsi" w:eastAsia="Times New Roman" w:hAnsiTheme="minorHAnsi" w:cstheme="minorHAnsi"/>
                <w:color w:val="2D395D"/>
                <w:sz w:val="20"/>
                <w:szCs w:val="20"/>
                <w:lang w:eastAsia="en-AU"/>
              </w:rPr>
              <w:t xml:space="preserve">the </w:t>
            </w:r>
            <w:r w:rsidRPr="00534045">
              <w:rPr>
                <w:rFonts w:asciiTheme="minorHAnsi" w:eastAsia="Times New Roman" w:hAnsiTheme="minorHAnsi" w:cstheme="minorHAnsi"/>
                <w:color w:val="2D395D"/>
                <w:sz w:val="20"/>
                <w:szCs w:val="20"/>
                <w:lang w:eastAsia="en-AU"/>
              </w:rPr>
              <w:t>2022 Election commitments report</w:t>
            </w:r>
          </w:p>
        </w:tc>
        <w:tc>
          <w:tcPr>
            <w:tcW w:w="222" w:type="dxa"/>
            <w:vAlign w:val="center"/>
            <w:hideMark/>
          </w:tcPr>
          <w:p w14:paraId="4377F5A7" w14:textId="77777777" w:rsidR="006F0585" w:rsidRPr="00534045" w:rsidRDefault="006F0585" w:rsidP="006F0585">
            <w:pPr>
              <w:spacing w:after="0"/>
              <w:rPr>
                <w:rFonts w:asciiTheme="minorHAnsi" w:eastAsia="Times New Roman" w:hAnsiTheme="minorHAnsi" w:cstheme="minorHAnsi"/>
                <w:sz w:val="20"/>
                <w:szCs w:val="20"/>
                <w:lang w:eastAsia="en-AU"/>
              </w:rPr>
            </w:pPr>
          </w:p>
        </w:tc>
      </w:tr>
      <w:tr w:rsidR="006F0585" w:rsidRPr="00534045" w14:paraId="7A522622" w14:textId="77777777" w:rsidTr="00B3291A">
        <w:trPr>
          <w:trHeight w:val="963"/>
        </w:trPr>
        <w:tc>
          <w:tcPr>
            <w:tcW w:w="2607" w:type="dxa"/>
            <w:tcBorders>
              <w:top w:val="nil"/>
              <w:left w:val="nil"/>
              <w:bottom w:val="single" w:sz="8" w:space="0" w:color="F2F2F2"/>
              <w:right w:val="nil"/>
            </w:tcBorders>
            <w:shd w:val="clear" w:color="000000" w:fill="D3D8E9"/>
            <w:vAlign w:val="center"/>
            <w:hideMark/>
          </w:tcPr>
          <w:p w14:paraId="6CB43891"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2022 federal election caretaker period - Dr Helen Haines MP costings*</w:t>
            </w:r>
          </w:p>
        </w:tc>
        <w:tc>
          <w:tcPr>
            <w:tcW w:w="1754" w:type="dxa"/>
            <w:tcBorders>
              <w:top w:val="nil"/>
              <w:left w:val="nil"/>
              <w:bottom w:val="single" w:sz="8" w:space="0" w:color="F2F2F2"/>
              <w:right w:val="nil"/>
            </w:tcBorders>
            <w:shd w:val="clear" w:color="000000" w:fill="D3D8E9"/>
            <w:vAlign w:val="center"/>
            <w:hideMark/>
          </w:tcPr>
          <w:p w14:paraId="58EB034B"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Dr Helen Haines MP</w:t>
            </w:r>
          </w:p>
        </w:tc>
        <w:tc>
          <w:tcPr>
            <w:tcW w:w="1509" w:type="dxa"/>
            <w:tcBorders>
              <w:top w:val="nil"/>
              <w:left w:val="nil"/>
              <w:bottom w:val="single" w:sz="8" w:space="0" w:color="F2F2F2"/>
              <w:right w:val="nil"/>
            </w:tcBorders>
            <w:shd w:val="clear" w:color="000000" w:fill="D3D8E9"/>
            <w:vAlign w:val="center"/>
            <w:hideMark/>
          </w:tcPr>
          <w:p w14:paraId="4AEA2E62"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Various</w:t>
            </w:r>
          </w:p>
        </w:tc>
        <w:tc>
          <w:tcPr>
            <w:tcW w:w="1677" w:type="dxa"/>
            <w:tcBorders>
              <w:top w:val="nil"/>
              <w:left w:val="nil"/>
              <w:bottom w:val="single" w:sz="8" w:space="0" w:color="F2F2F2"/>
              <w:right w:val="nil"/>
            </w:tcBorders>
            <w:shd w:val="clear" w:color="000000" w:fill="D3D8E9"/>
            <w:vAlign w:val="center"/>
            <w:hideMark/>
          </w:tcPr>
          <w:p w14:paraId="15025326" w14:textId="77777777" w:rsidR="006F0585" w:rsidRPr="00534045" w:rsidRDefault="006F0585" w:rsidP="00596E12">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Various</w:t>
            </w:r>
          </w:p>
        </w:tc>
        <w:tc>
          <w:tcPr>
            <w:tcW w:w="1685" w:type="dxa"/>
            <w:tcBorders>
              <w:top w:val="nil"/>
              <w:left w:val="nil"/>
              <w:bottom w:val="single" w:sz="8" w:space="0" w:color="F2F2F2"/>
              <w:right w:val="nil"/>
            </w:tcBorders>
            <w:shd w:val="clear" w:color="000000" w:fill="D3D8E9"/>
            <w:vAlign w:val="center"/>
            <w:hideMark/>
          </w:tcPr>
          <w:p w14:paraId="153CA1B6" w14:textId="4DD7568F" w:rsidR="006F0585" w:rsidRPr="00534045" w:rsidRDefault="006F0585" w:rsidP="00596E12">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14</w:t>
            </w:r>
            <w:r w:rsidR="0059678C" w:rsidRPr="00534045">
              <w:rPr>
                <w:rFonts w:asciiTheme="minorHAnsi" w:eastAsia="Times New Roman" w:hAnsiTheme="minorHAnsi" w:cstheme="minorHAnsi"/>
                <w:color w:val="2D395D"/>
                <w:sz w:val="20"/>
                <w:szCs w:val="20"/>
                <w:lang w:eastAsia="en-AU"/>
              </w:rPr>
              <w:t xml:space="preserve"> July </w:t>
            </w:r>
            <w:r w:rsidRPr="00534045">
              <w:rPr>
                <w:rFonts w:asciiTheme="minorHAnsi" w:eastAsia="Times New Roman" w:hAnsiTheme="minorHAnsi" w:cstheme="minorHAnsi"/>
                <w:color w:val="2D395D"/>
                <w:sz w:val="20"/>
                <w:szCs w:val="20"/>
                <w:lang w:eastAsia="en-AU"/>
              </w:rPr>
              <w:t xml:space="preserve">2022 </w:t>
            </w:r>
            <w:r w:rsidR="0059678C" w:rsidRPr="00534045">
              <w:rPr>
                <w:rFonts w:asciiTheme="minorHAnsi" w:eastAsia="Times New Roman" w:hAnsiTheme="minorHAnsi" w:cstheme="minorHAnsi"/>
                <w:color w:val="2D395D"/>
                <w:sz w:val="20"/>
                <w:szCs w:val="20"/>
                <w:lang w:eastAsia="en-AU"/>
              </w:rPr>
              <w:t xml:space="preserve">in </w:t>
            </w:r>
            <w:r w:rsidR="00191E58" w:rsidRPr="00534045">
              <w:rPr>
                <w:rFonts w:asciiTheme="minorHAnsi" w:eastAsia="Times New Roman" w:hAnsiTheme="minorHAnsi" w:cstheme="minorHAnsi"/>
                <w:color w:val="2D395D"/>
                <w:sz w:val="20"/>
                <w:szCs w:val="20"/>
                <w:lang w:eastAsia="en-AU"/>
              </w:rPr>
              <w:t xml:space="preserve">the </w:t>
            </w:r>
            <w:r w:rsidRPr="00534045">
              <w:rPr>
                <w:rFonts w:asciiTheme="minorHAnsi" w:eastAsia="Times New Roman" w:hAnsiTheme="minorHAnsi" w:cstheme="minorHAnsi"/>
                <w:color w:val="2D395D"/>
                <w:sz w:val="20"/>
                <w:szCs w:val="20"/>
                <w:lang w:eastAsia="en-AU"/>
              </w:rPr>
              <w:t>2022 Election commitments report</w:t>
            </w:r>
          </w:p>
        </w:tc>
        <w:tc>
          <w:tcPr>
            <w:tcW w:w="222" w:type="dxa"/>
            <w:vAlign w:val="center"/>
            <w:hideMark/>
          </w:tcPr>
          <w:p w14:paraId="521492D7" w14:textId="77777777" w:rsidR="006F0585" w:rsidRPr="00534045" w:rsidRDefault="006F0585" w:rsidP="006F0585">
            <w:pPr>
              <w:spacing w:after="0"/>
              <w:rPr>
                <w:rFonts w:asciiTheme="minorHAnsi" w:eastAsia="Times New Roman" w:hAnsiTheme="minorHAnsi" w:cstheme="minorHAnsi"/>
                <w:sz w:val="20"/>
                <w:szCs w:val="20"/>
                <w:lang w:eastAsia="en-AU"/>
              </w:rPr>
            </w:pPr>
          </w:p>
        </w:tc>
      </w:tr>
      <w:tr w:rsidR="006F0585" w:rsidRPr="00534045" w14:paraId="6725C5CC" w14:textId="77777777" w:rsidTr="00B3291A">
        <w:trPr>
          <w:trHeight w:val="646"/>
        </w:trPr>
        <w:tc>
          <w:tcPr>
            <w:tcW w:w="2607" w:type="dxa"/>
            <w:tcBorders>
              <w:top w:val="nil"/>
              <w:left w:val="nil"/>
              <w:bottom w:val="single" w:sz="8" w:space="0" w:color="F2F2F2"/>
              <w:right w:val="nil"/>
            </w:tcBorders>
            <w:shd w:val="clear" w:color="000000" w:fill="D3D8E9"/>
            <w:vAlign w:val="center"/>
            <w:hideMark/>
          </w:tcPr>
          <w:p w14:paraId="3C8DD300"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Earlier Access to the Age Pension</w:t>
            </w:r>
          </w:p>
        </w:tc>
        <w:tc>
          <w:tcPr>
            <w:tcW w:w="1754" w:type="dxa"/>
            <w:tcBorders>
              <w:top w:val="nil"/>
              <w:left w:val="nil"/>
              <w:bottom w:val="single" w:sz="8" w:space="0" w:color="F2F2F2"/>
              <w:right w:val="nil"/>
            </w:tcBorders>
            <w:shd w:val="clear" w:color="000000" w:fill="D3D8E9"/>
            <w:vAlign w:val="center"/>
            <w:hideMark/>
          </w:tcPr>
          <w:p w14:paraId="27E4692A" w14:textId="2765D6DC"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Senator Janet Rice</w:t>
            </w:r>
          </w:p>
        </w:tc>
        <w:tc>
          <w:tcPr>
            <w:tcW w:w="1509" w:type="dxa"/>
            <w:tcBorders>
              <w:top w:val="nil"/>
              <w:left w:val="nil"/>
              <w:bottom w:val="single" w:sz="8" w:space="0" w:color="F2F2F2"/>
              <w:right w:val="nil"/>
            </w:tcBorders>
            <w:shd w:val="clear" w:color="000000" w:fill="D3D8E9"/>
            <w:vAlign w:val="center"/>
            <w:hideMark/>
          </w:tcPr>
          <w:p w14:paraId="00A332A6"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Online media article</w:t>
            </w:r>
          </w:p>
        </w:tc>
        <w:tc>
          <w:tcPr>
            <w:tcW w:w="1677" w:type="dxa"/>
            <w:tcBorders>
              <w:top w:val="nil"/>
              <w:left w:val="nil"/>
              <w:bottom w:val="single" w:sz="8" w:space="0" w:color="F2F2F2"/>
              <w:right w:val="nil"/>
            </w:tcBorders>
            <w:shd w:val="clear" w:color="000000" w:fill="D3D8E9"/>
            <w:vAlign w:val="center"/>
            <w:hideMark/>
          </w:tcPr>
          <w:p w14:paraId="0FDABB3C" w14:textId="6432C2D7" w:rsidR="006F0585" w:rsidRPr="00534045" w:rsidRDefault="006F0585" w:rsidP="00596E12">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10</w:t>
            </w:r>
            <w:r w:rsidR="00191E58" w:rsidRPr="00534045">
              <w:rPr>
                <w:rFonts w:asciiTheme="minorHAnsi" w:eastAsia="Times New Roman" w:hAnsiTheme="minorHAnsi" w:cstheme="minorHAnsi"/>
                <w:color w:val="2D395D"/>
                <w:sz w:val="20"/>
                <w:szCs w:val="20"/>
                <w:lang w:eastAsia="en-AU"/>
              </w:rPr>
              <w:t xml:space="preserve"> </w:t>
            </w:r>
            <w:r w:rsidRPr="00534045">
              <w:rPr>
                <w:rFonts w:asciiTheme="minorHAnsi" w:eastAsia="Times New Roman" w:hAnsiTheme="minorHAnsi" w:cstheme="minorHAnsi"/>
                <w:color w:val="2D395D"/>
                <w:sz w:val="20"/>
                <w:szCs w:val="20"/>
                <w:lang w:eastAsia="en-AU"/>
              </w:rPr>
              <w:t>Apr</w:t>
            </w:r>
            <w:r w:rsidR="00191E58" w:rsidRPr="00534045">
              <w:rPr>
                <w:rFonts w:asciiTheme="minorHAnsi" w:eastAsia="Times New Roman" w:hAnsiTheme="minorHAnsi" w:cstheme="minorHAnsi"/>
                <w:color w:val="2D395D"/>
                <w:sz w:val="20"/>
                <w:szCs w:val="20"/>
                <w:lang w:eastAsia="en-AU"/>
              </w:rPr>
              <w:t>il</w:t>
            </w:r>
            <w:r w:rsidR="00B46E8D" w:rsidRPr="00534045">
              <w:rPr>
                <w:rFonts w:asciiTheme="minorHAnsi" w:eastAsia="Times New Roman" w:hAnsiTheme="minorHAnsi" w:cstheme="minorHAnsi"/>
                <w:color w:val="2D395D"/>
                <w:sz w:val="20"/>
                <w:szCs w:val="20"/>
                <w:lang w:eastAsia="en-AU"/>
              </w:rPr>
              <w:t xml:space="preserve"> </w:t>
            </w:r>
            <w:r w:rsidR="00191E58" w:rsidRPr="00534045">
              <w:rPr>
                <w:rFonts w:asciiTheme="minorHAnsi" w:eastAsia="Times New Roman" w:hAnsiTheme="minorHAnsi" w:cstheme="minorHAnsi"/>
                <w:color w:val="2D395D"/>
                <w:sz w:val="20"/>
                <w:szCs w:val="20"/>
                <w:lang w:eastAsia="en-AU"/>
              </w:rPr>
              <w:t>20</w:t>
            </w:r>
            <w:r w:rsidRPr="00534045">
              <w:rPr>
                <w:rFonts w:asciiTheme="minorHAnsi" w:eastAsia="Times New Roman" w:hAnsiTheme="minorHAnsi" w:cstheme="minorHAnsi"/>
                <w:color w:val="2D395D"/>
                <w:sz w:val="20"/>
                <w:szCs w:val="20"/>
                <w:lang w:eastAsia="en-AU"/>
              </w:rPr>
              <w:t>22</w:t>
            </w:r>
          </w:p>
        </w:tc>
        <w:tc>
          <w:tcPr>
            <w:tcW w:w="1685" w:type="dxa"/>
            <w:tcBorders>
              <w:top w:val="nil"/>
              <w:left w:val="nil"/>
              <w:bottom w:val="single" w:sz="8" w:space="0" w:color="F2F2F2"/>
              <w:right w:val="nil"/>
            </w:tcBorders>
            <w:shd w:val="clear" w:color="000000" w:fill="D3D8E9"/>
            <w:vAlign w:val="center"/>
            <w:hideMark/>
          </w:tcPr>
          <w:p w14:paraId="554DB7BA"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Costing minute not released</w:t>
            </w:r>
          </w:p>
        </w:tc>
        <w:tc>
          <w:tcPr>
            <w:tcW w:w="222" w:type="dxa"/>
            <w:vAlign w:val="center"/>
            <w:hideMark/>
          </w:tcPr>
          <w:p w14:paraId="218E3220" w14:textId="77777777" w:rsidR="006F0585" w:rsidRPr="00534045" w:rsidRDefault="006F0585" w:rsidP="006F0585">
            <w:pPr>
              <w:spacing w:after="0"/>
              <w:rPr>
                <w:rFonts w:asciiTheme="minorHAnsi" w:eastAsia="Times New Roman" w:hAnsiTheme="minorHAnsi" w:cstheme="minorHAnsi"/>
                <w:sz w:val="20"/>
                <w:szCs w:val="20"/>
                <w:lang w:eastAsia="en-AU"/>
              </w:rPr>
            </w:pPr>
          </w:p>
        </w:tc>
      </w:tr>
      <w:tr w:rsidR="006F0585" w:rsidRPr="00534045" w14:paraId="72A9C816" w14:textId="77777777" w:rsidTr="00B3291A">
        <w:trPr>
          <w:trHeight w:val="646"/>
        </w:trPr>
        <w:tc>
          <w:tcPr>
            <w:tcW w:w="2607" w:type="dxa"/>
            <w:tcBorders>
              <w:top w:val="nil"/>
              <w:left w:val="nil"/>
              <w:bottom w:val="single" w:sz="8" w:space="0" w:color="F2F2F2"/>
              <w:right w:val="nil"/>
            </w:tcBorders>
            <w:shd w:val="clear" w:color="000000" w:fill="D3D8E9"/>
            <w:vAlign w:val="center"/>
            <w:hideMark/>
          </w:tcPr>
          <w:p w14:paraId="2F220A96"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 xml:space="preserve">Aged Care </w:t>
            </w:r>
          </w:p>
        </w:tc>
        <w:tc>
          <w:tcPr>
            <w:tcW w:w="1754" w:type="dxa"/>
            <w:tcBorders>
              <w:top w:val="nil"/>
              <w:left w:val="nil"/>
              <w:bottom w:val="single" w:sz="8" w:space="0" w:color="F2F2F2"/>
              <w:right w:val="nil"/>
            </w:tcBorders>
            <w:shd w:val="clear" w:color="000000" w:fill="D3D8E9"/>
            <w:vAlign w:val="center"/>
            <w:hideMark/>
          </w:tcPr>
          <w:p w14:paraId="47FCF069"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Australian Labor Party</w:t>
            </w:r>
          </w:p>
        </w:tc>
        <w:tc>
          <w:tcPr>
            <w:tcW w:w="1509" w:type="dxa"/>
            <w:tcBorders>
              <w:top w:val="nil"/>
              <w:left w:val="nil"/>
              <w:bottom w:val="single" w:sz="8" w:space="0" w:color="F2F2F2"/>
              <w:right w:val="nil"/>
            </w:tcBorders>
            <w:shd w:val="clear" w:color="000000" w:fill="D3D8E9"/>
            <w:vAlign w:val="center"/>
            <w:hideMark/>
          </w:tcPr>
          <w:p w14:paraId="4D9FD6C4" w14:textId="643FBECD"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 xml:space="preserve">Media </w:t>
            </w:r>
            <w:r w:rsidR="00B46E8D" w:rsidRPr="00534045">
              <w:rPr>
                <w:rFonts w:asciiTheme="minorHAnsi" w:eastAsia="Times New Roman" w:hAnsiTheme="minorHAnsi" w:cstheme="minorHAnsi"/>
                <w:color w:val="2D395D"/>
                <w:sz w:val="20"/>
                <w:szCs w:val="20"/>
                <w:lang w:eastAsia="en-AU"/>
              </w:rPr>
              <w:t>r</w:t>
            </w:r>
            <w:r w:rsidRPr="00534045">
              <w:rPr>
                <w:rFonts w:asciiTheme="minorHAnsi" w:eastAsia="Times New Roman" w:hAnsiTheme="minorHAnsi" w:cstheme="minorHAnsi"/>
                <w:color w:val="2D395D"/>
                <w:sz w:val="20"/>
                <w:szCs w:val="20"/>
                <w:lang w:eastAsia="en-AU"/>
              </w:rPr>
              <w:t>elease</w:t>
            </w:r>
          </w:p>
        </w:tc>
        <w:tc>
          <w:tcPr>
            <w:tcW w:w="1677" w:type="dxa"/>
            <w:tcBorders>
              <w:top w:val="nil"/>
              <w:left w:val="nil"/>
              <w:bottom w:val="single" w:sz="8" w:space="0" w:color="F2F2F2"/>
              <w:right w:val="nil"/>
            </w:tcBorders>
            <w:shd w:val="clear" w:color="000000" w:fill="D3D8E9"/>
            <w:vAlign w:val="center"/>
            <w:hideMark/>
          </w:tcPr>
          <w:p w14:paraId="07FF0941" w14:textId="0EC00DDD" w:rsidR="006F0585" w:rsidRPr="00534045" w:rsidRDefault="00191E58" w:rsidP="00596E12">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10 April</w:t>
            </w:r>
            <w:r w:rsidR="00B46E8D" w:rsidRPr="00534045">
              <w:rPr>
                <w:rFonts w:asciiTheme="minorHAnsi" w:eastAsia="Times New Roman" w:hAnsiTheme="minorHAnsi" w:cstheme="minorHAnsi"/>
                <w:color w:val="2D395D"/>
                <w:sz w:val="20"/>
                <w:szCs w:val="20"/>
                <w:lang w:eastAsia="en-AU"/>
              </w:rPr>
              <w:t xml:space="preserve"> </w:t>
            </w:r>
            <w:r w:rsidRPr="00534045">
              <w:rPr>
                <w:rFonts w:asciiTheme="minorHAnsi" w:eastAsia="Times New Roman" w:hAnsiTheme="minorHAnsi" w:cstheme="minorHAnsi"/>
                <w:color w:val="2D395D"/>
                <w:sz w:val="20"/>
                <w:szCs w:val="20"/>
                <w:lang w:eastAsia="en-AU"/>
              </w:rPr>
              <w:t>2022</w:t>
            </w:r>
          </w:p>
        </w:tc>
        <w:tc>
          <w:tcPr>
            <w:tcW w:w="1685" w:type="dxa"/>
            <w:tcBorders>
              <w:top w:val="nil"/>
              <w:left w:val="nil"/>
              <w:bottom w:val="single" w:sz="8" w:space="0" w:color="F2F2F2"/>
              <w:right w:val="nil"/>
            </w:tcBorders>
            <w:shd w:val="clear" w:color="000000" w:fill="D3D8E9"/>
            <w:vAlign w:val="center"/>
            <w:hideMark/>
          </w:tcPr>
          <w:p w14:paraId="5E12B33E"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Costing minute not released</w:t>
            </w:r>
          </w:p>
        </w:tc>
        <w:tc>
          <w:tcPr>
            <w:tcW w:w="222" w:type="dxa"/>
            <w:vAlign w:val="center"/>
            <w:hideMark/>
          </w:tcPr>
          <w:p w14:paraId="0E7326F2" w14:textId="77777777" w:rsidR="006F0585" w:rsidRPr="00534045" w:rsidRDefault="006F0585" w:rsidP="006F0585">
            <w:pPr>
              <w:spacing w:after="0"/>
              <w:rPr>
                <w:rFonts w:asciiTheme="minorHAnsi" w:eastAsia="Times New Roman" w:hAnsiTheme="minorHAnsi" w:cstheme="minorHAnsi"/>
                <w:sz w:val="20"/>
                <w:szCs w:val="20"/>
                <w:lang w:eastAsia="en-AU"/>
              </w:rPr>
            </w:pPr>
          </w:p>
        </w:tc>
      </w:tr>
      <w:tr w:rsidR="006F0585" w:rsidRPr="00534045" w14:paraId="04B5393B" w14:textId="77777777" w:rsidTr="00B3291A">
        <w:trPr>
          <w:trHeight w:val="646"/>
        </w:trPr>
        <w:tc>
          <w:tcPr>
            <w:tcW w:w="2607" w:type="dxa"/>
            <w:tcBorders>
              <w:top w:val="nil"/>
              <w:left w:val="nil"/>
              <w:bottom w:val="single" w:sz="8" w:space="0" w:color="F2F2F2"/>
              <w:right w:val="nil"/>
            </w:tcBorders>
            <w:shd w:val="clear" w:color="000000" w:fill="D3D8E9"/>
            <w:vAlign w:val="center"/>
            <w:hideMark/>
          </w:tcPr>
          <w:p w14:paraId="766DDA57"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Billionaire Pandemic Levy</w:t>
            </w:r>
          </w:p>
        </w:tc>
        <w:tc>
          <w:tcPr>
            <w:tcW w:w="1754" w:type="dxa"/>
            <w:tcBorders>
              <w:top w:val="nil"/>
              <w:left w:val="nil"/>
              <w:bottom w:val="single" w:sz="8" w:space="0" w:color="F2F2F2"/>
              <w:right w:val="nil"/>
            </w:tcBorders>
            <w:shd w:val="clear" w:color="000000" w:fill="D3D8E9"/>
            <w:vAlign w:val="center"/>
            <w:hideMark/>
          </w:tcPr>
          <w:p w14:paraId="6F5E409A"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Australian Greens</w:t>
            </w:r>
          </w:p>
        </w:tc>
        <w:tc>
          <w:tcPr>
            <w:tcW w:w="1509" w:type="dxa"/>
            <w:tcBorders>
              <w:top w:val="nil"/>
              <w:left w:val="nil"/>
              <w:bottom w:val="single" w:sz="8" w:space="0" w:color="F2F2F2"/>
              <w:right w:val="nil"/>
            </w:tcBorders>
            <w:shd w:val="clear" w:color="000000" w:fill="D3D8E9"/>
            <w:vAlign w:val="center"/>
            <w:hideMark/>
          </w:tcPr>
          <w:p w14:paraId="0DE13DAC"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Online media article</w:t>
            </w:r>
          </w:p>
        </w:tc>
        <w:tc>
          <w:tcPr>
            <w:tcW w:w="1677" w:type="dxa"/>
            <w:tcBorders>
              <w:top w:val="nil"/>
              <w:left w:val="nil"/>
              <w:bottom w:val="single" w:sz="8" w:space="0" w:color="F2F2F2"/>
              <w:right w:val="nil"/>
            </w:tcBorders>
            <w:shd w:val="clear" w:color="000000" w:fill="D3D8E9"/>
            <w:vAlign w:val="center"/>
            <w:hideMark/>
          </w:tcPr>
          <w:p w14:paraId="1507AE5A" w14:textId="5B8851DF" w:rsidR="006F0585" w:rsidRPr="00534045" w:rsidRDefault="00191E58" w:rsidP="00596E12">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10 April</w:t>
            </w:r>
            <w:r w:rsidR="00B46E8D" w:rsidRPr="00534045">
              <w:rPr>
                <w:rFonts w:asciiTheme="minorHAnsi" w:eastAsia="Times New Roman" w:hAnsiTheme="minorHAnsi" w:cstheme="minorHAnsi"/>
                <w:color w:val="2D395D"/>
                <w:sz w:val="20"/>
                <w:szCs w:val="20"/>
                <w:lang w:eastAsia="en-AU"/>
              </w:rPr>
              <w:t xml:space="preserve"> </w:t>
            </w:r>
            <w:r w:rsidRPr="00534045">
              <w:rPr>
                <w:rFonts w:asciiTheme="minorHAnsi" w:eastAsia="Times New Roman" w:hAnsiTheme="minorHAnsi" w:cstheme="minorHAnsi"/>
                <w:color w:val="2D395D"/>
                <w:sz w:val="20"/>
                <w:szCs w:val="20"/>
                <w:lang w:eastAsia="en-AU"/>
              </w:rPr>
              <w:t>2022</w:t>
            </w:r>
          </w:p>
        </w:tc>
        <w:tc>
          <w:tcPr>
            <w:tcW w:w="1685" w:type="dxa"/>
            <w:tcBorders>
              <w:top w:val="nil"/>
              <w:left w:val="nil"/>
              <w:bottom w:val="single" w:sz="8" w:space="0" w:color="F2F2F2"/>
              <w:right w:val="nil"/>
            </w:tcBorders>
            <w:shd w:val="clear" w:color="000000" w:fill="D3D8E9"/>
            <w:vAlign w:val="center"/>
            <w:hideMark/>
          </w:tcPr>
          <w:p w14:paraId="62B87561" w14:textId="77777777" w:rsidR="006F0585" w:rsidRPr="00534045" w:rsidRDefault="006F0585" w:rsidP="006F0585">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Costing minute not released</w:t>
            </w:r>
          </w:p>
        </w:tc>
        <w:tc>
          <w:tcPr>
            <w:tcW w:w="222" w:type="dxa"/>
            <w:vAlign w:val="center"/>
            <w:hideMark/>
          </w:tcPr>
          <w:p w14:paraId="597BFD67" w14:textId="77777777" w:rsidR="006F0585" w:rsidRPr="00534045" w:rsidRDefault="006F0585" w:rsidP="006F0585">
            <w:pPr>
              <w:spacing w:after="0"/>
              <w:rPr>
                <w:rFonts w:asciiTheme="minorHAnsi" w:eastAsia="Times New Roman" w:hAnsiTheme="minorHAnsi" w:cstheme="minorHAnsi"/>
                <w:sz w:val="20"/>
                <w:szCs w:val="20"/>
                <w:lang w:eastAsia="en-AU"/>
              </w:rPr>
            </w:pPr>
          </w:p>
        </w:tc>
      </w:tr>
      <w:tr w:rsidR="00F43A9E" w:rsidRPr="00534045" w14:paraId="6DF5878F" w14:textId="77777777" w:rsidTr="00B3291A">
        <w:trPr>
          <w:trHeight w:val="646"/>
        </w:trPr>
        <w:tc>
          <w:tcPr>
            <w:tcW w:w="2607" w:type="dxa"/>
            <w:tcBorders>
              <w:top w:val="nil"/>
              <w:left w:val="nil"/>
              <w:bottom w:val="single" w:sz="8" w:space="0" w:color="F2F2F2"/>
              <w:right w:val="nil"/>
            </w:tcBorders>
            <w:shd w:val="clear" w:color="000000" w:fill="D3D8E9"/>
            <w:vAlign w:val="center"/>
          </w:tcPr>
          <w:p w14:paraId="58FEEB30" w14:textId="08FB9944" w:rsidR="00F43A9E" w:rsidRPr="00534045" w:rsidRDefault="00F43A9E" w:rsidP="00F43A9E">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Floor price for carbon farmers</w:t>
            </w:r>
          </w:p>
        </w:tc>
        <w:tc>
          <w:tcPr>
            <w:tcW w:w="1754" w:type="dxa"/>
            <w:tcBorders>
              <w:top w:val="nil"/>
              <w:left w:val="nil"/>
              <w:bottom w:val="single" w:sz="8" w:space="0" w:color="F2F2F2"/>
              <w:right w:val="nil"/>
            </w:tcBorders>
            <w:shd w:val="clear" w:color="000000" w:fill="D3D8E9"/>
            <w:vAlign w:val="center"/>
          </w:tcPr>
          <w:p w14:paraId="46917D88" w14:textId="08F08ECA" w:rsidR="00F43A9E" w:rsidRPr="00534045" w:rsidRDefault="00F43A9E" w:rsidP="00F43A9E">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 xml:space="preserve">Adam Bandt MP </w:t>
            </w:r>
          </w:p>
        </w:tc>
        <w:tc>
          <w:tcPr>
            <w:tcW w:w="1509" w:type="dxa"/>
            <w:tcBorders>
              <w:top w:val="nil"/>
              <w:left w:val="nil"/>
              <w:bottom w:val="single" w:sz="8" w:space="0" w:color="F2F2F2"/>
              <w:right w:val="nil"/>
            </w:tcBorders>
            <w:shd w:val="clear" w:color="000000" w:fill="D3D8E9"/>
            <w:vAlign w:val="center"/>
          </w:tcPr>
          <w:p w14:paraId="5689B63A" w14:textId="7C8798AF" w:rsidR="00F43A9E" w:rsidRPr="00534045" w:rsidRDefault="00F43A9E" w:rsidP="00F43A9E">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 xml:space="preserve">Media </w:t>
            </w:r>
            <w:r w:rsidR="00B46E8D" w:rsidRPr="00534045">
              <w:rPr>
                <w:rFonts w:asciiTheme="minorHAnsi" w:eastAsia="Times New Roman" w:hAnsiTheme="minorHAnsi" w:cstheme="minorHAnsi"/>
                <w:color w:val="2D395D"/>
                <w:sz w:val="20"/>
                <w:szCs w:val="20"/>
                <w:lang w:eastAsia="en-AU"/>
              </w:rPr>
              <w:t>r</w:t>
            </w:r>
            <w:r w:rsidRPr="00534045">
              <w:rPr>
                <w:rFonts w:asciiTheme="minorHAnsi" w:eastAsia="Times New Roman" w:hAnsiTheme="minorHAnsi" w:cstheme="minorHAnsi"/>
                <w:color w:val="2D395D"/>
                <w:sz w:val="20"/>
                <w:szCs w:val="20"/>
                <w:lang w:eastAsia="en-AU"/>
              </w:rPr>
              <w:t xml:space="preserve">elease </w:t>
            </w:r>
          </w:p>
        </w:tc>
        <w:tc>
          <w:tcPr>
            <w:tcW w:w="1677" w:type="dxa"/>
            <w:tcBorders>
              <w:top w:val="nil"/>
              <w:left w:val="nil"/>
              <w:bottom w:val="single" w:sz="8" w:space="0" w:color="F2F2F2"/>
              <w:right w:val="nil"/>
            </w:tcBorders>
            <w:shd w:val="clear" w:color="000000" w:fill="D3D8E9"/>
            <w:vAlign w:val="center"/>
          </w:tcPr>
          <w:p w14:paraId="7C20B784" w14:textId="5D6243E6" w:rsidR="00F43A9E" w:rsidRPr="00534045" w:rsidRDefault="00F43A9E" w:rsidP="00F43A9E">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7 April 2022</w:t>
            </w:r>
          </w:p>
        </w:tc>
        <w:tc>
          <w:tcPr>
            <w:tcW w:w="1685" w:type="dxa"/>
            <w:tcBorders>
              <w:top w:val="nil"/>
              <w:left w:val="nil"/>
              <w:bottom w:val="single" w:sz="8" w:space="0" w:color="F2F2F2"/>
              <w:right w:val="nil"/>
            </w:tcBorders>
            <w:shd w:val="clear" w:color="000000" w:fill="D3D8E9"/>
            <w:vAlign w:val="center"/>
          </w:tcPr>
          <w:p w14:paraId="0E2D4B1A" w14:textId="1DD3B881" w:rsidR="00F43A9E" w:rsidRPr="00534045" w:rsidRDefault="00F43A9E" w:rsidP="00F43A9E">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Costing minute not released</w:t>
            </w:r>
          </w:p>
        </w:tc>
        <w:tc>
          <w:tcPr>
            <w:tcW w:w="222" w:type="dxa"/>
            <w:vAlign w:val="center"/>
          </w:tcPr>
          <w:p w14:paraId="7AA6D991" w14:textId="77777777" w:rsidR="00F43A9E" w:rsidRPr="00534045" w:rsidRDefault="00F43A9E" w:rsidP="00F43A9E">
            <w:pPr>
              <w:spacing w:after="0"/>
              <w:rPr>
                <w:rFonts w:asciiTheme="minorHAnsi" w:eastAsia="Times New Roman" w:hAnsiTheme="minorHAnsi" w:cstheme="minorHAnsi"/>
                <w:sz w:val="20"/>
                <w:szCs w:val="20"/>
                <w:lang w:eastAsia="en-AU"/>
              </w:rPr>
            </w:pPr>
          </w:p>
        </w:tc>
      </w:tr>
      <w:tr w:rsidR="00F43A9E" w:rsidRPr="00534045" w14:paraId="33C55C23" w14:textId="77777777" w:rsidTr="00B3291A">
        <w:trPr>
          <w:trHeight w:val="646"/>
        </w:trPr>
        <w:tc>
          <w:tcPr>
            <w:tcW w:w="2607" w:type="dxa"/>
            <w:tcBorders>
              <w:top w:val="nil"/>
              <w:left w:val="nil"/>
              <w:bottom w:val="single" w:sz="8" w:space="0" w:color="F2F2F2"/>
              <w:right w:val="nil"/>
            </w:tcBorders>
            <w:shd w:val="clear" w:color="000000" w:fill="D3D8E9"/>
            <w:vAlign w:val="center"/>
          </w:tcPr>
          <w:p w14:paraId="633689AC" w14:textId="5E5A008F" w:rsidR="00F43A9E" w:rsidRPr="00534045" w:rsidRDefault="00F43A9E" w:rsidP="00F43A9E">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Genuinely free public schools</w:t>
            </w:r>
          </w:p>
        </w:tc>
        <w:tc>
          <w:tcPr>
            <w:tcW w:w="1754" w:type="dxa"/>
            <w:tcBorders>
              <w:top w:val="nil"/>
              <w:left w:val="nil"/>
              <w:bottom w:val="single" w:sz="8" w:space="0" w:color="F2F2F2"/>
              <w:right w:val="nil"/>
            </w:tcBorders>
            <w:shd w:val="clear" w:color="000000" w:fill="D3D8E9"/>
            <w:vAlign w:val="center"/>
          </w:tcPr>
          <w:p w14:paraId="3E4C786E" w14:textId="0FA29F32" w:rsidR="00F43A9E" w:rsidRPr="00534045" w:rsidRDefault="00F43A9E" w:rsidP="00F43A9E">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Adam Bandt MP</w:t>
            </w:r>
          </w:p>
        </w:tc>
        <w:tc>
          <w:tcPr>
            <w:tcW w:w="1509" w:type="dxa"/>
            <w:tcBorders>
              <w:top w:val="nil"/>
              <w:left w:val="nil"/>
              <w:bottom w:val="single" w:sz="8" w:space="0" w:color="F2F2F2"/>
              <w:right w:val="nil"/>
            </w:tcBorders>
            <w:shd w:val="clear" w:color="000000" w:fill="D3D8E9"/>
            <w:vAlign w:val="center"/>
          </w:tcPr>
          <w:p w14:paraId="16B4F1D9" w14:textId="1334C92C" w:rsidR="00F43A9E" w:rsidRPr="00534045" w:rsidRDefault="00F43A9E" w:rsidP="00F43A9E">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Media release</w:t>
            </w:r>
          </w:p>
        </w:tc>
        <w:tc>
          <w:tcPr>
            <w:tcW w:w="1677" w:type="dxa"/>
            <w:tcBorders>
              <w:top w:val="nil"/>
              <w:left w:val="nil"/>
              <w:bottom w:val="single" w:sz="8" w:space="0" w:color="F2F2F2"/>
              <w:right w:val="nil"/>
            </w:tcBorders>
            <w:shd w:val="clear" w:color="000000" w:fill="D3D8E9"/>
            <w:vAlign w:val="center"/>
          </w:tcPr>
          <w:p w14:paraId="36AEDC29" w14:textId="6B164C7D" w:rsidR="00F43A9E" w:rsidRPr="00534045" w:rsidRDefault="00F43A9E" w:rsidP="00F43A9E">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7 April 2022</w:t>
            </w:r>
          </w:p>
        </w:tc>
        <w:tc>
          <w:tcPr>
            <w:tcW w:w="1685" w:type="dxa"/>
            <w:tcBorders>
              <w:top w:val="nil"/>
              <w:left w:val="nil"/>
              <w:bottom w:val="single" w:sz="8" w:space="0" w:color="F2F2F2"/>
              <w:right w:val="nil"/>
            </w:tcBorders>
            <w:shd w:val="clear" w:color="000000" w:fill="D3D8E9"/>
            <w:vAlign w:val="center"/>
          </w:tcPr>
          <w:p w14:paraId="6D40F1ED" w14:textId="51813764" w:rsidR="00F43A9E" w:rsidRPr="00534045" w:rsidRDefault="00F43A9E" w:rsidP="00F43A9E">
            <w:pPr>
              <w:spacing w:after="0"/>
              <w:rPr>
                <w:rFonts w:asciiTheme="minorHAnsi" w:eastAsia="Times New Roman" w:hAnsiTheme="minorHAnsi" w:cstheme="minorHAnsi"/>
                <w:color w:val="2D395D"/>
                <w:sz w:val="20"/>
                <w:szCs w:val="20"/>
                <w:lang w:eastAsia="en-AU"/>
              </w:rPr>
            </w:pPr>
            <w:r w:rsidRPr="00534045">
              <w:rPr>
                <w:rFonts w:asciiTheme="minorHAnsi" w:eastAsia="Times New Roman" w:hAnsiTheme="minorHAnsi" w:cstheme="minorHAnsi"/>
                <w:color w:val="2D395D"/>
                <w:sz w:val="20"/>
                <w:szCs w:val="20"/>
                <w:lang w:eastAsia="en-AU"/>
              </w:rPr>
              <w:t>Costing minute not released</w:t>
            </w:r>
          </w:p>
        </w:tc>
        <w:tc>
          <w:tcPr>
            <w:tcW w:w="222" w:type="dxa"/>
            <w:vAlign w:val="center"/>
          </w:tcPr>
          <w:p w14:paraId="6F8DF38D" w14:textId="77777777" w:rsidR="00F43A9E" w:rsidRPr="00534045" w:rsidRDefault="00F43A9E" w:rsidP="00F43A9E">
            <w:pPr>
              <w:spacing w:after="0"/>
              <w:rPr>
                <w:rFonts w:asciiTheme="minorHAnsi" w:eastAsia="Times New Roman" w:hAnsiTheme="minorHAnsi" w:cstheme="minorHAnsi"/>
                <w:sz w:val="20"/>
                <w:szCs w:val="20"/>
                <w:lang w:eastAsia="en-AU"/>
              </w:rPr>
            </w:pPr>
          </w:p>
        </w:tc>
      </w:tr>
      <w:tr w:rsidR="00F43A9E" w:rsidRPr="00534045" w14:paraId="3BB23378" w14:textId="77777777" w:rsidTr="00B3291A">
        <w:trPr>
          <w:trHeight w:val="646"/>
        </w:trPr>
        <w:tc>
          <w:tcPr>
            <w:tcW w:w="2607" w:type="dxa"/>
            <w:tcBorders>
              <w:top w:val="nil"/>
              <w:left w:val="nil"/>
              <w:bottom w:val="single" w:sz="8" w:space="0" w:color="F2F2F2"/>
              <w:right w:val="nil"/>
            </w:tcBorders>
            <w:shd w:val="clear" w:color="000000" w:fill="D3D8E9"/>
            <w:vAlign w:val="center"/>
          </w:tcPr>
          <w:p w14:paraId="14E55A1E" w14:textId="1DA4C778"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Wiping Student Debt</w:t>
            </w:r>
          </w:p>
        </w:tc>
        <w:tc>
          <w:tcPr>
            <w:tcW w:w="1754" w:type="dxa"/>
            <w:tcBorders>
              <w:top w:val="nil"/>
              <w:left w:val="nil"/>
              <w:bottom w:val="single" w:sz="8" w:space="0" w:color="F2F2F2"/>
              <w:right w:val="nil"/>
            </w:tcBorders>
            <w:shd w:val="clear" w:color="000000" w:fill="D3D8E9"/>
            <w:vAlign w:val="center"/>
          </w:tcPr>
          <w:p w14:paraId="3DBEDF0E" w14:textId="5584FF63"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Senator Mehreen Faruqi</w:t>
            </w:r>
          </w:p>
        </w:tc>
        <w:tc>
          <w:tcPr>
            <w:tcW w:w="1509" w:type="dxa"/>
            <w:tcBorders>
              <w:top w:val="nil"/>
              <w:left w:val="nil"/>
              <w:bottom w:val="single" w:sz="8" w:space="0" w:color="F2F2F2"/>
              <w:right w:val="nil"/>
            </w:tcBorders>
            <w:shd w:val="clear" w:color="000000" w:fill="D3D8E9"/>
            <w:vAlign w:val="center"/>
          </w:tcPr>
          <w:p w14:paraId="5E7FF1BA" w14:textId="6A466D07"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Online media article</w:t>
            </w:r>
          </w:p>
        </w:tc>
        <w:tc>
          <w:tcPr>
            <w:tcW w:w="1677" w:type="dxa"/>
            <w:tcBorders>
              <w:top w:val="nil"/>
              <w:left w:val="nil"/>
              <w:bottom w:val="single" w:sz="8" w:space="0" w:color="F2F2F2"/>
              <w:right w:val="nil"/>
            </w:tcBorders>
            <w:shd w:val="clear" w:color="000000" w:fill="D3D8E9"/>
            <w:vAlign w:val="center"/>
          </w:tcPr>
          <w:p w14:paraId="6D695E02" w14:textId="6DD07649" w:rsidR="00F43A9E" w:rsidRPr="00534045" w:rsidRDefault="00D12A33"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24 March 2022</w:t>
            </w:r>
          </w:p>
        </w:tc>
        <w:tc>
          <w:tcPr>
            <w:tcW w:w="1685" w:type="dxa"/>
            <w:tcBorders>
              <w:top w:val="nil"/>
              <w:left w:val="nil"/>
              <w:bottom w:val="single" w:sz="8" w:space="0" w:color="F2F2F2"/>
              <w:right w:val="nil"/>
            </w:tcBorders>
            <w:shd w:val="clear" w:color="000000" w:fill="D3D8E9"/>
            <w:vAlign w:val="center"/>
          </w:tcPr>
          <w:p w14:paraId="7E487313" w14:textId="44246C59"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Costing minute not released</w:t>
            </w:r>
          </w:p>
        </w:tc>
        <w:tc>
          <w:tcPr>
            <w:tcW w:w="222" w:type="dxa"/>
            <w:vAlign w:val="center"/>
          </w:tcPr>
          <w:p w14:paraId="3C73A5F3" w14:textId="77777777" w:rsidR="00F43A9E" w:rsidRPr="00534045" w:rsidRDefault="00F43A9E" w:rsidP="00F43A9E">
            <w:pPr>
              <w:spacing w:after="0"/>
              <w:rPr>
                <w:rFonts w:asciiTheme="minorHAnsi" w:eastAsia="Segoe UI" w:hAnsiTheme="minorHAnsi" w:cstheme="minorHAnsi"/>
                <w:sz w:val="20"/>
                <w:szCs w:val="20"/>
                <w:lang w:eastAsia="en-AU"/>
              </w:rPr>
            </w:pPr>
          </w:p>
        </w:tc>
      </w:tr>
      <w:tr w:rsidR="00F43A9E" w:rsidRPr="00534045" w14:paraId="28B1C82B" w14:textId="77777777" w:rsidTr="00B3291A">
        <w:trPr>
          <w:trHeight w:val="646"/>
        </w:trPr>
        <w:tc>
          <w:tcPr>
            <w:tcW w:w="2607" w:type="dxa"/>
            <w:tcBorders>
              <w:top w:val="nil"/>
              <w:left w:val="nil"/>
              <w:bottom w:val="single" w:sz="8" w:space="0" w:color="F2F2F2"/>
              <w:right w:val="nil"/>
            </w:tcBorders>
            <w:shd w:val="clear" w:color="000000" w:fill="D3D8E9"/>
            <w:vAlign w:val="center"/>
          </w:tcPr>
          <w:p w14:paraId="5FF10FF3" w14:textId="445D7098"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Wiping Student Debt vs Stage 3 Tax Cuts</w:t>
            </w:r>
          </w:p>
        </w:tc>
        <w:tc>
          <w:tcPr>
            <w:tcW w:w="1754" w:type="dxa"/>
            <w:tcBorders>
              <w:top w:val="nil"/>
              <w:left w:val="nil"/>
              <w:bottom w:val="single" w:sz="8" w:space="0" w:color="F2F2F2"/>
              <w:right w:val="nil"/>
            </w:tcBorders>
            <w:shd w:val="clear" w:color="000000" w:fill="D3D8E9"/>
            <w:vAlign w:val="center"/>
          </w:tcPr>
          <w:p w14:paraId="3DFDD83C" w14:textId="4FB53E06"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Senator Mehreen Faruqi</w:t>
            </w:r>
          </w:p>
        </w:tc>
        <w:tc>
          <w:tcPr>
            <w:tcW w:w="1509" w:type="dxa"/>
            <w:tcBorders>
              <w:top w:val="nil"/>
              <w:left w:val="nil"/>
              <w:bottom w:val="single" w:sz="8" w:space="0" w:color="F2F2F2"/>
              <w:right w:val="nil"/>
            </w:tcBorders>
            <w:shd w:val="clear" w:color="000000" w:fill="D3D8E9"/>
            <w:vAlign w:val="center"/>
          </w:tcPr>
          <w:p w14:paraId="4E5D5268" w14:textId="77195EF7"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Online media article</w:t>
            </w:r>
          </w:p>
        </w:tc>
        <w:tc>
          <w:tcPr>
            <w:tcW w:w="1677" w:type="dxa"/>
            <w:tcBorders>
              <w:top w:val="nil"/>
              <w:left w:val="nil"/>
              <w:bottom w:val="single" w:sz="8" w:space="0" w:color="F2F2F2"/>
              <w:right w:val="nil"/>
            </w:tcBorders>
            <w:shd w:val="clear" w:color="000000" w:fill="D3D8E9"/>
            <w:vAlign w:val="center"/>
          </w:tcPr>
          <w:p w14:paraId="6D2F4D19" w14:textId="52D55A70" w:rsidR="00F43A9E" w:rsidRPr="00534045" w:rsidRDefault="00D12A33"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24 March 2022</w:t>
            </w:r>
          </w:p>
        </w:tc>
        <w:tc>
          <w:tcPr>
            <w:tcW w:w="1685" w:type="dxa"/>
            <w:tcBorders>
              <w:top w:val="nil"/>
              <w:left w:val="nil"/>
              <w:bottom w:val="single" w:sz="8" w:space="0" w:color="F2F2F2"/>
              <w:right w:val="nil"/>
            </w:tcBorders>
            <w:shd w:val="clear" w:color="000000" w:fill="D3D8E9"/>
            <w:vAlign w:val="center"/>
          </w:tcPr>
          <w:p w14:paraId="4AADB8CF" w14:textId="49B0F577"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Costing minute not released</w:t>
            </w:r>
          </w:p>
        </w:tc>
        <w:tc>
          <w:tcPr>
            <w:tcW w:w="222" w:type="dxa"/>
            <w:vAlign w:val="center"/>
          </w:tcPr>
          <w:p w14:paraId="0597B971" w14:textId="77777777" w:rsidR="00F43A9E" w:rsidRPr="00534045" w:rsidRDefault="00F43A9E" w:rsidP="00F43A9E">
            <w:pPr>
              <w:spacing w:after="0"/>
              <w:rPr>
                <w:rFonts w:asciiTheme="minorHAnsi" w:eastAsia="Segoe UI" w:hAnsiTheme="minorHAnsi" w:cstheme="minorHAnsi"/>
                <w:sz w:val="20"/>
                <w:szCs w:val="20"/>
                <w:lang w:eastAsia="en-AU"/>
              </w:rPr>
            </w:pPr>
          </w:p>
        </w:tc>
      </w:tr>
      <w:tr w:rsidR="00F43A9E" w:rsidRPr="00534045" w14:paraId="2902D096" w14:textId="77777777" w:rsidTr="00B3291A">
        <w:trPr>
          <w:trHeight w:val="646"/>
        </w:trPr>
        <w:tc>
          <w:tcPr>
            <w:tcW w:w="2607" w:type="dxa"/>
            <w:tcBorders>
              <w:top w:val="nil"/>
              <w:left w:val="nil"/>
              <w:bottom w:val="single" w:sz="8" w:space="0" w:color="F2F2F2"/>
              <w:right w:val="nil"/>
            </w:tcBorders>
            <w:shd w:val="clear" w:color="000000" w:fill="D3D8E9"/>
            <w:vAlign w:val="center"/>
          </w:tcPr>
          <w:p w14:paraId="430A5150" w14:textId="24C5B517"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Guaranteed Liveable Income</w:t>
            </w:r>
          </w:p>
        </w:tc>
        <w:tc>
          <w:tcPr>
            <w:tcW w:w="1754" w:type="dxa"/>
            <w:tcBorders>
              <w:top w:val="nil"/>
              <w:left w:val="nil"/>
              <w:bottom w:val="single" w:sz="8" w:space="0" w:color="F2F2F2"/>
              <w:right w:val="nil"/>
            </w:tcBorders>
            <w:shd w:val="clear" w:color="000000" w:fill="D3D8E9"/>
            <w:vAlign w:val="center"/>
          </w:tcPr>
          <w:p w14:paraId="7DDE421A" w14:textId="4FC10B8C"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Mr Adam Bandt MP</w:t>
            </w:r>
          </w:p>
        </w:tc>
        <w:tc>
          <w:tcPr>
            <w:tcW w:w="1509" w:type="dxa"/>
            <w:tcBorders>
              <w:top w:val="nil"/>
              <w:left w:val="nil"/>
              <w:bottom w:val="single" w:sz="8" w:space="0" w:color="F2F2F2"/>
              <w:right w:val="nil"/>
            </w:tcBorders>
            <w:shd w:val="clear" w:color="000000" w:fill="D3D8E9"/>
            <w:vAlign w:val="center"/>
          </w:tcPr>
          <w:p w14:paraId="529AC9B1" w14:textId="3BE4CBAF"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Online media article</w:t>
            </w:r>
          </w:p>
        </w:tc>
        <w:tc>
          <w:tcPr>
            <w:tcW w:w="1677" w:type="dxa"/>
            <w:tcBorders>
              <w:top w:val="nil"/>
              <w:left w:val="nil"/>
              <w:bottom w:val="single" w:sz="8" w:space="0" w:color="F2F2F2"/>
              <w:right w:val="nil"/>
            </w:tcBorders>
            <w:shd w:val="clear" w:color="000000" w:fill="D3D8E9"/>
            <w:vAlign w:val="center"/>
          </w:tcPr>
          <w:p w14:paraId="17387B06" w14:textId="0A852FBC" w:rsidR="00F43A9E" w:rsidRPr="00534045" w:rsidRDefault="00D12A33"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20 March 2022</w:t>
            </w:r>
          </w:p>
        </w:tc>
        <w:tc>
          <w:tcPr>
            <w:tcW w:w="1685" w:type="dxa"/>
            <w:tcBorders>
              <w:top w:val="nil"/>
              <w:left w:val="nil"/>
              <w:bottom w:val="single" w:sz="8" w:space="0" w:color="F2F2F2"/>
              <w:right w:val="nil"/>
            </w:tcBorders>
            <w:shd w:val="clear" w:color="000000" w:fill="D3D8E9"/>
            <w:vAlign w:val="center"/>
          </w:tcPr>
          <w:p w14:paraId="6CD441FC" w14:textId="26E8A91E"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Costing minute not released</w:t>
            </w:r>
          </w:p>
        </w:tc>
        <w:tc>
          <w:tcPr>
            <w:tcW w:w="222" w:type="dxa"/>
            <w:vAlign w:val="center"/>
          </w:tcPr>
          <w:p w14:paraId="25F45237" w14:textId="77777777" w:rsidR="00F43A9E" w:rsidRPr="00534045" w:rsidRDefault="00F43A9E" w:rsidP="00F43A9E">
            <w:pPr>
              <w:spacing w:after="0"/>
              <w:rPr>
                <w:rFonts w:asciiTheme="minorHAnsi" w:eastAsia="Segoe UI" w:hAnsiTheme="minorHAnsi" w:cstheme="minorHAnsi"/>
                <w:sz w:val="20"/>
                <w:szCs w:val="20"/>
                <w:lang w:eastAsia="en-AU"/>
              </w:rPr>
            </w:pPr>
          </w:p>
        </w:tc>
      </w:tr>
      <w:tr w:rsidR="00F43A9E" w:rsidRPr="00534045" w14:paraId="3951F6CC" w14:textId="77777777" w:rsidTr="00B3291A">
        <w:trPr>
          <w:trHeight w:val="646"/>
        </w:trPr>
        <w:tc>
          <w:tcPr>
            <w:tcW w:w="2607" w:type="dxa"/>
            <w:tcBorders>
              <w:top w:val="nil"/>
              <w:left w:val="nil"/>
              <w:bottom w:val="single" w:sz="8" w:space="0" w:color="F2F2F2"/>
              <w:right w:val="nil"/>
            </w:tcBorders>
            <w:shd w:val="clear" w:color="000000" w:fill="D3D8E9"/>
            <w:vAlign w:val="center"/>
          </w:tcPr>
          <w:p w14:paraId="6C121E07" w14:textId="46ACB066"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Reinstating Regional Doctor Incentives</w:t>
            </w:r>
          </w:p>
        </w:tc>
        <w:tc>
          <w:tcPr>
            <w:tcW w:w="1754" w:type="dxa"/>
            <w:tcBorders>
              <w:top w:val="nil"/>
              <w:left w:val="nil"/>
              <w:bottom w:val="single" w:sz="8" w:space="0" w:color="F2F2F2"/>
              <w:right w:val="nil"/>
            </w:tcBorders>
            <w:shd w:val="clear" w:color="000000" w:fill="D3D8E9"/>
            <w:vAlign w:val="center"/>
          </w:tcPr>
          <w:p w14:paraId="0E16F692" w14:textId="69F8245A"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Mr Mark Butler MP</w:t>
            </w:r>
          </w:p>
        </w:tc>
        <w:tc>
          <w:tcPr>
            <w:tcW w:w="1509" w:type="dxa"/>
            <w:tcBorders>
              <w:top w:val="nil"/>
              <w:left w:val="nil"/>
              <w:bottom w:val="single" w:sz="8" w:space="0" w:color="F2F2F2"/>
              <w:right w:val="nil"/>
            </w:tcBorders>
            <w:shd w:val="clear" w:color="000000" w:fill="D3D8E9"/>
            <w:vAlign w:val="center"/>
          </w:tcPr>
          <w:p w14:paraId="21FDF49D" w14:textId="6F976EBA"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Interview transcript</w:t>
            </w:r>
          </w:p>
        </w:tc>
        <w:tc>
          <w:tcPr>
            <w:tcW w:w="1677" w:type="dxa"/>
            <w:tcBorders>
              <w:top w:val="nil"/>
              <w:left w:val="nil"/>
              <w:bottom w:val="single" w:sz="8" w:space="0" w:color="F2F2F2"/>
              <w:right w:val="nil"/>
            </w:tcBorders>
            <w:shd w:val="clear" w:color="000000" w:fill="D3D8E9"/>
            <w:vAlign w:val="center"/>
          </w:tcPr>
          <w:p w14:paraId="269E0001" w14:textId="63B7FAE8" w:rsidR="00F43A9E" w:rsidRPr="00534045" w:rsidRDefault="00D12A33"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8 March 2022</w:t>
            </w:r>
          </w:p>
        </w:tc>
        <w:tc>
          <w:tcPr>
            <w:tcW w:w="1685" w:type="dxa"/>
            <w:tcBorders>
              <w:top w:val="nil"/>
              <w:left w:val="nil"/>
              <w:bottom w:val="single" w:sz="8" w:space="0" w:color="F2F2F2"/>
              <w:right w:val="nil"/>
            </w:tcBorders>
            <w:shd w:val="clear" w:color="000000" w:fill="D3D8E9"/>
            <w:vAlign w:val="center"/>
          </w:tcPr>
          <w:p w14:paraId="1672FF75" w14:textId="05FC8179"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Costing minute not released</w:t>
            </w:r>
          </w:p>
        </w:tc>
        <w:tc>
          <w:tcPr>
            <w:tcW w:w="222" w:type="dxa"/>
            <w:vAlign w:val="center"/>
          </w:tcPr>
          <w:p w14:paraId="54BEDDDB" w14:textId="77777777" w:rsidR="00F43A9E" w:rsidRPr="00534045" w:rsidRDefault="00F43A9E" w:rsidP="00F43A9E">
            <w:pPr>
              <w:spacing w:after="0"/>
              <w:rPr>
                <w:rFonts w:asciiTheme="minorHAnsi" w:eastAsia="Segoe UI" w:hAnsiTheme="minorHAnsi" w:cstheme="minorHAnsi"/>
                <w:sz w:val="20"/>
                <w:szCs w:val="20"/>
                <w:lang w:eastAsia="en-AU"/>
              </w:rPr>
            </w:pPr>
          </w:p>
        </w:tc>
      </w:tr>
      <w:tr w:rsidR="00F43A9E" w:rsidRPr="00534045" w14:paraId="5AB1BD98" w14:textId="77777777" w:rsidTr="00B3291A">
        <w:trPr>
          <w:trHeight w:val="646"/>
        </w:trPr>
        <w:tc>
          <w:tcPr>
            <w:tcW w:w="2607" w:type="dxa"/>
            <w:tcBorders>
              <w:top w:val="nil"/>
              <w:left w:val="nil"/>
              <w:bottom w:val="single" w:sz="8" w:space="0" w:color="F2F2F2"/>
              <w:right w:val="nil"/>
            </w:tcBorders>
            <w:shd w:val="clear" w:color="000000" w:fill="D3D8E9"/>
            <w:vAlign w:val="center"/>
          </w:tcPr>
          <w:p w14:paraId="6A227609" w14:textId="42FFA35F"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lastRenderedPageBreak/>
              <w:t>Universal Childcare and Early Education</w:t>
            </w:r>
          </w:p>
        </w:tc>
        <w:tc>
          <w:tcPr>
            <w:tcW w:w="1754" w:type="dxa"/>
            <w:tcBorders>
              <w:top w:val="nil"/>
              <w:left w:val="nil"/>
              <w:bottom w:val="single" w:sz="8" w:space="0" w:color="F2F2F2"/>
              <w:right w:val="nil"/>
            </w:tcBorders>
            <w:shd w:val="clear" w:color="000000" w:fill="D3D8E9"/>
            <w:vAlign w:val="center"/>
          </w:tcPr>
          <w:p w14:paraId="47173081" w14:textId="642B57FD"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Senator Mehreen Faruqi</w:t>
            </w:r>
          </w:p>
        </w:tc>
        <w:tc>
          <w:tcPr>
            <w:tcW w:w="1509" w:type="dxa"/>
            <w:tcBorders>
              <w:top w:val="nil"/>
              <w:left w:val="nil"/>
              <w:bottom w:val="single" w:sz="8" w:space="0" w:color="F2F2F2"/>
              <w:right w:val="nil"/>
            </w:tcBorders>
            <w:shd w:val="clear" w:color="000000" w:fill="D3D8E9"/>
            <w:vAlign w:val="center"/>
          </w:tcPr>
          <w:p w14:paraId="5FAC9AA8" w14:textId="6DDB7500"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Online media article</w:t>
            </w:r>
          </w:p>
        </w:tc>
        <w:tc>
          <w:tcPr>
            <w:tcW w:w="1677" w:type="dxa"/>
            <w:tcBorders>
              <w:top w:val="nil"/>
              <w:left w:val="nil"/>
              <w:bottom w:val="single" w:sz="8" w:space="0" w:color="F2F2F2"/>
              <w:right w:val="nil"/>
            </w:tcBorders>
            <w:shd w:val="clear" w:color="000000" w:fill="D3D8E9"/>
            <w:vAlign w:val="center"/>
          </w:tcPr>
          <w:p w14:paraId="7BB5F80B" w14:textId="284EB73C" w:rsidR="00F43A9E" w:rsidRPr="00534045" w:rsidRDefault="00D12A33"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6 March 2022</w:t>
            </w:r>
          </w:p>
        </w:tc>
        <w:tc>
          <w:tcPr>
            <w:tcW w:w="1685" w:type="dxa"/>
            <w:tcBorders>
              <w:top w:val="nil"/>
              <w:left w:val="nil"/>
              <w:bottom w:val="single" w:sz="8" w:space="0" w:color="F2F2F2"/>
              <w:right w:val="nil"/>
            </w:tcBorders>
            <w:shd w:val="clear" w:color="000000" w:fill="D3D8E9"/>
            <w:vAlign w:val="center"/>
          </w:tcPr>
          <w:p w14:paraId="0EF9B61C" w14:textId="6CF68B39"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Costing minute not released</w:t>
            </w:r>
          </w:p>
        </w:tc>
        <w:tc>
          <w:tcPr>
            <w:tcW w:w="222" w:type="dxa"/>
            <w:vAlign w:val="center"/>
          </w:tcPr>
          <w:p w14:paraId="1CCC0A3E" w14:textId="77777777" w:rsidR="00F43A9E" w:rsidRPr="00534045" w:rsidRDefault="00F43A9E" w:rsidP="00F43A9E">
            <w:pPr>
              <w:spacing w:after="0"/>
              <w:rPr>
                <w:rFonts w:asciiTheme="minorHAnsi" w:eastAsia="Segoe UI" w:hAnsiTheme="minorHAnsi" w:cstheme="minorHAnsi"/>
                <w:sz w:val="20"/>
                <w:szCs w:val="20"/>
                <w:lang w:eastAsia="en-AU"/>
              </w:rPr>
            </w:pPr>
          </w:p>
        </w:tc>
      </w:tr>
      <w:tr w:rsidR="00F43A9E" w:rsidRPr="00534045" w14:paraId="640D824B" w14:textId="77777777" w:rsidTr="00B3291A">
        <w:trPr>
          <w:trHeight w:val="646"/>
        </w:trPr>
        <w:tc>
          <w:tcPr>
            <w:tcW w:w="2607" w:type="dxa"/>
            <w:tcBorders>
              <w:top w:val="nil"/>
              <w:left w:val="nil"/>
              <w:bottom w:val="single" w:sz="8" w:space="0" w:color="F2F2F2"/>
              <w:right w:val="nil"/>
            </w:tcBorders>
            <w:shd w:val="clear" w:color="000000" w:fill="D3D8E9"/>
            <w:vAlign w:val="center"/>
          </w:tcPr>
          <w:p w14:paraId="7A24C40F" w14:textId="49480171"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Looking After Coal Workers</w:t>
            </w:r>
          </w:p>
        </w:tc>
        <w:tc>
          <w:tcPr>
            <w:tcW w:w="1754" w:type="dxa"/>
            <w:tcBorders>
              <w:top w:val="nil"/>
              <w:left w:val="nil"/>
              <w:bottom w:val="single" w:sz="8" w:space="0" w:color="F2F2F2"/>
              <w:right w:val="nil"/>
            </w:tcBorders>
            <w:shd w:val="clear" w:color="000000" w:fill="D3D8E9"/>
            <w:vAlign w:val="center"/>
          </w:tcPr>
          <w:p w14:paraId="6F826843" w14:textId="6A6C3014"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Mr Adam Bandt MP</w:t>
            </w:r>
          </w:p>
        </w:tc>
        <w:tc>
          <w:tcPr>
            <w:tcW w:w="1509" w:type="dxa"/>
            <w:tcBorders>
              <w:top w:val="nil"/>
              <w:left w:val="nil"/>
              <w:bottom w:val="single" w:sz="8" w:space="0" w:color="F2F2F2"/>
              <w:right w:val="nil"/>
            </w:tcBorders>
            <w:shd w:val="clear" w:color="000000" w:fill="D3D8E9"/>
            <w:vAlign w:val="center"/>
          </w:tcPr>
          <w:p w14:paraId="78E6B312" w14:textId="537D5BE9"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Online media article</w:t>
            </w:r>
          </w:p>
        </w:tc>
        <w:tc>
          <w:tcPr>
            <w:tcW w:w="1677" w:type="dxa"/>
            <w:tcBorders>
              <w:top w:val="nil"/>
              <w:left w:val="nil"/>
              <w:bottom w:val="single" w:sz="8" w:space="0" w:color="F2F2F2"/>
              <w:right w:val="nil"/>
            </w:tcBorders>
            <w:shd w:val="clear" w:color="000000" w:fill="D3D8E9"/>
            <w:vAlign w:val="center"/>
          </w:tcPr>
          <w:p w14:paraId="4570A68F" w14:textId="42BD1DD7" w:rsidR="00F43A9E" w:rsidRPr="00534045" w:rsidRDefault="00D12A33"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25 February 2022</w:t>
            </w:r>
          </w:p>
        </w:tc>
        <w:tc>
          <w:tcPr>
            <w:tcW w:w="1685" w:type="dxa"/>
            <w:tcBorders>
              <w:top w:val="nil"/>
              <w:left w:val="nil"/>
              <w:bottom w:val="single" w:sz="8" w:space="0" w:color="F2F2F2"/>
              <w:right w:val="nil"/>
            </w:tcBorders>
            <w:shd w:val="clear" w:color="000000" w:fill="D3D8E9"/>
            <w:vAlign w:val="center"/>
          </w:tcPr>
          <w:p w14:paraId="0DB2A0E2" w14:textId="135AB4A2"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Costing minute not released</w:t>
            </w:r>
          </w:p>
        </w:tc>
        <w:tc>
          <w:tcPr>
            <w:tcW w:w="222" w:type="dxa"/>
            <w:vAlign w:val="center"/>
          </w:tcPr>
          <w:p w14:paraId="18D2A4EB" w14:textId="77777777" w:rsidR="00F43A9E" w:rsidRPr="00534045" w:rsidRDefault="00F43A9E" w:rsidP="00F43A9E">
            <w:pPr>
              <w:spacing w:after="0"/>
              <w:rPr>
                <w:rFonts w:asciiTheme="minorHAnsi" w:eastAsia="Segoe UI" w:hAnsiTheme="minorHAnsi" w:cstheme="minorHAnsi"/>
                <w:sz w:val="20"/>
                <w:szCs w:val="20"/>
                <w:lang w:eastAsia="en-AU"/>
              </w:rPr>
            </w:pPr>
          </w:p>
        </w:tc>
      </w:tr>
      <w:tr w:rsidR="00F43A9E" w:rsidRPr="00534045" w14:paraId="39DBA6AC" w14:textId="77777777" w:rsidTr="00B3291A">
        <w:trPr>
          <w:trHeight w:val="646"/>
        </w:trPr>
        <w:tc>
          <w:tcPr>
            <w:tcW w:w="2607" w:type="dxa"/>
            <w:tcBorders>
              <w:top w:val="nil"/>
              <w:left w:val="nil"/>
              <w:bottom w:val="single" w:sz="8" w:space="0" w:color="F2F2F2"/>
              <w:right w:val="nil"/>
            </w:tcBorders>
            <w:shd w:val="clear" w:color="000000" w:fill="D3D8E9"/>
            <w:vAlign w:val="center"/>
          </w:tcPr>
          <w:p w14:paraId="4AC87EBF" w14:textId="19D06406"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Repurposing Snowy Hydro into a not-for profit retailer and public generator</w:t>
            </w:r>
          </w:p>
        </w:tc>
        <w:tc>
          <w:tcPr>
            <w:tcW w:w="1754" w:type="dxa"/>
            <w:tcBorders>
              <w:top w:val="nil"/>
              <w:left w:val="nil"/>
              <w:bottom w:val="single" w:sz="8" w:space="0" w:color="F2F2F2"/>
              <w:right w:val="nil"/>
            </w:tcBorders>
            <w:shd w:val="clear" w:color="000000" w:fill="D3D8E9"/>
            <w:vAlign w:val="center"/>
          </w:tcPr>
          <w:p w14:paraId="08B34CDE" w14:textId="6A9A045B"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Mr Adam Bandt MP</w:t>
            </w:r>
          </w:p>
        </w:tc>
        <w:tc>
          <w:tcPr>
            <w:tcW w:w="1509" w:type="dxa"/>
            <w:tcBorders>
              <w:top w:val="nil"/>
              <w:left w:val="nil"/>
              <w:bottom w:val="single" w:sz="8" w:space="0" w:color="F2F2F2"/>
              <w:right w:val="nil"/>
            </w:tcBorders>
            <w:shd w:val="clear" w:color="000000" w:fill="D3D8E9"/>
            <w:vAlign w:val="center"/>
          </w:tcPr>
          <w:p w14:paraId="61988E34" w14:textId="31A61085"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Online media article</w:t>
            </w:r>
          </w:p>
        </w:tc>
        <w:tc>
          <w:tcPr>
            <w:tcW w:w="1677" w:type="dxa"/>
            <w:tcBorders>
              <w:top w:val="nil"/>
              <w:left w:val="nil"/>
              <w:bottom w:val="single" w:sz="8" w:space="0" w:color="F2F2F2"/>
              <w:right w:val="nil"/>
            </w:tcBorders>
            <w:shd w:val="clear" w:color="000000" w:fill="D3D8E9"/>
            <w:vAlign w:val="center"/>
          </w:tcPr>
          <w:p w14:paraId="34944B84" w14:textId="354C55F5"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18</w:t>
            </w:r>
            <w:r w:rsidR="00D12A33" w:rsidRPr="00534045">
              <w:rPr>
                <w:rFonts w:asciiTheme="minorHAnsi" w:hAnsiTheme="minorHAnsi" w:cstheme="minorHAnsi"/>
                <w:color w:val="2D395D"/>
                <w:sz w:val="20"/>
                <w:szCs w:val="20"/>
              </w:rPr>
              <w:t xml:space="preserve"> February 2022</w:t>
            </w:r>
          </w:p>
        </w:tc>
        <w:tc>
          <w:tcPr>
            <w:tcW w:w="1685" w:type="dxa"/>
            <w:tcBorders>
              <w:top w:val="nil"/>
              <w:left w:val="nil"/>
              <w:bottom w:val="single" w:sz="8" w:space="0" w:color="F2F2F2"/>
              <w:right w:val="nil"/>
            </w:tcBorders>
            <w:shd w:val="clear" w:color="000000" w:fill="D3D8E9"/>
            <w:vAlign w:val="center"/>
          </w:tcPr>
          <w:p w14:paraId="3821CCA3" w14:textId="55A50D52"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Costing minute not released</w:t>
            </w:r>
          </w:p>
        </w:tc>
        <w:tc>
          <w:tcPr>
            <w:tcW w:w="222" w:type="dxa"/>
            <w:vAlign w:val="center"/>
          </w:tcPr>
          <w:p w14:paraId="03B46036" w14:textId="77777777" w:rsidR="00F43A9E" w:rsidRPr="00534045" w:rsidRDefault="00F43A9E" w:rsidP="00F43A9E">
            <w:pPr>
              <w:spacing w:after="0"/>
              <w:rPr>
                <w:rFonts w:asciiTheme="minorHAnsi" w:eastAsia="Segoe UI" w:hAnsiTheme="minorHAnsi" w:cstheme="minorHAnsi"/>
                <w:sz w:val="20"/>
                <w:szCs w:val="20"/>
                <w:lang w:eastAsia="en-AU"/>
              </w:rPr>
            </w:pPr>
          </w:p>
        </w:tc>
      </w:tr>
      <w:tr w:rsidR="00F43A9E" w:rsidRPr="00534045" w14:paraId="4F995C8F" w14:textId="77777777" w:rsidTr="00B3291A">
        <w:trPr>
          <w:trHeight w:val="646"/>
        </w:trPr>
        <w:tc>
          <w:tcPr>
            <w:tcW w:w="2607" w:type="dxa"/>
            <w:tcBorders>
              <w:top w:val="nil"/>
              <w:left w:val="nil"/>
              <w:bottom w:val="single" w:sz="8" w:space="0" w:color="F2F2F2"/>
              <w:right w:val="nil"/>
            </w:tcBorders>
            <w:shd w:val="clear" w:color="000000" w:fill="D3D8E9"/>
            <w:vAlign w:val="center"/>
          </w:tcPr>
          <w:p w14:paraId="2AC1F49F" w14:textId="37FCD5A9"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Home Battery Incentive Scheme</w:t>
            </w:r>
          </w:p>
        </w:tc>
        <w:tc>
          <w:tcPr>
            <w:tcW w:w="1754" w:type="dxa"/>
            <w:tcBorders>
              <w:top w:val="nil"/>
              <w:left w:val="nil"/>
              <w:bottom w:val="single" w:sz="8" w:space="0" w:color="F2F2F2"/>
              <w:right w:val="nil"/>
            </w:tcBorders>
            <w:shd w:val="clear" w:color="000000" w:fill="D3D8E9"/>
            <w:vAlign w:val="center"/>
          </w:tcPr>
          <w:p w14:paraId="6DD23EB7" w14:textId="799D8A2F"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Dr Helen Haines MP</w:t>
            </w:r>
          </w:p>
        </w:tc>
        <w:tc>
          <w:tcPr>
            <w:tcW w:w="1509" w:type="dxa"/>
            <w:tcBorders>
              <w:top w:val="nil"/>
              <w:left w:val="nil"/>
              <w:bottom w:val="single" w:sz="8" w:space="0" w:color="F2F2F2"/>
              <w:right w:val="nil"/>
            </w:tcBorders>
            <w:shd w:val="clear" w:color="000000" w:fill="D3D8E9"/>
            <w:vAlign w:val="center"/>
          </w:tcPr>
          <w:p w14:paraId="35BCF335" w14:textId="2BCB2C74"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House of Representatives Amendment Bill</w:t>
            </w:r>
          </w:p>
        </w:tc>
        <w:tc>
          <w:tcPr>
            <w:tcW w:w="1677" w:type="dxa"/>
            <w:tcBorders>
              <w:top w:val="nil"/>
              <w:left w:val="nil"/>
              <w:bottom w:val="single" w:sz="8" w:space="0" w:color="F2F2F2"/>
              <w:right w:val="nil"/>
            </w:tcBorders>
            <w:shd w:val="clear" w:color="000000" w:fill="D3D8E9"/>
            <w:vAlign w:val="center"/>
          </w:tcPr>
          <w:p w14:paraId="2CCB147E" w14:textId="27EA4DA4"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14</w:t>
            </w:r>
            <w:r w:rsidR="00D12A33" w:rsidRPr="00534045">
              <w:rPr>
                <w:rFonts w:asciiTheme="minorHAnsi" w:hAnsiTheme="minorHAnsi" w:cstheme="minorHAnsi"/>
                <w:color w:val="2D395D"/>
                <w:sz w:val="20"/>
                <w:szCs w:val="20"/>
              </w:rPr>
              <w:t xml:space="preserve"> February 2022</w:t>
            </w:r>
          </w:p>
        </w:tc>
        <w:tc>
          <w:tcPr>
            <w:tcW w:w="1685" w:type="dxa"/>
            <w:tcBorders>
              <w:top w:val="nil"/>
              <w:left w:val="nil"/>
              <w:bottom w:val="single" w:sz="8" w:space="0" w:color="F2F2F2"/>
              <w:right w:val="nil"/>
            </w:tcBorders>
            <w:shd w:val="clear" w:color="000000" w:fill="D3D8E9"/>
            <w:vAlign w:val="center"/>
          </w:tcPr>
          <w:p w14:paraId="05DDF042" w14:textId="26BAF7D3"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Costing minute not released</w:t>
            </w:r>
          </w:p>
        </w:tc>
        <w:tc>
          <w:tcPr>
            <w:tcW w:w="222" w:type="dxa"/>
            <w:vAlign w:val="center"/>
          </w:tcPr>
          <w:p w14:paraId="2E56B638" w14:textId="77777777" w:rsidR="00F43A9E" w:rsidRPr="00534045" w:rsidRDefault="00F43A9E" w:rsidP="00F43A9E">
            <w:pPr>
              <w:spacing w:after="0"/>
              <w:rPr>
                <w:rFonts w:asciiTheme="minorHAnsi" w:eastAsia="Segoe UI" w:hAnsiTheme="minorHAnsi" w:cstheme="minorHAnsi"/>
                <w:sz w:val="20"/>
                <w:szCs w:val="20"/>
                <w:lang w:eastAsia="en-AU"/>
              </w:rPr>
            </w:pPr>
          </w:p>
        </w:tc>
      </w:tr>
      <w:tr w:rsidR="00F43A9E" w:rsidRPr="00534045" w14:paraId="2854495D" w14:textId="77777777" w:rsidTr="00B3291A">
        <w:trPr>
          <w:trHeight w:val="646"/>
        </w:trPr>
        <w:tc>
          <w:tcPr>
            <w:tcW w:w="2607" w:type="dxa"/>
            <w:tcBorders>
              <w:top w:val="nil"/>
              <w:left w:val="nil"/>
              <w:bottom w:val="single" w:sz="8" w:space="0" w:color="F2F2F2"/>
              <w:right w:val="nil"/>
            </w:tcBorders>
            <w:shd w:val="clear" w:color="000000" w:fill="D3D8E9"/>
            <w:vAlign w:val="center"/>
          </w:tcPr>
          <w:p w14:paraId="4A7D6B9F" w14:textId="6DC223C1"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Truth and Justice Commission</w:t>
            </w:r>
          </w:p>
        </w:tc>
        <w:tc>
          <w:tcPr>
            <w:tcW w:w="1754" w:type="dxa"/>
            <w:tcBorders>
              <w:top w:val="nil"/>
              <w:left w:val="nil"/>
              <w:bottom w:val="single" w:sz="8" w:space="0" w:color="F2F2F2"/>
              <w:right w:val="nil"/>
            </w:tcBorders>
            <w:shd w:val="clear" w:color="000000" w:fill="D3D8E9"/>
            <w:vAlign w:val="center"/>
          </w:tcPr>
          <w:p w14:paraId="48968329" w14:textId="4BE2959A"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Mr Adam Bandt MP</w:t>
            </w:r>
          </w:p>
        </w:tc>
        <w:tc>
          <w:tcPr>
            <w:tcW w:w="1509" w:type="dxa"/>
            <w:tcBorders>
              <w:top w:val="nil"/>
              <w:left w:val="nil"/>
              <w:bottom w:val="single" w:sz="8" w:space="0" w:color="F2F2F2"/>
              <w:right w:val="nil"/>
            </w:tcBorders>
            <w:shd w:val="clear" w:color="000000" w:fill="D3D8E9"/>
            <w:vAlign w:val="center"/>
          </w:tcPr>
          <w:p w14:paraId="513291E9" w14:textId="4E9223C4"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Online media article</w:t>
            </w:r>
          </w:p>
        </w:tc>
        <w:tc>
          <w:tcPr>
            <w:tcW w:w="1677" w:type="dxa"/>
            <w:tcBorders>
              <w:top w:val="nil"/>
              <w:left w:val="nil"/>
              <w:bottom w:val="single" w:sz="8" w:space="0" w:color="F2F2F2"/>
              <w:right w:val="nil"/>
            </w:tcBorders>
            <w:shd w:val="clear" w:color="000000" w:fill="D3D8E9"/>
            <w:vAlign w:val="center"/>
          </w:tcPr>
          <w:p w14:paraId="1C148591" w14:textId="05E35C24"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23</w:t>
            </w:r>
            <w:r w:rsidR="00D12A33" w:rsidRPr="00534045">
              <w:rPr>
                <w:rFonts w:asciiTheme="minorHAnsi" w:hAnsiTheme="minorHAnsi" w:cstheme="minorHAnsi"/>
                <w:color w:val="2D395D"/>
                <w:sz w:val="20"/>
                <w:szCs w:val="20"/>
              </w:rPr>
              <w:t xml:space="preserve"> January 2022</w:t>
            </w:r>
          </w:p>
        </w:tc>
        <w:tc>
          <w:tcPr>
            <w:tcW w:w="1685" w:type="dxa"/>
            <w:tcBorders>
              <w:top w:val="nil"/>
              <w:left w:val="nil"/>
              <w:bottom w:val="single" w:sz="8" w:space="0" w:color="F2F2F2"/>
              <w:right w:val="nil"/>
            </w:tcBorders>
            <w:shd w:val="clear" w:color="000000" w:fill="D3D8E9"/>
            <w:vAlign w:val="center"/>
          </w:tcPr>
          <w:p w14:paraId="5A54D10F" w14:textId="6D675F13"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Costing minute not released</w:t>
            </w:r>
          </w:p>
        </w:tc>
        <w:tc>
          <w:tcPr>
            <w:tcW w:w="222" w:type="dxa"/>
            <w:vAlign w:val="center"/>
          </w:tcPr>
          <w:p w14:paraId="02E50DEF" w14:textId="77777777" w:rsidR="00F43A9E" w:rsidRPr="00534045" w:rsidRDefault="00F43A9E" w:rsidP="00F43A9E">
            <w:pPr>
              <w:spacing w:after="0"/>
              <w:rPr>
                <w:rFonts w:asciiTheme="minorHAnsi" w:eastAsia="Segoe UI" w:hAnsiTheme="minorHAnsi" w:cstheme="minorHAnsi"/>
                <w:sz w:val="20"/>
                <w:szCs w:val="20"/>
                <w:lang w:eastAsia="en-AU"/>
              </w:rPr>
            </w:pPr>
          </w:p>
        </w:tc>
      </w:tr>
      <w:tr w:rsidR="00F43A9E" w:rsidRPr="00534045" w14:paraId="3840F27B" w14:textId="77777777" w:rsidTr="00B3291A">
        <w:trPr>
          <w:trHeight w:val="646"/>
        </w:trPr>
        <w:tc>
          <w:tcPr>
            <w:tcW w:w="2607" w:type="dxa"/>
            <w:tcBorders>
              <w:top w:val="nil"/>
              <w:left w:val="nil"/>
              <w:bottom w:val="single" w:sz="8" w:space="0" w:color="F2F2F2"/>
              <w:right w:val="nil"/>
            </w:tcBorders>
            <w:shd w:val="clear" w:color="000000" w:fill="D3D8E9"/>
            <w:vAlign w:val="center"/>
          </w:tcPr>
          <w:p w14:paraId="53EE75C4" w14:textId="31B7464D"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Air Filters for Schools</w:t>
            </w:r>
          </w:p>
        </w:tc>
        <w:tc>
          <w:tcPr>
            <w:tcW w:w="1754" w:type="dxa"/>
            <w:tcBorders>
              <w:top w:val="nil"/>
              <w:left w:val="nil"/>
              <w:bottom w:val="single" w:sz="8" w:space="0" w:color="F2F2F2"/>
              <w:right w:val="nil"/>
            </w:tcBorders>
            <w:shd w:val="clear" w:color="000000" w:fill="D3D8E9"/>
            <w:vAlign w:val="center"/>
          </w:tcPr>
          <w:p w14:paraId="7E28B7A4" w14:textId="5F10CF1D"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Mr Adam Bandt MP</w:t>
            </w:r>
          </w:p>
        </w:tc>
        <w:tc>
          <w:tcPr>
            <w:tcW w:w="1509" w:type="dxa"/>
            <w:tcBorders>
              <w:top w:val="nil"/>
              <w:left w:val="nil"/>
              <w:bottom w:val="single" w:sz="8" w:space="0" w:color="F2F2F2"/>
              <w:right w:val="nil"/>
            </w:tcBorders>
            <w:shd w:val="clear" w:color="000000" w:fill="D3D8E9"/>
            <w:vAlign w:val="center"/>
          </w:tcPr>
          <w:p w14:paraId="7B1A0DCE" w14:textId="22E66EE4"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Online media article</w:t>
            </w:r>
          </w:p>
        </w:tc>
        <w:tc>
          <w:tcPr>
            <w:tcW w:w="1677" w:type="dxa"/>
            <w:tcBorders>
              <w:top w:val="nil"/>
              <w:left w:val="nil"/>
              <w:bottom w:val="single" w:sz="8" w:space="0" w:color="F2F2F2"/>
              <w:right w:val="nil"/>
            </w:tcBorders>
            <w:shd w:val="clear" w:color="000000" w:fill="D3D8E9"/>
            <w:vAlign w:val="center"/>
          </w:tcPr>
          <w:p w14:paraId="31908229" w14:textId="6CB9EA24"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23</w:t>
            </w:r>
            <w:r w:rsidR="00D12A33" w:rsidRPr="00534045">
              <w:rPr>
                <w:rFonts w:asciiTheme="minorHAnsi" w:hAnsiTheme="minorHAnsi" w:cstheme="minorHAnsi"/>
                <w:color w:val="2D395D"/>
                <w:sz w:val="20"/>
                <w:szCs w:val="20"/>
              </w:rPr>
              <w:t xml:space="preserve"> January 2022</w:t>
            </w:r>
          </w:p>
        </w:tc>
        <w:tc>
          <w:tcPr>
            <w:tcW w:w="1685" w:type="dxa"/>
            <w:tcBorders>
              <w:top w:val="nil"/>
              <w:left w:val="nil"/>
              <w:bottom w:val="single" w:sz="8" w:space="0" w:color="F2F2F2"/>
              <w:right w:val="nil"/>
            </w:tcBorders>
            <w:shd w:val="clear" w:color="000000" w:fill="D3D8E9"/>
            <w:vAlign w:val="center"/>
          </w:tcPr>
          <w:p w14:paraId="0FDE2F25" w14:textId="0D208D5E" w:rsidR="00F43A9E" w:rsidRPr="00534045" w:rsidRDefault="001E5B0B" w:rsidP="00F43A9E">
            <w:pPr>
              <w:spacing w:after="0"/>
              <w:rPr>
                <w:rFonts w:asciiTheme="minorHAnsi" w:eastAsia="Segoe UI" w:hAnsiTheme="minorHAnsi" w:cstheme="minorHAnsi"/>
                <w:color w:val="2D395D"/>
                <w:sz w:val="20"/>
                <w:szCs w:val="20"/>
                <w:lang w:eastAsia="en-AU"/>
              </w:rPr>
            </w:pPr>
            <w:r w:rsidRPr="00534045">
              <w:rPr>
                <w:rFonts w:asciiTheme="minorHAnsi" w:hAnsiTheme="minorHAnsi" w:cstheme="minorHAnsi"/>
                <w:color w:val="2D395D"/>
                <w:sz w:val="20"/>
                <w:szCs w:val="20"/>
              </w:rPr>
              <w:t>Costing minute not released</w:t>
            </w:r>
          </w:p>
        </w:tc>
        <w:tc>
          <w:tcPr>
            <w:tcW w:w="222" w:type="dxa"/>
            <w:vAlign w:val="center"/>
          </w:tcPr>
          <w:p w14:paraId="59C36685" w14:textId="77777777" w:rsidR="00F43A9E" w:rsidRPr="00534045" w:rsidRDefault="00F43A9E" w:rsidP="00F43A9E">
            <w:pPr>
              <w:spacing w:after="0"/>
              <w:rPr>
                <w:rFonts w:asciiTheme="minorHAnsi" w:eastAsia="Segoe UI" w:hAnsiTheme="minorHAnsi" w:cstheme="minorHAnsi"/>
                <w:sz w:val="20"/>
                <w:szCs w:val="20"/>
                <w:lang w:eastAsia="en-AU"/>
              </w:rPr>
            </w:pPr>
          </w:p>
        </w:tc>
      </w:tr>
    </w:tbl>
    <w:p w14:paraId="5090C009" w14:textId="756FA2B3" w:rsidR="00E3223A" w:rsidRPr="00534045" w:rsidRDefault="0088153C" w:rsidP="00E3223A">
      <w:pPr>
        <w:rPr>
          <w:rFonts w:asciiTheme="minorHAnsi" w:eastAsia="Cambria" w:hAnsiTheme="minorHAnsi" w:cstheme="minorHAnsi"/>
          <w:color w:val="788184"/>
          <w:sz w:val="18"/>
          <w:szCs w:val="18"/>
          <w:lang w:eastAsia="en-AU"/>
        </w:rPr>
      </w:pPr>
      <w:r w:rsidRPr="00534045">
        <w:rPr>
          <w:rFonts w:asciiTheme="minorHAnsi" w:eastAsia="Cambria" w:hAnsiTheme="minorHAnsi" w:cstheme="minorHAnsi"/>
          <w:color w:val="788184"/>
          <w:sz w:val="18"/>
          <w:szCs w:val="18"/>
          <w:lang w:eastAsia="en-AU"/>
        </w:rPr>
        <w:t>*</w:t>
      </w:r>
      <w:r w:rsidR="00E3223A" w:rsidRPr="00534045">
        <w:rPr>
          <w:rFonts w:asciiTheme="minorHAnsi" w:eastAsia="Cambria" w:hAnsiTheme="minorHAnsi" w:cstheme="minorHAnsi"/>
          <w:color w:val="788184"/>
          <w:sz w:val="18"/>
          <w:szCs w:val="18"/>
          <w:lang w:eastAsia="en-AU"/>
        </w:rPr>
        <w:t>During the 2022 federal election caretaker period, the Australian Labor Party,</w:t>
      </w:r>
      <w:r w:rsidR="00D275F9" w:rsidRPr="00534045">
        <w:rPr>
          <w:rFonts w:asciiTheme="minorHAnsi" w:eastAsia="Cambria" w:hAnsiTheme="minorHAnsi" w:cstheme="minorHAnsi"/>
          <w:color w:val="788184"/>
          <w:sz w:val="18"/>
          <w:szCs w:val="18"/>
          <w:lang w:eastAsia="en-AU"/>
        </w:rPr>
        <w:t xml:space="preserve"> the</w:t>
      </w:r>
      <w:r w:rsidR="00E3223A" w:rsidRPr="00534045">
        <w:rPr>
          <w:rFonts w:asciiTheme="minorHAnsi" w:eastAsia="Cambria" w:hAnsiTheme="minorHAnsi" w:cstheme="minorHAnsi"/>
          <w:color w:val="788184"/>
          <w:sz w:val="18"/>
          <w:szCs w:val="18"/>
          <w:lang w:eastAsia="en-AU"/>
        </w:rPr>
        <w:t xml:space="preserve"> Australian Greens and Dr Helen Haines MP announced a number of policies with analysis attributed to the PBO</w:t>
      </w:r>
      <w:r w:rsidR="00561CCD" w:rsidRPr="00534045">
        <w:rPr>
          <w:rFonts w:asciiTheme="minorHAnsi" w:eastAsia="Cambria" w:hAnsiTheme="minorHAnsi" w:cstheme="minorHAnsi"/>
          <w:color w:val="788184"/>
          <w:sz w:val="18"/>
          <w:szCs w:val="18"/>
          <w:lang w:eastAsia="en-AU"/>
        </w:rPr>
        <w:t>, including through the release of</w:t>
      </w:r>
      <w:r w:rsidR="00561CCD" w:rsidRPr="00534045">
        <w:rPr>
          <w:rFonts w:asciiTheme="minorHAnsi" w:hAnsiTheme="minorHAnsi" w:cstheme="minorHAnsi"/>
        </w:rPr>
        <w:t xml:space="preserve"> </w:t>
      </w:r>
      <w:r w:rsidR="00607849" w:rsidRPr="00534045">
        <w:rPr>
          <w:rFonts w:asciiTheme="minorHAnsi" w:eastAsia="Cambria" w:hAnsiTheme="minorHAnsi" w:cstheme="minorHAnsi"/>
          <w:color w:val="788184"/>
          <w:sz w:val="18"/>
          <w:szCs w:val="18"/>
          <w:lang w:eastAsia="en-AU"/>
        </w:rPr>
        <w:t xml:space="preserve">the Australian Labor Party's </w:t>
      </w:r>
      <w:r w:rsidR="001F25A0" w:rsidRPr="00534045">
        <w:rPr>
          <w:rFonts w:asciiTheme="minorHAnsi" w:eastAsia="Cambria" w:hAnsiTheme="minorHAnsi" w:cstheme="minorHAnsi"/>
          <w:color w:val="788184"/>
          <w:sz w:val="18"/>
          <w:szCs w:val="18"/>
          <w:lang w:eastAsia="en-AU"/>
        </w:rPr>
        <w:t>fiscal plan</w:t>
      </w:r>
      <w:r w:rsidR="00607849" w:rsidRPr="00534045">
        <w:rPr>
          <w:rFonts w:asciiTheme="minorHAnsi" w:eastAsia="Cambria" w:hAnsiTheme="minorHAnsi" w:cstheme="minorHAnsi"/>
          <w:color w:val="788184"/>
          <w:sz w:val="18"/>
          <w:szCs w:val="18"/>
          <w:lang w:eastAsia="en-AU"/>
        </w:rPr>
        <w:t xml:space="preserve"> </w:t>
      </w:r>
      <w:r w:rsidR="00607849" w:rsidRPr="00534045">
        <w:rPr>
          <w:rFonts w:asciiTheme="minorHAnsi" w:eastAsia="Cambria" w:hAnsiTheme="minorHAnsi" w:cstheme="minorHAnsi"/>
          <w:i/>
          <w:color w:val="788184"/>
          <w:sz w:val="18"/>
          <w:szCs w:val="18"/>
          <w:lang w:eastAsia="en-AU"/>
        </w:rPr>
        <w:t>Labor's plan for a better future</w:t>
      </w:r>
      <w:r w:rsidR="00607849" w:rsidRPr="00534045">
        <w:rPr>
          <w:rFonts w:asciiTheme="minorHAnsi" w:eastAsia="Cambria" w:hAnsiTheme="minorHAnsi" w:cstheme="minorHAnsi"/>
          <w:color w:val="788184"/>
          <w:sz w:val="18"/>
          <w:szCs w:val="18"/>
          <w:lang w:eastAsia="en-AU"/>
        </w:rPr>
        <w:t xml:space="preserve"> and the Australian Greens policy document </w:t>
      </w:r>
      <w:r w:rsidR="00607849" w:rsidRPr="00534045">
        <w:rPr>
          <w:rFonts w:asciiTheme="minorHAnsi" w:eastAsia="Cambria" w:hAnsiTheme="minorHAnsi" w:cstheme="minorHAnsi"/>
          <w:i/>
          <w:color w:val="788184"/>
          <w:sz w:val="18"/>
          <w:szCs w:val="18"/>
          <w:lang w:eastAsia="en-AU"/>
        </w:rPr>
        <w:t>Powering past coal and gas</w:t>
      </w:r>
      <w:r w:rsidR="00E3223A" w:rsidRPr="00534045">
        <w:rPr>
          <w:rFonts w:asciiTheme="minorHAnsi" w:eastAsia="Cambria" w:hAnsiTheme="minorHAnsi" w:cstheme="minorHAnsi"/>
          <w:color w:val="788184"/>
          <w:sz w:val="18"/>
          <w:szCs w:val="18"/>
          <w:lang w:eastAsia="en-AU"/>
        </w:rPr>
        <w:t>. These announcements were published across a range of media</w:t>
      </w:r>
      <w:r w:rsidR="00210761" w:rsidRPr="00534045">
        <w:rPr>
          <w:rFonts w:asciiTheme="minorHAnsi" w:eastAsia="Cambria" w:hAnsiTheme="minorHAnsi" w:cstheme="minorHAnsi"/>
          <w:color w:val="788184"/>
          <w:sz w:val="18"/>
          <w:szCs w:val="18"/>
          <w:lang w:eastAsia="en-AU"/>
        </w:rPr>
        <w:t xml:space="preserve"> platforms</w:t>
      </w:r>
      <w:r w:rsidR="008A3D89" w:rsidRPr="00534045">
        <w:rPr>
          <w:rFonts w:asciiTheme="minorHAnsi" w:eastAsia="Cambria" w:hAnsiTheme="minorHAnsi" w:cstheme="minorHAnsi"/>
          <w:color w:val="788184"/>
          <w:sz w:val="18"/>
          <w:szCs w:val="18"/>
          <w:lang w:eastAsia="en-AU"/>
        </w:rPr>
        <w:t>.</w:t>
      </w:r>
      <w:r w:rsidR="00E3223A" w:rsidRPr="00534045">
        <w:rPr>
          <w:rFonts w:asciiTheme="minorHAnsi" w:eastAsia="Cambria" w:hAnsiTheme="minorHAnsi" w:cstheme="minorHAnsi"/>
          <w:color w:val="788184"/>
          <w:sz w:val="18"/>
          <w:szCs w:val="18"/>
          <w:lang w:eastAsia="en-AU"/>
        </w:rPr>
        <w:t xml:space="preserve"> </w:t>
      </w:r>
      <w:r w:rsidR="00D0230E" w:rsidRPr="00534045">
        <w:rPr>
          <w:rFonts w:asciiTheme="minorHAnsi" w:eastAsia="Cambria" w:hAnsiTheme="minorHAnsi" w:cstheme="minorHAnsi"/>
          <w:color w:val="788184"/>
          <w:sz w:val="18"/>
          <w:szCs w:val="18"/>
          <w:lang w:eastAsia="en-AU"/>
        </w:rPr>
        <w:t>While no</w:t>
      </w:r>
      <w:r w:rsidR="00152F1E" w:rsidRPr="00534045">
        <w:rPr>
          <w:rFonts w:asciiTheme="minorHAnsi" w:eastAsia="Cambria" w:hAnsiTheme="minorHAnsi" w:cstheme="minorHAnsi"/>
          <w:color w:val="788184"/>
          <w:sz w:val="18"/>
          <w:szCs w:val="18"/>
          <w:lang w:eastAsia="en-AU"/>
        </w:rPr>
        <w:t xml:space="preserve"> PBO costing minutes were publicly released during the caretaker period</w:t>
      </w:r>
      <w:r w:rsidR="001B2317" w:rsidRPr="00534045">
        <w:rPr>
          <w:rFonts w:asciiTheme="minorHAnsi" w:eastAsia="Cambria" w:hAnsiTheme="minorHAnsi" w:cstheme="minorHAnsi"/>
          <w:color w:val="788184"/>
          <w:sz w:val="18"/>
          <w:szCs w:val="18"/>
          <w:lang w:eastAsia="en-AU"/>
        </w:rPr>
        <w:t>,</w:t>
      </w:r>
      <w:r w:rsidR="00D0230E" w:rsidRPr="00534045">
        <w:rPr>
          <w:rFonts w:asciiTheme="minorHAnsi" w:eastAsia="Cambria" w:hAnsiTheme="minorHAnsi" w:cstheme="minorHAnsi"/>
          <w:color w:val="788184"/>
          <w:sz w:val="18"/>
          <w:szCs w:val="18"/>
          <w:lang w:eastAsia="en-AU"/>
        </w:rPr>
        <w:t xml:space="preserve"> </w:t>
      </w:r>
      <w:r w:rsidR="00152F1E" w:rsidRPr="00534045">
        <w:rPr>
          <w:rFonts w:asciiTheme="minorHAnsi" w:eastAsia="Cambria" w:hAnsiTheme="minorHAnsi" w:cstheme="minorHAnsi"/>
          <w:color w:val="788184"/>
          <w:sz w:val="18"/>
          <w:szCs w:val="18"/>
          <w:lang w:eastAsia="en-AU"/>
        </w:rPr>
        <w:t>c</w:t>
      </w:r>
      <w:r w:rsidR="00E3223A" w:rsidRPr="00534045">
        <w:rPr>
          <w:rFonts w:asciiTheme="minorHAnsi" w:eastAsia="Cambria" w:hAnsiTheme="minorHAnsi" w:cstheme="minorHAnsi"/>
          <w:color w:val="788184"/>
          <w:sz w:val="18"/>
          <w:szCs w:val="18"/>
          <w:lang w:eastAsia="en-AU"/>
        </w:rPr>
        <w:t xml:space="preserve">osting minutes relating to those policies were included in the PBO's </w:t>
      </w:r>
      <w:r w:rsidR="00E3223A" w:rsidRPr="00534045">
        <w:rPr>
          <w:rFonts w:asciiTheme="minorHAnsi" w:eastAsia="Cambria" w:hAnsiTheme="minorHAnsi" w:cstheme="minorHAnsi"/>
          <w:i/>
          <w:color w:val="788184"/>
          <w:sz w:val="18"/>
          <w:szCs w:val="18"/>
          <w:lang w:eastAsia="en-AU"/>
        </w:rPr>
        <w:t>2022 Election commitments report</w:t>
      </w:r>
      <w:r w:rsidR="00E3223A" w:rsidRPr="00534045">
        <w:rPr>
          <w:rFonts w:asciiTheme="minorHAnsi" w:eastAsia="Cambria" w:hAnsiTheme="minorHAnsi" w:cstheme="minorHAnsi"/>
          <w:color w:val="788184"/>
          <w:sz w:val="18"/>
          <w:szCs w:val="18"/>
          <w:lang w:eastAsia="en-AU"/>
        </w:rPr>
        <w:t>, which was released on 14 July 2022.</w:t>
      </w:r>
    </w:p>
    <w:p w14:paraId="574BBFBE" w14:textId="4666AA0E" w:rsidR="00223FC6" w:rsidRPr="00534045" w:rsidRDefault="00223FC6" w:rsidP="00223FC6">
      <w:pPr>
        <w:rPr>
          <w:rFonts w:asciiTheme="minorHAnsi" w:eastAsia="Cambria" w:hAnsiTheme="minorHAnsi" w:cstheme="minorHAnsi"/>
          <w:color w:val="788184"/>
          <w:sz w:val="18"/>
          <w:szCs w:val="18"/>
          <w:highlight w:val="yellow"/>
          <w:lang w:eastAsia="en-AU"/>
        </w:rPr>
      </w:pPr>
      <w:r w:rsidRPr="00534045">
        <w:rPr>
          <w:rFonts w:asciiTheme="minorHAnsi" w:eastAsia="Cambria" w:hAnsiTheme="minorHAnsi" w:cstheme="minorHAnsi"/>
          <w:color w:val="788184"/>
          <w:sz w:val="18"/>
          <w:szCs w:val="18"/>
          <w:lang w:eastAsia="en-AU"/>
        </w:rPr>
        <w:t>Note: While the PBO endeavours to capture all policy announcements that reference PBO costings, there may be announcements missing from the table above, for</w:t>
      </w:r>
      <w:r w:rsidR="00E87726" w:rsidRPr="00534045">
        <w:rPr>
          <w:rFonts w:asciiTheme="minorHAnsi" w:eastAsia="Cambria" w:hAnsiTheme="minorHAnsi" w:cstheme="minorHAnsi"/>
          <w:color w:val="788184"/>
          <w:sz w:val="18"/>
          <w:szCs w:val="18"/>
          <w:lang w:eastAsia="en-AU"/>
        </w:rPr>
        <w:t xml:space="preserve"> </w:t>
      </w:r>
      <w:r w:rsidRPr="00534045">
        <w:rPr>
          <w:rFonts w:asciiTheme="minorHAnsi" w:eastAsia="Cambria" w:hAnsiTheme="minorHAnsi" w:cstheme="minorHAnsi"/>
          <w:color w:val="788184"/>
          <w:sz w:val="18"/>
          <w:szCs w:val="18"/>
          <w:lang w:eastAsia="en-AU"/>
        </w:rPr>
        <w:t>example, because the announcement was not reflected in any media monitored by the PBO.</w:t>
      </w:r>
    </w:p>
    <w:p w14:paraId="53B57115" w14:textId="77777777" w:rsidR="00E34AF5" w:rsidRPr="00AD6148" w:rsidRDefault="00E34AF5" w:rsidP="00E34AF5">
      <w:pPr>
        <w:pStyle w:val="Heading3"/>
        <w:rPr>
          <w:rFonts w:ascii="Calibri" w:hAnsi="Calibri" w:cs="Calibri"/>
        </w:rPr>
      </w:pPr>
      <w:bookmarkStart w:id="13" w:name="_Toc117259387"/>
      <w:r w:rsidRPr="00AD6148">
        <w:rPr>
          <w:rFonts w:ascii="Calibri" w:hAnsi="Calibri" w:cs="Calibri"/>
        </w:rPr>
        <w:t>Evaluations</w:t>
      </w:r>
      <w:bookmarkEnd w:id="13"/>
    </w:p>
    <w:p w14:paraId="6B3317DA" w14:textId="6DB82FB5" w:rsidR="00D16D85" w:rsidRDefault="00C1409F" w:rsidP="00E34AF5">
      <w:pPr>
        <w:pStyle w:val="BodyText"/>
      </w:pPr>
      <w:r>
        <w:t>Following the completion of the ECR, we have commenced a process to evaluate our key</w:t>
      </w:r>
      <w:r w:rsidR="00554D92">
        <w:t xml:space="preserve"> costing</w:t>
      </w:r>
      <w:r>
        <w:t xml:space="preserve"> models</w:t>
      </w:r>
      <w:r w:rsidR="00145123">
        <w:t>.</w:t>
      </w:r>
      <w:r w:rsidR="006B3E10">
        <w:t xml:space="preserve"> </w:t>
      </w:r>
      <w:r w:rsidR="00BD0B7D">
        <w:t xml:space="preserve">These evaluations </w:t>
      </w:r>
      <w:r w:rsidR="00756D69">
        <w:t xml:space="preserve">will include consultation with those agencies responsible for the implementation of </w:t>
      </w:r>
      <w:r w:rsidR="00C26B71">
        <w:t>relevant election</w:t>
      </w:r>
      <w:r w:rsidR="00756D69">
        <w:t xml:space="preserve"> commitments.</w:t>
      </w:r>
      <w:r w:rsidR="00D16D85">
        <w:t xml:space="preserve"> </w:t>
      </w:r>
    </w:p>
    <w:p w14:paraId="2BBF7E6C" w14:textId="5A9B7C27" w:rsidR="00D16D85" w:rsidRPr="007D4D84" w:rsidRDefault="00D16D85" w:rsidP="00E34AF5">
      <w:pPr>
        <w:pStyle w:val="BodyText"/>
      </w:pPr>
      <w:r>
        <w:t>Our program of work to develop and publish user led interactive tools has already included the evaluation of some</w:t>
      </w:r>
      <w:r w:rsidR="00C805DE">
        <w:t xml:space="preserve"> models</w:t>
      </w:r>
      <w:r w:rsidR="004B102E">
        <w:t>.</w:t>
      </w:r>
      <w:r w:rsidR="00C805DE">
        <w:t xml:space="preserve"> </w:t>
      </w:r>
      <w:r w:rsidR="004B102E">
        <w:t>R</w:t>
      </w:r>
      <w:r w:rsidR="007740CF">
        <w:t xml:space="preserve">ecommendations aimed at improving the robustness and </w:t>
      </w:r>
      <w:r w:rsidR="00482218">
        <w:t xml:space="preserve">scope of these models are being implemented. </w:t>
      </w:r>
    </w:p>
    <w:p w14:paraId="631A35BB" w14:textId="3AAFF854" w:rsidR="00A21A7E" w:rsidRPr="00AD6148" w:rsidRDefault="00A26930" w:rsidP="001D2819">
      <w:pPr>
        <w:pStyle w:val="Heading2"/>
        <w:rPr>
          <w:rFonts w:ascii="Calibri" w:hAnsi="Calibri" w:cs="Calibri"/>
        </w:rPr>
      </w:pPr>
      <w:bookmarkStart w:id="14" w:name="_Toc117259388"/>
      <w:r w:rsidRPr="00AD6148">
        <w:rPr>
          <w:rFonts w:ascii="Calibri" w:hAnsi="Calibri" w:cs="Calibri"/>
        </w:rPr>
        <w:t>Self-initiated work</w:t>
      </w:r>
      <w:bookmarkEnd w:id="14"/>
    </w:p>
    <w:p w14:paraId="03C02E3B" w14:textId="267727E9" w:rsidR="004A2EEE" w:rsidRDefault="0006174A" w:rsidP="00F41F87">
      <w:pPr>
        <w:pStyle w:val="BodyText"/>
      </w:pPr>
      <w:r>
        <w:t>The</w:t>
      </w:r>
      <w:r w:rsidR="00B7629E">
        <w:t xml:space="preserve"> </w:t>
      </w:r>
      <w:r w:rsidR="008A2C19">
        <w:t>self-initiated</w:t>
      </w:r>
      <w:r w:rsidR="00B7629E">
        <w:t xml:space="preserve"> work program </w:t>
      </w:r>
      <w:r w:rsidR="00DB1A74">
        <w:t xml:space="preserve">slowed down in the run up to the election, to enable </w:t>
      </w:r>
      <w:r w:rsidR="00493E06">
        <w:t>a focus on parliamentary requests and the ECR.</w:t>
      </w:r>
      <w:r w:rsidR="00DB3F4C">
        <w:t xml:space="preserve"> </w:t>
      </w:r>
      <w:r w:rsidR="00A923F4">
        <w:t xml:space="preserve">Nevertheless, </w:t>
      </w:r>
      <w:r w:rsidR="0005605B">
        <w:t xml:space="preserve">we </w:t>
      </w:r>
      <w:r w:rsidR="00A923F4">
        <w:t xml:space="preserve">maintained </w:t>
      </w:r>
      <w:r w:rsidR="00650E36">
        <w:t>some</w:t>
      </w:r>
      <w:r w:rsidR="00A923F4">
        <w:t xml:space="preserve"> </w:t>
      </w:r>
      <w:r w:rsidR="004A2EEE">
        <w:t xml:space="preserve">publications </w:t>
      </w:r>
      <w:r w:rsidR="00214A8C">
        <w:t>to improve transparency and public understanding of the budget and fiscal issues</w:t>
      </w:r>
      <w:r w:rsidR="004A2EEE">
        <w:t>.</w:t>
      </w:r>
    </w:p>
    <w:p w14:paraId="52ACF310" w14:textId="7FA4717A" w:rsidR="00BD532A" w:rsidRDefault="00BD532A" w:rsidP="00BD532A">
      <w:pPr>
        <w:pStyle w:val="BodyText"/>
      </w:pPr>
      <w:r w:rsidRPr="00777567">
        <w:t xml:space="preserve">We retain flexibility within our </w:t>
      </w:r>
      <w:r w:rsidRPr="00C05A5B">
        <w:t>self-initiated work</w:t>
      </w:r>
      <w:r w:rsidRPr="00777567">
        <w:t xml:space="preserve"> program and regularly </w:t>
      </w:r>
      <w:r w:rsidRPr="57156768">
        <w:t>re</w:t>
      </w:r>
      <w:r>
        <w:noBreakHyphen/>
      </w:r>
      <w:r w:rsidRPr="57156768">
        <w:t>evaluate</w:t>
      </w:r>
      <w:r w:rsidRPr="00777567">
        <w:t xml:space="preserve"> our priorities, given our available </w:t>
      </w:r>
      <w:r w:rsidRPr="00205147">
        <w:t>resources</w:t>
      </w:r>
      <w:r w:rsidRPr="00777567">
        <w:t xml:space="preserve">, </w:t>
      </w:r>
      <w:r w:rsidRPr="57156768">
        <w:t>throughout</w:t>
      </w:r>
      <w:r w:rsidRPr="00777567">
        <w:t xml:space="preserve"> the year</w:t>
      </w:r>
      <w:r>
        <w:t>.</w:t>
      </w:r>
      <w:r w:rsidR="00DB3F4C">
        <w:t xml:space="preserve"> </w:t>
      </w:r>
      <w:r>
        <w:t>We undertake projects of varying size and complexity under the following themes:</w:t>
      </w:r>
    </w:p>
    <w:p w14:paraId="4FF597CF" w14:textId="77777777" w:rsidR="00BD532A" w:rsidRPr="00BA1302" w:rsidRDefault="00BD532A" w:rsidP="0064063A">
      <w:pPr>
        <w:pStyle w:val="Bullet1"/>
        <w:spacing w:before="240"/>
      </w:pPr>
      <w:r w:rsidRPr="00BA1302">
        <w:t xml:space="preserve">fiscal sustainability </w:t>
      </w:r>
    </w:p>
    <w:p w14:paraId="1BCDC8BA" w14:textId="77777777" w:rsidR="00BD532A" w:rsidRPr="00BA1302" w:rsidRDefault="00BD532A" w:rsidP="00BD532A">
      <w:pPr>
        <w:pStyle w:val="Bullet1"/>
      </w:pPr>
      <w:r w:rsidRPr="00BA1302">
        <w:t xml:space="preserve">medium- and long-term fiscal risks, with a focus on climate change </w:t>
      </w:r>
    </w:p>
    <w:p w14:paraId="409A49F5" w14:textId="77777777" w:rsidR="00BD532A" w:rsidRPr="00BA1302" w:rsidRDefault="00BD532A" w:rsidP="00BD532A">
      <w:pPr>
        <w:pStyle w:val="Bullet1"/>
      </w:pPr>
      <w:r w:rsidRPr="00BA1302">
        <w:lastRenderedPageBreak/>
        <w:t xml:space="preserve">improving understanding of the budget </w:t>
      </w:r>
    </w:p>
    <w:p w14:paraId="7A14134B" w14:textId="1444D9A9" w:rsidR="00BD532A" w:rsidRPr="00BA1302" w:rsidRDefault="00BD532A" w:rsidP="00BD532A">
      <w:pPr>
        <w:pStyle w:val="Bullet1"/>
      </w:pPr>
      <w:r w:rsidRPr="00BA1302">
        <w:t>distributional analysis, with a focus on gender.</w:t>
      </w:r>
    </w:p>
    <w:p w14:paraId="4128D9C8" w14:textId="064AE35D" w:rsidR="004C62A2" w:rsidRDefault="00214A8C" w:rsidP="00F41F87">
      <w:pPr>
        <w:pStyle w:val="BodyText"/>
      </w:pPr>
      <w:r>
        <w:t>The following self-initi</w:t>
      </w:r>
      <w:r w:rsidR="007D6067">
        <w:t xml:space="preserve">ated </w:t>
      </w:r>
      <w:r>
        <w:t xml:space="preserve">publications have been </w:t>
      </w:r>
      <w:r w:rsidR="007D6067">
        <w:t xml:space="preserve">released </w:t>
      </w:r>
      <w:r w:rsidR="0006174A">
        <w:t>since the last activity report:</w:t>
      </w:r>
      <w:r w:rsidR="00DB3F4C">
        <w:t xml:space="preserve"> </w:t>
      </w:r>
    </w:p>
    <w:p w14:paraId="7BFF338C" w14:textId="0D568848" w:rsidR="00FF6216" w:rsidRDefault="00FF6216" w:rsidP="0064063A">
      <w:pPr>
        <w:pStyle w:val="Bullet1"/>
        <w:spacing w:before="240"/>
      </w:pPr>
      <w:r w:rsidRPr="00220C50">
        <w:rPr>
          <w:i/>
        </w:rPr>
        <w:t>202</w:t>
      </w:r>
      <w:r w:rsidR="00A31492" w:rsidRPr="00270818">
        <w:rPr>
          <w:i/>
        </w:rPr>
        <w:t>2</w:t>
      </w:r>
      <w:r w:rsidRPr="00220C50">
        <w:rPr>
          <w:i/>
        </w:rPr>
        <w:noBreakHyphen/>
        <w:t>2</w:t>
      </w:r>
      <w:r w:rsidR="00A31492" w:rsidRPr="00270818">
        <w:rPr>
          <w:i/>
        </w:rPr>
        <w:t>3</w:t>
      </w:r>
      <w:r w:rsidR="00DB3F4C" w:rsidRPr="00270818">
        <w:rPr>
          <w:i/>
        </w:rPr>
        <w:t xml:space="preserve"> </w:t>
      </w:r>
      <w:r w:rsidR="00A31492" w:rsidRPr="00270818">
        <w:rPr>
          <w:i/>
        </w:rPr>
        <w:t>Budget snapshot</w:t>
      </w:r>
      <w:r w:rsidRPr="00220C50">
        <w:t xml:space="preserve">, published on </w:t>
      </w:r>
      <w:r w:rsidR="00E946AF" w:rsidRPr="00220C50">
        <w:t>29 March</w:t>
      </w:r>
      <w:r w:rsidR="000C39A2">
        <w:t xml:space="preserve"> 2022</w:t>
      </w:r>
      <w:r w:rsidRPr="00220C50">
        <w:t>, provide</w:t>
      </w:r>
      <w:r w:rsidR="008F4513">
        <w:t>d</w:t>
      </w:r>
      <w:r w:rsidR="0006174A" w:rsidRPr="00220C50">
        <w:t xml:space="preserve"> a </w:t>
      </w:r>
      <w:r w:rsidRPr="00220C50">
        <w:t xml:space="preserve">graphical summary of </w:t>
      </w:r>
      <w:r w:rsidR="00D60A6F">
        <w:t xml:space="preserve">the </w:t>
      </w:r>
      <w:r w:rsidRPr="00220C50">
        <w:t>information contained in the 202</w:t>
      </w:r>
      <w:r w:rsidR="00E946AF" w:rsidRPr="00220C50">
        <w:t>2</w:t>
      </w:r>
      <w:r w:rsidRPr="00220C50">
        <w:t>-2</w:t>
      </w:r>
      <w:r w:rsidR="00E946AF" w:rsidRPr="00220C50">
        <w:t>3</w:t>
      </w:r>
      <w:r w:rsidRPr="00220C50">
        <w:t xml:space="preserve"> </w:t>
      </w:r>
      <w:r w:rsidR="00E946AF" w:rsidRPr="00220C50">
        <w:t xml:space="preserve">March </w:t>
      </w:r>
      <w:r w:rsidRPr="00220C50">
        <w:t>Budget.</w:t>
      </w:r>
      <w:r w:rsidR="00DB3F4C">
        <w:t xml:space="preserve"> </w:t>
      </w:r>
    </w:p>
    <w:p w14:paraId="70A29863" w14:textId="21926603" w:rsidR="00DF334C" w:rsidRPr="003D2A29" w:rsidRDefault="00DF334C" w:rsidP="0064063A">
      <w:pPr>
        <w:pStyle w:val="Bullet1"/>
        <w:rPr>
          <w:iCs/>
        </w:rPr>
      </w:pPr>
      <w:r w:rsidRPr="00F41F87">
        <w:rPr>
          <w:i/>
        </w:rPr>
        <w:t>Guide to the 2022-23 Budget</w:t>
      </w:r>
      <w:r w:rsidR="00292838">
        <w:rPr>
          <w:i/>
        </w:rPr>
        <w:t xml:space="preserve">, </w:t>
      </w:r>
      <w:r w:rsidR="00D03ED5" w:rsidRPr="00F41F87">
        <w:t xml:space="preserve">published on </w:t>
      </w:r>
      <w:r w:rsidRPr="00F41F87">
        <w:t>31 March 2022</w:t>
      </w:r>
      <w:r w:rsidR="00292838" w:rsidRPr="00F41F87">
        <w:rPr>
          <w:i/>
        </w:rPr>
        <w:t xml:space="preserve">, </w:t>
      </w:r>
      <w:r w:rsidR="007D6C83" w:rsidRPr="003D2A29">
        <w:rPr>
          <w:iCs/>
        </w:rPr>
        <w:t>update</w:t>
      </w:r>
      <w:r w:rsidR="008F4513">
        <w:rPr>
          <w:iCs/>
        </w:rPr>
        <w:t>d</w:t>
      </w:r>
      <w:r w:rsidR="007D6C83" w:rsidRPr="003D2A29">
        <w:t xml:space="preserve"> our guide to </w:t>
      </w:r>
      <w:r w:rsidR="007D6C83" w:rsidRPr="00F41F87">
        <w:t xml:space="preserve">navigating the budget papers </w:t>
      </w:r>
      <w:r w:rsidR="003D2A29">
        <w:t xml:space="preserve">and </w:t>
      </w:r>
      <w:r w:rsidR="007D6C83" w:rsidRPr="00F41F87">
        <w:t>explain</w:t>
      </w:r>
      <w:r w:rsidR="007F0421">
        <w:t>ed</w:t>
      </w:r>
      <w:r w:rsidR="007D6C83" w:rsidRPr="00F41F87">
        <w:t xml:space="preserve"> where to find key information in </w:t>
      </w:r>
      <w:r w:rsidR="00D03ED5">
        <w:rPr>
          <w:iCs/>
        </w:rPr>
        <w:t>them</w:t>
      </w:r>
      <w:r w:rsidR="007D6C83" w:rsidRPr="00F41F87">
        <w:rPr>
          <w:iCs/>
        </w:rPr>
        <w:t>.</w:t>
      </w:r>
    </w:p>
    <w:p w14:paraId="618B29DA" w14:textId="67812FE6" w:rsidR="005060D8" w:rsidRPr="00220C50" w:rsidRDefault="000E1C52" w:rsidP="0064063A">
      <w:pPr>
        <w:pStyle w:val="Bullet1"/>
      </w:pPr>
      <w:r w:rsidRPr="00270818">
        <w:rPr>
          <w:i/>
        </w:rPr>
        <w:t>Fuel taxation in Australia</w:t>
      </w:r>
      <w:r w:rsidRPr="00220C50">
        <w:t xml:space="preserve">, </w:t>
      </w:r>
      <w:r w:rsidR="00814F5F" w:rsidRPr="00220C50">
        <w:t xml:space="preserve">published on </w:t>
      </w:r>
      <w:r w:rsidR="005060D8" w:rsidRPr="00220C50">
        <w:t>21 September 2022</w:t>
      </w:r>
      <w:r w:rsidR="00814F5F" w:rsidRPr="00220C50">
        <w:t xml:space="preserve"> was released as </w:t>
      </w:r>
      <w:r w:rsidR="0078508A" w:rsidRPr="00220C50">
        <w:t xml:space="preserve">part of </w:t>
      </w:r>
      <w:r w:rsidR="00D27C47">
        <w:t>our</w:t>
      </w:r>
      <w:r w:rsidR="0078508A" w:rsidRPr="00220C50">
        <w:t xml:space="preserve"> Budget Explainer Seri</w:t>
      </w:r>
      <w:r w:rsidR="003460DD" w:rsidRPr="00220C50">
        <w:t xml:space="preserve">es. </w:t>
      </w:r>
      <w:r w:rsidR="00D87015">
        <w:t>It</w:t>
      </w:r>
      <w:r w:rsidR="00BB69A4" w:rsidRPr="00220C50">
        <w:t xml:space="preserve"> examine</w:t>
      </w:r>
      <w:r w:rsidR="002930DF">
        <w:t>d</w:t>
      </w:r>
      <w:r w:rsidR="00BB69A4" w:rsidRPr="00220C50">
        <w:t xml:space="preserve"> the system of fuel taxation, including the major components, how they work together and the impact of government policy.</w:t>
      </w:r>
    </w:p>
    <w:p w14:paraId="260D5423" w14:textId="7D659C6B" w:rsidR="00D27C47" w:rsidRPr="00220C50" w:rsidRDefault="00D27C47" w:rsidP="0064063A">
      <w:pPr>
        <w:pStyle w:val="Bullet1"/>
      </w:pPr>
      <w:r>
        <w:rPr>
          <w:i/>
        </w:rPr>
        <w:t>Over</w:t>
      </w:r>
      <w:r w:rsidR="009C49FE">
        <w:rPr>
          <w:i/>
        </w:rPr>
        <w:t>v</w:t>
      </w:r>
      <w:r>
        <w:rPr>
          <w:i/>
        </w:rPr>
        <w:t>iew of the budget process</w:t>
      </w:r>
      <w:r w:rsidR="00A17A64">
        <w:rPr>
          <w:i/>
        </w:rPr>
        <w:t>,</w:t>
      </w:r>
      <w:r>
        <w:t xml:space="preserve"> </w:t>
      </w:r>
      <w:r w:rsidR="00B166FB">
        <w:t xml:space="preserve">published on 27 September 2022, </w:t>
      </w:r>
      <w:r>
        <w:t xml:space="preserve">was </w:t>
      </w:r>
      <w:r w:rsidR="008A1170">
        <w:t>our first Budget Insight</w:t>
      </w:r>
      <w:r w:rsidR="0051120D">
        <w:t>s</w:t>
      </w:r>
      <w:r w:rsidR="00B166FB">
        <w:t xml:space="preserve"> factsheet</w:t>
      </w:r>
      <w:r w:rsidR="008A1170">
        <w:t xml:space="preserve">. </w:t>
      </w:r>
      <w:r w:rsidR="008A1170">
        <w:rPr>
          <w:iCs/>
        </w:rPr>
        <w:t>It provide</w:t>
      </w:r>
      <w:r w:rsidR="00A17A64">
        <w:rPr>
          <w:iCs/>
        </w:rPr>
        <w:t>d</w:t>
      </w:r>
      <w:r w:rsidR="008A1170">
        <w:t xml:space="preserve"> a summary of the </w:t>
      </w:r>
      <w:r w:rsidR="008A1170">
        <w:rPr>
          <w:iCs/>
        </w:rPr>
        <w:t>Australian Government’s budget process</w:t>
      </w:r>
      <w:r w:rsidR="007F64F2">
        <w:rPr>
          <w:iCs/>
        </w:rPr>
        <w:t xml:space="preserve"> focussing on planning and prioritising, </w:t>
      </w:r>
      <w:r w:rsidR="002443AE">
        <w:rPr>
          <w:iCs/>
        </w:rPr>
        <w:t xml:space="preserve">spending and monitoring, and reporting and reviewing. </w:t>
      </w:r>
    </w:p>
    <w:p w14:paraId="2A145667" w14:textId="2A8C970E" w:rsidR="009E06A3" w:rsidRPr="00220C50" w:rsidRDefault="009E06A3" w:rsidP="0064063A">
      <w:pPr>
        <w:pStyle w:val="Bullet1"/>
      </w:pPr>
      <w:r w:rsidRPr="00220C50">
        <w:rPr>
          <w:i/>
        </w:rPr>
        <w:t>National fiscal outlook: As at 2022-23 Budgets</w:t>
      </w:r>
      <w:r w:rsidRPr="00220C50">
        <w:t>, published on 5 October</w:t>
      </w:r>
      <w:r>
        <w:t xml:space="preserve"> 2022</w:t>
      </w:r>
      <w:r w:rsidRPr="00220C50">
        <w:t>.</w:t>
      </w:r>
      <w:r w:rsidR="00DB3F4C" w:rsidRPr="00220C50">
        <w:t xml:space="preserve"> </w:t>
      </w:r>
      <w:r w:rsidRPr="00220C50">
        <w:t xml:space="preserve">This </w:t>
      </w:r>
      <w:r w:rsidR="00572935">
        <w:t>was</w:t>
      </w:r>
      <w:r>
        <w:t xml:space="preserve"> </w:t>
      </w:r>
      <w:r w:rsidRPr="00220C50">
        <w:t>the ninth edition of our annual update of government finances combining Commonwealth, State and local government data.</w:t>
      </w:r>
      <w:r w:rsidR="00DB3F4C">
        <w:t xml:space="preserve"> </w:t>
      </w:r>
      <w:r w:rsidRPr="00220C50">
        <w:t xml:space="preserve">The report was accompanied by a comprehensive set of charts, published as </w:t>
      </w:r>
      <w:r w:rsidRPr="007B1D15">
        <w:rPr>
          <w:i/>
        </w:rPr>
        <w:t>National fiscal outlook: At a glance</w:t>
      </w:r>
      <w:r w:rsidRPr="00220C50">
        <w:t>, also published on 5 October</w:t>
      </w:r>
      <w:r>
        <w:t xml:space="preserve"> 2022</w:t>
      </w:r>
      <w:r w:rsidRPr="00220C50">
        <w:t>.</w:t>
      </w:r>
    </w:p>
    <w:p w14:paraId="3237E6FE" w14:textId="456BBE4A" w:rsidR="0006174A" w:rsidRDefault="008204AF" w:rsidP="0064063A">
      <w:pPr>
        <w:pStyle w:val="BodyText"/>
        <w:rPr>
          <w:szCs w:val="24"/>
        </w:rPr>
      </w:pPr>
      <w:r>
        <w:t>We have</w:t>
      </w:r>
      <w:r w:rsidR="003C7FBF">
        <w:rPr>
          <w:szCs w:val="24"/>
        </w:rPr>
        <w:t xml:space="preserve"> also </w:t>
      </w:r>
      <w:r w:rsidR="002C05A3" w:rsidRPr="00220C50">
        <w:rPr>
          <w:szCs w:val="24"/>
        </w:rPr>
        <w:t>continue</w:t>
      </w:r>
      <w:r w:rsidR="003C7FBF">
        <w:rPr>
          <w:szCs w:val="24"/>
        </w:rPr>
        <w:t xml:space="preserve">d </w:t>
      </w:r>
      <w:r w:rsidR="002C04F6">
        <w:rPr>
          <w:szCs w:val="24"/>
        </w:rPr>
        <w:t xml:space="preserve">to </w:t>
      </w:r>
      <w:r w:rsidR="002C05A3" w:rsidRPr="00220C50">
        <w:rPr>
          <w:szCs w:val="24"/>
        </w:rPr>
        <w:t xml:space="preserve">add to </w:t>
      </w:r>
      <w:r w:rsidR="003C7D29">
        <w:rPr>
          <w:szCs w:val="24"/>
        </w:rPr>
        <w:t>the</w:t>
      </w:r>
      <w:r w:rsidR="003C7D29" w:rsidRPr="00220C50">
        <w:rPr>
          <w:szCs w:val="24"/>
        </w:rPr>
        <w:t xml:space="preserve"> </w:t>
      </w:r>
      <w:r w:rsidR="0006174A" w:rsidRPr="00220C50">
        <w:rPr>
          <w:szCs w:val="24"/>
        </w:rPr>
        <w:t xml:space="preserve">database of historical </w:t>
      </w:r>
      <w:r w:rsidR="002C05A3" w:rsidRPr="00220C50">
        <w:rPr>
          <w:szCs w:val="24"/>
        </w:rPr>
        <w:t xml:space="preserve">fiscal data. The dataset includes historical </w:t>
      </w:r>
      <w:r w:rsidR="0006174A" w:rsidRPr="00220C50">
        <w:rPr>
          <w:szCs w:val="24"/>
        </w:rPr>
        <w:t xml:space="preserve">time series </w:t>
      </w:r>
      <w:r w:rsidR="002C05A3" w:rsidRPr="00220C50">
        <w:rPr>
          <w:szCs w:val="24"/>
        </w:rPr>
        <w:t xml:space="preserve">from the </w:t>
      </w:r>
      <w:r w:rsidR="00385350" w:rsidRPr="00EF3AED">
        <w:rPr>
          <w:i/>
          <w:iCs/>
          <w:szCs w:val="24"/>
        </w:rPr>
        <w:t>202</w:t>
      </w:r>
      <w:r w:rsidR="00385350" w:rsidRPr="00270818">
        <w:rPr>
          <w:i/>
          <w:iCs/>
          <w:szCs w:val="24"/>
        </w:rPr>
        <w:t>2</w:t>
      </w:r>
      <w:r w:rsidR="00385350" w:rsidRPr="00EF3AED">
        <w:rPr>
          <w:i/>
          <w:iCs/>
          <w:szCs w:val="24"/>
        </w:rPr>
        <w:noBreakHyphen/>
        <w:t>2</w:t>
      </w:r>
      <w:r w:rsidR="00385350" w:rsidRPr="00270818">
        <w:rPr>
          <w:i/>
          <w:iCs/>
          <w:szCs w:val="24"/>
        </w:rPr>
        <w:t>3</w:t>
      </w:r>
      <w:r w:rsidR="00385350" w:rsidRPr="00EF3AED">
        <w:rPr>
          <w:i/>
          <w:iCs/>
          <w:szCs w:val="24"/>
        </w:rPr>
        <w:t> </w:t>
      </w:r>
      <w:r w:rsidR="00385350" w:rsidRPr="00270818">
        <w:rPr>
          <w:i/>
          <w:iCs/>
          <w:szCs w:val="24"/>
        </w:rPr>
        <w:t xml:space="preserve">March Budget </w:t>
      </w:r>
      <w:r w:rsidR="002C05A3" w:rsidRPr="00220C50">
        <w:rPr>
          <w:szCs w:val="24"/>
        </w:rPr>
        <w:t xml:space="preserve">update </w:t>
      </w:r>
      <w:r w:rsidR="0006174A" w:rsidRPr="00220C50">
        <w:rPr>
          <w:szCs w:val="24"/>
        </w:rPr>
        <w:t>in an easily accessible form</w:t>
      </w:r>
      <w:r w:rsidR="002C05A3" w:rsidRPr="00220C50">
        <w:rPr>
          <w:szCs w:val="24"/>
        </w:rPr>
        <w:t>, as well as data collated from many earlier years</w:t>
      </w:r>
      <w:r w:rsidR="00385350">
        <w:rPr>
          <w:szCs w:val="24"/>
        </w:rPr>
        <w:t>.</w:t>
      </w:r>
    </w:p>
    <w:p w14:paraId="41885B2F" w14:textId="6DF13854" w:rsidR="00F30967" w:rsidRDefault="00680F69" w:rsidP="00AE7015">
      <w:pPr>
        <w:pStyle w:val="BodyText"/>
      </w:pPr>
      <w:r>
        <w:t>Over the period we also</w:t>
      </w:r>
      <w:r w:rsidR="00F30967">
        <w:t xml:space="preserve"> updated our Budget Glossary entries, to </w:t>
      </w:r>
      <w:r w:rsidR="00DC48AF">
        <w:t>explain key budget terminology.</w:t>
      </w:r>
    </w:p>
    <w:p w14:paraId="1EE41F14" w14:textId="3B0BE176" w:rsidR="009134C0" w:rsidRDefault="004C409D" w:rsidP="0064063A">
      <w:pPr>
        <w:pStyle w:val="BodyText"/>
        <w:rPr>
          <w:szCs w:val="24"/>
        </w:rPr>
      </w:pPr>
      <w:r w:rsidRPr="004C409D">
        <w:t>Our self-initiated work continues to be positively received. We continue to present and discuss the results</w:t>
      </w:r>
      <w:r w:rsidRPr="004C409D">
        <w:rPr>
          <w:szCs w:val="24"/>
        </w:rPr>
        <w:t xml:space="preserve"> of our work, including through presentations to external conferences such as the 202</w:t>
      </w:r>
      <w:r w:rsidR="00345322">
        <w:rPr>
          <w:szCs w:val="24"/>
        </w:rPr>
        <w:t>2</w:t>
      </w:r>
      <w:r w:rsidRPr="004C409D">
        <w:rPr>
          <w:szCs w:val="24"/>
        </w:rPr>
        <w:t xml:space="preserve"> Australian Conference of Economists on our </w:t>
      </w:r>
      <w:r w:rsidR="00345322">
        <w:rPr>
          <w:szCs w:val="24"/>
        </w:rPr>
        <w:t>Bracket creep Budget explainer.</w:t>
      </w:r>
    </w:p>
    <w:p w14:paraId="2AEE2BCA" w14:textId="3588B644" w:rsidR="00772A0A" w:rsidRPr="007F7882" w:rsidRDefault="00C926A0" w:rsidP="0064063A">
      <w:pPr>
        <w:pStyle w:val="BodyText"/>
        <w:rPr>
          <w:szCs w:val="24"/>
        </w:rPr>
      </w:pPr>
      <w:r>
        <w:t>Our forward progra</w:t>
      </w:r>
      <w:r>
        <w:rPr>
          <w:szCs w:val="24"/>
        </w:rPr>
        <w:t xml:space="preserve">m </w:t>
      </w:r>
      <w:r w:rsidR="001B77C0">
        <w:rPr>
          <w:szCs w:val="24"/>
        </w:rPr>
        <w:t xml:space="preserve">in the run up to the end of the year </w:t>
      </w:r>
      <w:r>
        <w:rPr>
          <w:szCs w:val="24"/>
        </w:rPr>
        <w:t>includes a 2022-23 October Budget snapshot</w:t>
      </w:r>
      <w:r w:rsidR="00A63E82">
        <w:rPr>
          <w:szCs w:val="24"/>
        </w:rPr>
        <w:t xml:space="preserve"> and related materials;</w:t>
      </w:r>
      <w:r w:rsidR="001B77C0">
        <w:rPr>
          <w:szCs w:val="24"/>
        </w:rPr>
        <w:t xml:space="preserve"> and our medium</w:t>
      </w:r>
      <w:r w:rsidR="00493825">
        <w:rPr>
          <w:szCs w:val="24"/>
        </w:rPr>
        <w:t>-</w:t>
      </w:r>
      <w:r w:rsidR="001B77C0">
        <w:rPr>
          <w:szCs w:val="24"/>
        </w:rPr>
        <w:t xml:space="preserve">term projections </w:t>
      </w:r>
      <w:r w:rsidR="00494640">
        <w:rPr>
          <w:szCs w:val="24"/>
        </w:rPr>
        <w:t>publication -</w:t>
      </w:r>
      <w:r w:rsidR="00A63E82">
        <w:rPr>
          <w:szCs w:val="24"/>
        </w:rPr>
        <w:t xml:space="preserve"> </w:t>
      </w:r>
      <w:r w:rsidR="001B77C0" w:rsidRPr="00954E41">
        <w:rPr>
          <w:i/>
          <w:szCs w:val="24"/>
        </w:rPr>
        <w:t xml:space="preserve">Beyond the </w:t>
      </w:r>
      <w:r w:rsidR="00B27D10" w:rsidRPr="00954E41">
        <w:rPr>
          <w:i/>
          <w:szCs w:val="24"/>
        </w:rPr>
        <w:t>b</w:t>
      </w:r>
      <w:r w:rsidR="001B77C0" w:rsidRPr="00954E41">
        <w:rPr>
          <w:i/>
          <w:szCs w:val="24"/>
        </w:rPr>
        <w:t>udget</w:t>
      </w:r>
      <w:r w:rsidR="00A63E82">
        <w:rPr>
          <w:szCs w:val="24"/>
        </w:rPr>
        <w:t>.</w:t>
      </w:r>
    </w:p>
    <w:p w14:paraId="020A87E6" w14:textId="7AAE9AB9" w:rsidR="004B1816" w:rsidRPr="00AD6148" w:rsidRDefault="004B1816" w:rsidP="004B1816">
      <w:pPr>
        <w:pStyle w:val="Heading2"/>
        <w:rPr>
          <w:rFonts w:ascii="Calibri" w:hAnsi="Calibri" w:cs="Calibri"/>
        </w:rPr>
      </w:pPr>
      <w:bookmarkStart w:id="15" w:name="_Toc117259389"/>
      <w:r w:rsidRPr="00AD6148">
        <w:rPr>
          <w:rFonts w:ascii="Calibri" w:hAnsi="Calibri" w:cs="Calibri"/>
        </w:rPr>
        <w:t>External engagement</w:t>
      </w:r>
      <w:bookmarkEnd w:id="15"/>
      <w:r w:rsidRPr="00AD6148">
        <w:rPr>
          <w:rFonts w:ascii="Calibri" w:hAnsi="Calibri" w:cs="Calibri"/>
        </w:rPr>
        <w:t xml:space="preserve"> </w:t>
      </w:r>
    </w:p>
    <w:p w14:paraId="17729AA1" w14:textId="05CA175F" w:rsidR="003E034A" w:rsidRDefault="00FC5482" w:rsidP="00645CFC">
      <w:pPr>
        <w:pStyle w:val="BodyText"/>
      </w:pPr>
      <w:r>
        <w:t xml:space="preserve">A key priority </w:t>
      </w:r>
      <w:r w:rsidR="00514047">
        <w:t xml:space="preserve">for the PBO </w:t>
      </w:r>
      <w:r>
        <w:t xml:space="preserve">is </w:t>
      </w:r>
      <w:r w:rsidR="00514047">
        <w:t>to</w:t>
      </w:r>
      <w:r>
        <w:t xml:space="preserve"> enha</w:t>
      </w:r>
      <w:r w:rsidR="00C253CC">
        <w:t>nce</w:t>
      </w:r>
      <w:r>
        <w:t xml:space="preserve"> our interactions with parliamentarians, their staff, and committees. We are committed to continual improvement in our service delivery and to making our work accessible to our audience.</w:t>
      </w:r>
      <w:r w:rsidR="005C7FE3">
        <w:t xml:space="preserve"> </w:t>
      </w:r>
      <w:r w:rsidR="00FD53F6">
        <w:t>This includes seeking stakeholder feedback</w:t>
      </w:r>
      <w:r w:rsidR="00FF2A5B">
        <w:t xml:space="preserve"> and responding to it.</w:t>
      </w:r>
    </w:p>
    <w:p w14:paraId="0A1AD5D4" w14:textId="50029A5C" w:rsidR="002B4A96" w:rsidRPr="004C1442" w:rsidRDefault="00B02BB6" w:rsidP="00645CFC">
      <w:pPr>
        <w:pStyle w:val="BodyText"/>
      </w:pPr>
      <w:r w:rsidRPr="004C1442">
        <w:rPr>
          <w:rFonts w:eastAsia="Cambria"/>
        </w:rPr>
        <w:t>We</w:t>
      </w:r>
      <w:r w:rsidR="002E24F1">
        <w:rPr>
          <w:rFonts w:eastAsia="Cambria"/>
        </w:rPr>
        <w:t xml:space="preserve"> also</w:t>
      </w:r>
      <w:r w:rsidRPr="004C1442">
        <w:rPr>
          <w:rFonts w:eastAsia="Cambria"/>
        </w:rPr>
        <w:t xml:space="preserve"> continue to enhance </w:t>
      </w:r>
      <w:r w:rsidR="00EB2232" w:rsidRPr="004C1442">
        <w:rPr>
          <w:rFonts w:eastAsia="Cambria"/>
        </w:rPr>
        <w:t xml:space="preserve">our </w:t>
      </w:r>
      <w:r w:rsidR="00D859F0" w:rsidRPr="004C1442">
        <w:rPr>
          <w:rFonts w:eastAsia="Cambria"/>
        </w:rPr>
        <w:t>engagement capability through targeted training for PBO staff</w:t>
      </w:r>
      <w:r w:rsidR="0010686F" w:rsidRPr="004C1442">
        <w:rPr>
          <w:rFonts w:eastAsia="Cambria"/>
        </w:rPr>
        <w:t xml:space="preserve">. We </w:t>
      </w:r>
      <w:r w:rsidR="0055135E" w:rsidRPr="004C1442">
        <w:rPr>
          <w:rFonts w:eastAsia="Cambria"/>
        </w:rPr>
        <w:t xml:space="preserve">have </w:t>
      </w:r>
      <w:r w:rsidR="00DA7329" w:rsidRPr="004C1442">
        <w:rPr>
          <w:rFonts w:eastAsia="Cambria"/>
        </w:rPr>
        <w:t xml:space="preserve">new </w:t>
      </w:r>
      <w:r w:rsidR="004764F9" w:rsidRPr="004C1442">
        <w:rPr>
          <w:rFonts w:eastAsia="Cambria"/>
        </w:rPr>
        <w:t>activities</w:t>
      </w:r>
      <w:r w:rsidR="00C91408" w:rsidRPr="004C1442">
        <w:rPr>
          <w:rFonts w:eastAsia="Cambria"/>
        </w:rPr>
        <w:t xml:space="preserve"> in development</w:t>
      </w:r>
      <w:r w:rsidR="004764F9" w:rsidRPr="004C1442">
        <w:rPr>
          <w:rFonts w:eastAsia="Cambria"/>
        </w:rPr>
        <w:t xml:space="preserve"> such as the Budget Insights education program</w:t>
      </w:r>
      <w:r w:rsidR="00D07CEE" w:rsidRPr="004C1442">
        <w:rPr>
          <w:rFonts w:eastAsia="Cambria"/>
        </w:rPr>
        <w:t>,</w:t>
      </w:r>
      <w:r w:rsidR="002014A3" w:rsidRPr="004C1442">
        <w:rPr>
          <w:rFonts w:eastAsia="Cambria"/>
        </w:rPr>
        <w:t xml:space="preserve"> </w:t>
      </w:r>
      <w:r w:rsidR="00973397" w:rsidRPr="004C1442">
        <w:rPr>
          <w:rFonts w:eastAsia="Cambria"/>
        </w:rPr>
        <w:t xml:space="preserve">an extended range of </w:t>
      </w:r>
      <w:r w:rsidR="009A5D85" w:rsidRPr="004C1442">
        <w:rPr>
          <w:rFonts w:eastAsia="Cambria"/>
        </w:rPr>
        <w:t xml:space="preserve">information </w:t>
      </w:r>
      <w:r w:rsidR="00015BF9" w:rsidRPr="004C1442">
        <w:rPr>
          <w:rFonts w:eastAsia="Cambria"/>
        </w:rPr>
        <w:t>publications and</w:t>
      </w:r>
      <w:r w:rsidR="00D07CEE" w:rsidRPr="004C1442">
        <w:rPr>
          <w:rFonts w:eastAsia="Cambria"/>
        </w:rPr>
        <w:t xml:space="preserve"> </w:t>
      </w:r>
      <w:r w:rsidR="00902FE6" w:rsidRPr="004C1442">
        <w:rPr>
          <w:rFonts w:eastAsia="Cambria"/>
        </w:rPr>
        <w:t>our first PBO conference to be held in November</w:t>
      </w:r>
      <w:r w:rsidR="00F33C41">
        <w:rPr>
          <w:rFonts w:eastAsia="Cambria"/>
        </w:rPr>
        <w:t xml:space="preserve"> 2022</w:t>
      </w:r>
      <w:r w:rsidR="002014A3" w:rsidRPr="004C1442">
        <w:rPr>
          <w:rFonts w:eastAsia="Cambria"/>
        </w:rPr>
        <w:t>.</w:t>
      </w:r>
      <w:r w:rsidR="00015BF9" w:rsidRPr="004C1442">
        <w:rPr>
          <w:rFonts w:eastAsia="Cambria"/>
        </w:rPr>
        <w:t xml:space="preserve"> </w:t>
      </w:r>
    </w:p>
    <w:p w14:paraId="18C8E310" w14:textId="77777777" w:rsidR="00F8038E" w:rsidRPr="00AD6148" w:rsidRDefault="00F8038E" w:rsidP="00F8038E">
      <w:pPr>
        <w:pStyle w:val="Heading3"/>
        <w:rPr>
          <w:rFonts w:ascii="Calibri" w:hAnsi="Calibri" w:cs="Calibri"/>
        </w:rPr>
      </w:pPr>
      <w:bookmarkStart w:id="16" w:name="_Toc117259390"/>
      <w:r w:rsidRPr="00AD6148">
        <w:rPr>
          <w:rFonts w:ascii="Calibri" w:hAnsi="Calibri" w:cs="Calibri"/>
        </w:rPr>
        <w:t>Stakeholder survey</w:t>
      </w:r>
      <w:bookmarkEnd w:id="16"/>
      <w:r w:rsidRPr="00AD6148">
        <w:rPr>
          <w:rFonts w:ascii="Calibri" w:hAnsi="Calibri" w:cs="Calibri"/>
        </w:rPr>
        <w:t xml:space="preserve"> </w:t>
      </w:r>
    </w:p>
    <w:p w14:paraId="6DBBA078" w14:textId="26D554E0" w:rsidR="00F8038E" w:rsidRDefault="00F8038E">
      <w:pPr>
        <w:pStyle w:val="BodyText"/>
      </w:pPr>
      <w:r w:rsidRPr="0C3C16D7">
        <w:t>Each term of parliament</w:t>
      </w:r>
      <w:r>
        <w:t xml:space="preserve"> we</w:t>
      </w:r>
      <w:r w:rsidRPr="00074CD3">
        <w:t xml:space="preserve"> conduct</w:t>
      </w:r>
      <w:r w:rsidRPr="0C3C16D7">
        <w:t xml:space="preserve"> a stakeholder survey to measure </w:t>
      </w:r>
      <w:r>
        <w:t>our</w:t>
      </w:r>
      <w:r w:rsidRPr="00074CD3">
        <w:t xml:space="preserve"> perform</w:t>
      </w:r>
      <w:r>
        <w:t>ance</w:t>
      </w:r>
      <w:r w:rsidRPr="0C3C16D7">
        <w:t xml:space="preserve"> and to ensure high standards and quality services are maintained. Better understanding the needs of parliamentarians supports our role in improving public understanding of the budget and fiscal policy </w:t>
      </w:r>
      <w:r w:rsidRPr="0C3C16D7">
        <w:lastRenderedPageBreak/>
        <w:t xml:space="preserve">issues. A survey was undertaken in September 2021, </w:t>
      </w:r>
      <w:r w:rsidR="00E55686">
        <w:t xml:space="preserve">and </w:t>
      </w:r>
      <w:r w:rsidRPr="0C3C16D7">
        <w:t xml:space="preserve">the </w:t>
      </w:r>
      <w:r w:rsidR="00E55686">
        <w:t>findings have been</w:t>
      </w:r>
      <w:r w:rsidRPr="0C3C16D7">
        <w:t xml:space="preserve"> implemented over 2022.</w:t>
      </w:r>
      <w:r w:rsidR="00745C5A" w:rsidRPr="00745C5A">
        <w:t xml:space="preserve"> </w:t>
      </w:r>
      <w:r w:rsidR="00745C5A">
        <w:t xml:space="preserve">(The report and recommendations can be seen on the </w:t>
      </w:r>
      <w:hyperlink r:id="rId31" w:history="1">
        <w:r w:rsidR="00745C5A" w:rsidRPr="0022117D">
          <w:rPr>
            <w:rStyle w:val="Hyperlink"/>
          </w:rPr>
          <w:t>PBO website</w:t>
        </w:r>
      </w:hyperlink>
      <w:r w:rsidR="00745C5A">
        <w:t>.)</w:t>
      </w:r>
    </w:p>
    <w:p w14:paraId="37F05739" w14:textId="5C1E0CAC" w:rsidR="00402DDC" w:rsidRDefault="00402DDC">
      <w:pPr>
        <w:pStyle w:val="BodyText"/>
      </w:pPr>
      <w:r>
        <w:t xml:space="preserve">The </w:t>
      </w:r>
      <w:r w:rsidR="002930EB">
        <w:t>survey results indicated high levels of satisfaction with our services, with some areas for improvement</w:t>
      </w:r>
      <w:r w:rsidR="0003379D">
        <w:t xml:space="preserve"> including</w:t>
      </w:r>
      <w:r w:rsidR="00D54798">
        <w:t xml:space="preserve"> through initiatives to enhance parliamentarian</w:t>
      </w:r>
      <w:r w:rsidR="0003379D">
        <w:t>:</w:t>
      </w:r>
    </w:p>
    <w:p w14:paraId="15675A81" w14:textId="0D399041" w:rsidR="0003379D" w:rsidRDefault="00CA3516" w:rsidP="0064063A">
      <w:pPr>
        <w:pStyle w:val="Bullet1"/>
        <w:spacing w:before="240"/>
      </w:pPr>
      <w:r>
        <w:t xml:space="preserve">awareness </w:t>
      </w:r>
      <w:r w:rsidR="00D54798">
        <w:t>of PBO</w:t>
      </w:r>
      <w:r w:rsidR="006A4167">
        <w:t xml:space="preserve"> services through more active outreach to parliamentarians and their staff</w:t>
      </w:r>
    </w:p>
    <w:p w14:paraId="2EC28D5F" w14:textId="77777777" w:rsidR="00B87889" w:rsidRDefault="009709FD" w:rsidP="00BB5064">
      <w:pPr>
        <w:pStyle w:val="Bullet1"/>
      </w:pPr>
      <w:r>
        <w:t xml:space="preserve">experience </w:t>
      </w:r>
      <w:r w:rsidR="00F30E69">
        <w:t>of PBO serv</w:t>
      </w:r>
      <w:r w:rsidR="003A2657">
        <w:t xml:space="preserve">ices through </w:t>
      </w:r>
      <w:r w:rsidR="0054512E">
        <w:t>better tailoring services</w:t>
      </w:r>
      <w:r w:rsidR="00064B97">
        <w:t xml:space="preserve"> to different requirements</w:t>
      </w:r>
      <w:r w:rsidR="0003292D">
        <w:t xml:space="preserve">, including timeliness and </w:t>
      </w:r>
      <w:r w:rsidR="003B7B3C">
        <w:t xml:space="preserve">the way we interact with parliamentarians </w:t>
      </w:r>
      <w:r w:rsidR="00B87889">
        <w:t>and their staff</w:t>
      </w:r>
    </w:p>
    <w:p w14:paraId="6A06A0AC" w14:textId="38F63C46" w:rsidR="006A4167" w:rsidRDefault="009B7832" w:rsidP="00291C40">
      <w:pPr>
        <w:pStyle w:val="Bullet1"/>
      </w:pPr>
      <w:r>
        <w:t xml:space="preserve">ease of access to PBO </w:t>
      </w:r>
      <w:r w:rsidR="008F7FDD">
        <w:t>information</w:t>
      </w:r>
      <w:r w:rsidR="00B0533A">
        <w:t xml:space="preserve">, including </w:t>
      </w:r>
      <w:r w:rsidR="008F7FDD">
        <w:t xml:space="preserve">improving the user focus of our website and </w:t>
      </w:r>
      <w:r w:rsidR="00170AFE">
        <w:t>making information easier to find.</w:t>
      </w:r>
      <w:r w:rsidR="00DB3F4C">
        <w:t xml:space="preserve"> </w:t>
      </w:r>
    </w:p>
    <w:p w14:paraId="2B23F5B6" w14:textId="36CC9113" w:rsidR="00F8038E" w:rsidRPr="00A85AC7" w:rsidRDefault="00170AFE" w:rsidP="00291C40">
      <w:pPr>
        <w:pStyle w:val="BodyText"/>
      </w:pPr>
      <w:r>
        <w:t>Activities over the period of this report have aimed to address this feedback.</w:t>
      </w:r>
    </w:p>
    <w:p w14:paraId="4C64928D" w14:textId="12A2A303" w:rsidR="107D2A2A" w:rsidRPr="00AD6148" w:rsidRDefault="002B4A96" w:rsidP="00645CFC">
      <w:pPr>
        <w:pStyle w:val="Heading3"/>
        <w:rPr>
          <w:rFonts w:ascii="Calibri" w:hAnsi="Calibri" w:cs="Calibri"/>
        </w:rPr>
      </w:pPr>
      <w:bookmarkStart w:id="17" w:name="_Toc117259391"/>
      <w:r w:rsidRPr="00AD6148">
        <w:rPr>
          <w:rFonts w:ascii="Calibri" w:hAnsi="Calibri" w:cs="Calibri"/>
        </w:rPr>
        <w:t xml:space="preserve">Induction </w:t>
      </w:r>
      <w:r w:rsidR="00D82944" w:rsidRPr="00AD6148">
        <w:rPr>
          <w:rFonts w:ascii="Calibri" w:hAnsi="Calibri" w:cs="Calibri"/>
        </w:rPr>
        <w:t>for</w:t>
      </w:r>
      <w:r w:rsidR="107D2A2A" w:rsidRPr="00AD6148">
        <w:rPr>
          <w:rFonts w:ascii="Calibri" w:hAnsi="Calibri" w:cs="Calibri"/>
        </w:rPr>
        <w:t xml:space="preserve"> the 47th Parliament</w:t>
      </w:r>
      <w:bookmarkEnd w:id="17"/>
    </w:p>
    <w:p w14:paraId="5FCF1977" w14:textId="46458349" w:rsidR="008A1DF9" w:rsidRDefault="000727CB" w:rsidP="00600559">
      <w:pPr>
        <w:pStyle w:val="BodyText"/>
        <w:rPr>
          <w:rFonts w:eastAsia="Cambria"/>
        </w:rPr>
      </w:pPr>
      <w:r>
        <w:rPr>
          <w:rFonts w:eastAsia="Cambria"/>
        </w:rPr>
        <w:t>We developed and delivered a new induction program for members of the 47</w:t>
      </w:r>
      <w:r w:rsidRPr="004C1442">
        <w:rPr>
          <w:rFonts w:eastAsia="Cambria"/>
          <w:vertAlign w:val="superscript"/>
        </w:rPr>
        <w:t>th</w:t>
      </w:r>
      <w:r>
        <w:rPr>
          <w:rFonts w:eastAsia="Cambria"/>
        </w:rPr>
        <w:t xml:space="preserve"> Parliament and their staff</w:t>
      </w:r>
      <w:r w:rsidR="00EF1603">
        <w:rPr>
          <w:rFonts w:eastAsia="Cambria"/>
        </w:rPr>
        <w:t xml:space="preserve"> to increase awareness </w:t>
      </w:r>
      <w:r w:rsidR="00CD06E2">
        <w:rPr>
          <w:rFonts w:eastAsia="Cambria"/>
        </w:rPr>
        <w:t xml:space="preserve">of our services and how to </w:t>
      </w:r>
      <w:r w:rsidR="0026120C">
        <w:rPr>
          <w:rFonts w:eastAsia="Cambria"/>
        </w:rPr>
        <w:t>reach out to us</w:t>
      </w:r>
      <w:r>
        <w:rPr>
          <w:rFonts w:eastAsia="Cambria"/>
        </w:rPr>
        <w:t>. This include</w:t>
      </w:r>
      <w:r w:rsidR="00875305">
        <w:rPr>
          <w:rFonts w:eastAsia="Cambria"/>
        </w:rPr>
        <w:t>d</w:t>
      </w:r>
      <w:r>
        <w:rPr>
          <w:rFonts w:eastAsia="Cambria"/>
        </w:rPr>
        <w:t xml:space="preserve"> </w:t>
      </w:r>
      <w:r w:rsidR="0098648E">
        <w:rPr>
          <w:rFonts w:eastAsia="Cambria"/>
        </w:rPr>
        <w:t xml:space="preserve">refresher </w:t>
      </w:r>
      <w:r w:rsidR="007231D5">
        <w:rPr>
          <w:rFonts w:eastAsia="Cambria"/>
        </w:rPr>
        <w:t xml:space="preserve">sessions with staff from </w:t>
      </w:r>
      <w:r w:rsidR="00037ACB">
        <w:rPr>
          <w:rFonts w:eastAsia="Cambria"/>
        </w:rPr>
        <w:t>the Parliamentary Library</w:t>
      </w:r>
      <w:r w:rsidR="00AD5DF3">
        <w:rPr>
          <w:rFonts w:eastAsia="Cambria"/>
        </w:rPr>
        <w:t xml:space="preserve"> and the Department of the Senate.</w:t>
      </w:r>
    </w:p>
    <w:p w14:paraId="2C980B30" w14:textId="3EACAC2B" w:rsidR="00B620E4" w:rsidRPr="00C2649E" w:rsidRDefault="00590066" w:rsidP="00600559">
      <w:pPr>
        <w:pStyle w:val="BodyText"/>
        <w:rPr>
          <w:rFonts w:eastAsia="Cambria"/>
        </w:rPr>
      </w:pPr>
      <w:r w:rsidRPr="00C2649E">
        <w:rPr>
          <w:rFonts w:eastAsia="Cambria"/>
        </w:rPr>
        <w:t>Welcome letters</w:t>
      </w:r>
      <w:r w:rsidR="1C937554" w:rsidRPr="00C2649E">
        <w:rPr>
          <w:rFonts w:eastAsia="Cambria"/>
        </w:rPr>
        <w:t xml:space="preserve"> and </w:t>
      </w:r>
      <w:r w:rsidR="006C552C" w:rsidRPr="00C2649E">
        <w:rPr>
          <w:rFonts w:eastAsia="Cambria"/>
        </w:rPr>
        <w:t>a</w:t>
      </w:r>
      <w:r w:rsidR="00E77ADB" w:rsidRPr="00C2649E">
        <w:rPr>
          <w:rFonts w:eastAsia="Cambria"/>
        </w:rPr>
        <w:t xml:space="preserve"> </w:t>
      </w:r>
      <w:r w:rsidR="00645B61" w:rsidRPr="00C2649E">
        <w:rPr>
          <w:rFonts w:eastAsia="Cambria"/>
        </w:rPr>
        <w:t xml:space="preserve">new </w:t>
      </w:r>
      <w:r w:rsidR="1C937554" w:rsidRPr="00C2649E">
        <w:rPr>
          <w:rFonts w:eastAsia="Cambria"/>
        </w:rPr>
        <w:t>guide to our services</w:t>
      </w:r>
      <w:r w:rsidR="00BF7FB1" w:rsidRPr="00C2649E">
        <w:rPr>
          <w:rFonts w:eastAsia="Cambria"/>
        </w:rPr>
        <w:t xml:space="preserve"> brochure</w:t>
      </w:r>
      <w:r w:rsidR="00E77ADB" w:rsidRPr="00C2649E">
        <w:rPr>
          <w:rFonts w:eastAsia="Cambria"/>
        </w:rPr>
        <w:t xml:space="preserve"> was sent to </w:t>
      </w:r>
      <w:r w:rsidR="00025DCD" w:rsidRPr="00C2649E">
        <w:rPr>
          <w:rFonts w:eastAsia="Cambria"/>
        </w:rPr>
        <w:t>all new</w:t>
      </w:r>
      <w:r w:rsidR="00E77ADB" w:rsidRPr="00C2649E">
        <w:rPr>
          <w:rFonts w:eastAsia="Cambria"/>
        </w:rPr>
        <w:t xml:space="preserve"> parliamentarians </w:t>
      </w:r>
      <w:r w:rsidR="00025DCD" w:rsidRPr="00C2649E">
        <w:rPr>
          <w:rFonts w:eastAsia="Cambria"/>
        </w:rPr>
        <w:t xml:space="preserve">and re-elected parliaments unlikely to have </w:t>
      </w:r>
      <w:r w:rsidR="00C52699" w:rsidRPr="00C2649E">
        <w:rPr>
          <w:rFonts w:eastAsia="Cambria"/>
        </w:rPr>
        <w:t>previously used our services.</w:t>
      </w:r>
      <w:r w:rsidR="00BF7FB1" w:rsidRPr="00C2649E">
        <w:rPr>
          <w:rFonts w:eastAsia="Cambria"/>
        </w:rPr>
        <w:t xml:space="preserve"> </w:t>
      </w:r>
      <w:r w:rsidR="1C937554" w:rsidRPr="00C2649E">
        <w:rPr>
          <w:rFonts w:eastAsia="Cambria"/>
        </w:rPr>
        <w:t>Briefings have been conducted for parliamentarians from all parties, and several group briefings</w:t>
      </w:r>
      <w:r w:rsidR="00D11029" w:rsidRPr="00C2649E">
        <w:rPr>
          <w:rFonts w:eastAsia="Cambria"/>
        </w:rPr>
        <w:t xml:space="preserve"> </w:t>
      </w:r>
      <w:r w:rsidR="1C937554" w:rsidRPr="00C2649E">
        <w:rPr>
          <w:rFonts w:eastAsia="Cambria"/>
        </w:rPr>
        <w:t>have also been delivered. We</w:t>
      </w:r>
      <w:r w:rsidR="1C937554" w:rsidRPr="00C2649E" w:rsidDel="00F33285">
        <w:rPr>
          <w:rFonts w:eastAsia="Cambria"/>
        </w:rPr>
        <w:t xml:space="preserve"> </w:t>
      </w:r>
      <w:r w:rsidR="00F33285" w:rsidRPr="00C2649E">
        <w:rPr>
          <w:rFonts w:eastAsia="Cambria"/>
        </w:rPr>
        <w:t xml:space="preserve">also </w:t>
      </w:r>
      <w:r w:rsidR="1C937554" w:rsidRPr="00C2649E">
        <w:rPr>
          <w:rFonts w:eastAsia="Cambria"/>
        </w:rPr>
        <w:t>partnered with other parliamentary departments to offer</w:t>
      </w:r>
      <w:r w:rsidR="0086771E" w:rsidRPr="614C471B">
        <w:rPr>
          <w:rFonts w:eastAsiaTheme="minorEastAsia"/>
        </w:rPr>
        <w:t xml:space="preserve"> </w:t>
      </w:r>
      <w:r w:rsidR="00F33285" w:rsidRPr="614C471B">
        <w:rPr>
          <w:rFonts w:eastAsiaTheme="minorEastAsia"/>
        </w:rPr>
        <w:t xml:space="preserve">group </w:t>
      </w:r>
      <w:r w:rsidR="1C937554" w:rsidRPr="614C471B">
        <w:rPr>
          <w:rFonts w:eastAsiaTheme="minorEastAsia"/>
        </w:rPr>
        <w:t>induction briefings</w:t>
      </w:r>
      <w:r w:rsidR="1C937554" w:rsidRPr="00C2649E" w:rsidDel="0093072B">
        <w:rPr>
          <w:rFonts w:eastAsia="Cambria"/>
        </w:rPr>
        <w:t>.</w:t>
      </w:r>
      <w:r w:rsidR="00564F96" w:rsidRPr="00C2649E">
        <w:rPr>
          <w:rFonts w:eastAsia="Cambria"/>
        </w:rPr>
        <w:t xml:space="preserve"> </w:t>
      </w:r>
    </w:p>
    <w:p w14:paraId="0D67647F" w14:textId="1C278F74" w:rsidR="00600559" w:rsidRPr="00C2649E" w:rsidRDefault="1C937554" w:rsidP="00600559">
      <w:pPr>
        <w:pStyle w:val="BodyText"/>
        <w:rPr>
          <w:rFonts w:eastAsia="Cambria"/>
        </w:rPr>
      </w:pPr>
      <w:r w:rsidRPr="00C2649E">
        <w:rPr>
          <w:rFonts w:eastAsia="Cambria"/>
        </w:rPr>
        <w:t xml:space="preserve">As at 30 </w:t>
      </w:r>
      <w:r w:rsidR="00EF09F8" w:rsidRPr="00C2649E">
        <w:rPr>
          <w:rFonts w:eastAsia="Cambria"/>
        </w:rPr>
        <w:t>Septemb</w:t>
      </w:r>
      <w:r w:rsidR="00D96D57" w:rsidRPr="00C2649E">
        <w:rPr>
          <w:rFonts w:eastAsia="Cambria"/>
        </w:rPr>
        <w:t>er</w:t>
      </w:r>
      <w:r w:rsidR="00A142F5" w:rsidRPr="00C2649E">
        <w:rPr>
          <w:rFonts w:eastAsia="Cambria"/>
        </w:rPr>
        <w:t xml:space="preserve"> 2022</w:t>
      </w:r>
      <w:r w:rsidRPr="00C2649E">
        <w:rPr>
          <w:rFonts w:eastAsia="Cambria"/>
        </w:rPr>
        <w:t xml:space="preserve">, the following </w:t>
      </w:r>
      <w:r w:rsidR="00355B4C" w:rsidRPr="00C2649E">
        <w:rPr>
          <w:rFonts w:eastAsia="Cambria"/>
        </w:rPr>
        <w:t>outreach activities</w:t>
      </w:r>
      <w:r w:rsidRPr="00C2649E">
        <w:rPr>
          <w:rFonts w:eastAsia="Cambria"/>
        </w:rPr>
        <w:t xml:space="preserve"> </w:t>
      </w:r>
      <w:r w:rsidR="005807BD" w:rsidRPr="00C2649E">
        <w:rPr>
          <w:rFonts w:eastAsia="Cambria"/>
        </w:rPr>
        <w:t>have</w:t>
      </w:r>
      <w:r w:rsidR="000865EC" w:rsidRPr="00C2649E">
        <w:rPr>
          <w:rFonts w:eastAsia="Cambria"/>
        </w:rPr>
        <w:t xml:space="preserve"> </w:t>
      </w:r>
      <w:r w:rsidRPr="00C2649E">
        <w:rPr>
          <w:rFonts w:eastAsia="Cambria"/>
        </w:rPr>
        <w:t>been delivered:</w:t>
      </w:r>
    </w:p>
    <w:p w14:paraId="4619218C" w14:textId="73703A24" w:rsidR="00600559" w:rsidRDefault="60422350" w:rsidP="0064063A">
      <w:pPr>
        <w:pStyle w:val="Bullet1"/>
        <w:spacing w:before="240"/>
      </w:pPr>
      <w:r>
        <w:t xml:space="preserve">Senate School – orientation session for new Senators </w:t>
      </w:r>
    </w:p>
    <w:p w14:paraId="54415BF9" w14:textId="2A53B2FE" w:rsidR="009F638C" w:rsidRDefault="009F638C" w:rsidP="00BE55F0">
      <w:pPr>
        <w:pStyle w:val="Bullet1"/>
      </w:pPr>
      <w:r>
        <w:t>House of Representatives – orientation session for new Members</w:t>
      </w:r>
      <w:r w:rsidR="001062DF">
        <w:t xml:space="preserve"> </w:t>
      </w:r>
    </w:p>
    <w:p w14:paraId="539064DC" w14:textId="05E0E20D" w:rsidR="00600559" w:rsidRDefault="00C47696" w:rsidP="00BE55F0">
      <w:pPr>
        <w:pStyle w:val="Bullet1"/>
      </w:pPr>
      <w:r>
        <w:t>I</w:t>
      </w:r>
      <w:r w:rsidR="60422350">
        <w:t xml:space="preserve">ndividual parliamentarian briefings </w:t>
      </w:r>
    </w:p>
    <w:p w14:paraId="33431BF4" w14:textId="75070CE1" w:rsidR="00BB364B" w:rsidRDefault="00BB364B" w:rsidP="00BE55F0">
      <w:pPr>
        <w:pStyle w:val="Bullet1"/>
      </w:pPr>
      <w:r>
        <w:t xml:space="preserve">Briefing for </w:t>
      </w:r>
      <w:r w:rsidR="002F6B65">
        <w:t xml:space="preserve">staff of the </w:t>
      </w:r>
      <w:r w:rsidR="00F53D5D">
        <w:t>Research Branch, Parliamentary Library</w:t>
      </w:r>
    </w:p>
    <w:p w14:paraId="51E5411F" w14:textId="5DF859F5" w:rsidR="00F72F9E" w:rsidRDefault="00F72F9E" w:rsidP="00BE55F0">
      <w:pPr>
        <w:pStyle w:val="Bullet1"/>
      </w:pPr>
      <w:r>
        <w:t xml:space="preserve">Briefing for </w:t>
      </w:r>
      <w:r w:rsidR="00C322F4">
        <w:t>Secretariat staff of Senate Committees</w:t>
      </w:r>
    </w:p>
    <w:p w14:paraId="0560AE56" w14:textId="1BDE0A96" w:rsidR="00CD7036" w:rsidRDefault="00BF6941" w:rsidP="00BE55F0">
      <w:pPr>
        <w:pStyle w:val="Bullet1"/>
      </w:pPr>
      <w:r>
        <w:t>130 welcome letters delivered to parliamentarians</w:t>
      </w:r>
      <w:r w:rsidR="003C7F91">
        <w:t xml:space="preserve"> of the new Parliament</w:t>
      </w:r>
    </w:p>
    <w:p w14:paraId="4C96A706" w14:textId="2FA8572D" w:rsidR="007A0B75" w:rsidRDefault="007A0B75" w:rsidP="00BE55F0">
      <w:pPr>
        <w:pStyle w:val="Bullet1"/>
      </w:pPr>
      <w:r>
        <w:t xml:space="preserve">Over </w:t>
      </w:r>
      <w:r w:rsidR="00632B8B">
        <w:t xml:space="preserve">1200 welcome emails to </w:t>
      </w:r>
      <w:r w:rsidR="00CC45E3">
        <w:t>staff of parliamentarians</w:t>
      </w:r>
    </w:p>
    <w:p w14:paraId="0F9A804E" w14:textId="2D69742E" w:rsidR="00510F1A" w:rsidRDefault="1C937554" w:rsidP="00BE55F0">
      <w:pPr>
        <w:pStyle w:val="BodyText"/>
        <w:rPr>
          <w:rFonts w:eastAsia="Cambria"/>
        </w:rPr>
      </w:pPr>
      <w:r w:rsidRPr="00BE55F0">
        <w:rPr>
          <w:rFonts w:eastAsia="Cambria"/>
        </w:rPr>
        <w:t xml:space="preserve">These briefings have </w:t>
      </w:r>
      <w:r w:rsidR="00926DC8">
        <w:rPr>
          <w:rFonts w:eastAsia="Cambria"/>
        </w:rPr>
        <w:t xml:space="preserve">largely </w:t>
      </w:r>
      <w:r w:rsidRPr="00BE55F0">
        <w:rPr>
          <w:rFonts w:eastAsia="Cambria"/>
        </w:rPr>
        <w:t>been delivered face to face.</w:t>
      </w:r>
    </w:p>
    <w:p w14:paraId="0116045A" w14:textId="189BAFB5" w:rsidR="00792395" w:rsidRPr="00AD6148" w:rsidRDefault="00792395" w:rsidP="003D0948">
      <w:pPr>
        <w:pStyle w:val="Heading3"/>
        <w:rPr>
          <w:rFonts w:ascii="Calibri" w:hAnsi="Calibri" w:cs="Calibri"/>
        </w:rPr>
      </w:pPr>
      <w:bookmarkStart w:id="18" w:name="_Toc117259392"/>
      <w:r w:rsidRPr="00AD6148">
        <w:rPr>
          <w:rFonts w:ascii="Calibri" w:hAnsi="Calibri" w:cs="Calibri"/>
        </w:rPr>
        <w:t>PBO Expert Panel</w:t>
      </w:r>
      <w:bookmarkEnd w:id="18"/>
    </w:p>
    <w:p w14:paraId="04FA84E2" w14:textId="5A20A2F9" w:rsidR="00C631DA" w:rsidRPr="00596E12" w:rsidRDefault="00192745" w:rsidP="00291C40">
      <w:pPr>
        <w:pStyle w:val="BodyText"/>
        <w:rPr>
          <w:rFonts w:eastAsia="Cambria"/>
        </w:rPr>
      </w:pPr>
      <w:r w:rsidRPr="003D0948">
        <w:rPr>
          <w:rFonts w:eastAsia="Cambria"/>
        </w:rPr>
        <w:t>The PBO continues to seek input from our expert panel and external stakeholders throughout the year to assist with the development and evaluation of its work program and methodologies, improve the quality of our analysis, and to review pieces of work before publication.</w:t>
      </w:r>
      <w:r w:rsidR="00C631DA">
        <w:rPr>
          <w:rFonts w:eastAsia="Cambria"/>
        </w:rPr>
        <w:t xml:space="preserve"> </w:t>
      </w:r>
      <w:r w:rsidR="00C631DA" w:rsidRPr="00596E12">
        <w:rPr>
          <w:rFonts w:eastAsia="Cambria"/>
        </w:rPr>
        <w:t xml:space="preserve">On the 20th and 21st of September 2022 we held </w:t>
      </w:r>
      <w:r w:rsidR="007C27AA">
        <w:rPr>
          <w:rFonts w:eastAsia="Cambria"/>
        </w:rPr>
        <w:t xml:space="preserve">our annual </w:t>
      </w:r>
      <w:r w:rsidR="00C631DA" w:rsidRPr="00596E12">
        <w:rPr>
          <w:rFonts w:eastAsia="Cambria"/>
        </w:rPr>
        <w:t xml:space="preserve">meetings with our panel of expert advisors. We </w:t>
      </w:r>
      <w:r w:rsidR="00F233E9">
        <w:rPr>
          <w:rFonts w:eastAsia="Cambria"/>
        </w:rPr>
        <w:t>discussed</w:t>
      </w:r>
      <w:r w:rsidR="00C631DA" w:rsidRPr="00596E12">
        <w:rPr>
          <w:rFonts w:eastAsia="Cambria"/>
        </w:rPr>
        <w:t xml:space="preserve"> highlights from the previous year, including the </w:t>
      </w:r>
      <w:r w:rsidR="001A509E">
        <w:rPr>
          <w:rFonts w:eastAsia="Cambria"/>
        </w:rPr>
        <w:t>ECR</w:t>
      </w:r>
      <w:r w:rsidR="00C631DA" w:rsidRPr="00596E12">
        <w:rPr>
          <w:rFonts w:eastAsia="Cambria"/>
        </w:rPr>
        <w:t>, and our research agenda for the upcoming year.</w:t>
      </w:r>
    </w:p>
    <w:p w14:paraId="7368D3F6" w14:textId="4A3910C2" w:rsidR="00792395" w:rsidRPr="00AD6148" w:rsidRDefault="005914B0" w:rsidP="00291C40">
      <w:pPr>
        <w:pStyle w:val="Heading3"/>
        <w:rPr>
          <w:rFonts w:ascii="Calibri" w:hAnsi="Calibri" w:cs="Calibri"/>
        </w:rPr>
      </w:pPr>
      <w:bookmarkStart w:id="19" w:name="_Toc117259393"/>
      <w:r w:rsidRPr="00AD6148">
        <w:rPr>
          <w:rFonts w:ascii="Calibri" w:hAnsi="Calibri" w:cs="Calibri"/>
        </w:rPr>
        <w:t>Digital engagement</w:t>
      </w:r>
      <w:r w:rsidR="00E30763" w:rsidRPr="00AD6148">
        <w:rPr>
          <w:rFonts w:ascii="Calibri" w:hAnsi="Calibri" w:cs="Calibri"/>
        </w:rPr>
        <w:t xml:space="preserve"> statistics</w:t>
      </w:r>
      <w:bookmarkEnd w:id="19"/>
    </w:p>
    <w:p w14:paraId="102C49CA" w14:textId="75F5BAD8" w:rsidR="004E6250" w:rsidRDefault="00CD35EF" w:rsidP="00165297">
      <w:pPr>
        <w:pStyle w:val="BodyText"/>
        <w:rPr>
          <w:rFonts w:eastAsia="Cambria"/>
        </w:rPr>
      </w:pPr>
      <w:r>
        <w:rPr>
          <w:rFonts w:eastAsia="Cambria"/>
        </w:rPr>
        <w:t xml:space="preserve">The following charts provide some statistics from the PBO website, to illustrate </w:t>
      </w:r>
      <w:r w:rsidR="006F68F3">
        <w:rPr>
          <w:rFonts w:eastAsia="Cambria"/>
        </w:rPr>
        <w:t>interest in PBO products.</w:t>
      </w:r>
      <w:r w:rsidR="00DB3F4C">
        <w:rPr>
          <w:rFonts w:eastAsia="Cambria"/>
        </w:rPr>
        <w:t xml:space="preserve"> </w:t>
      </w:r>
      <w:r w:rsidR="004E6250">
        <w:rPr>
          <w:rFonts w:eastAsia="Cambria"/>
        </w:rPr>
        <w:br w:type="page"/>
      </w:r>
    </w:p>
    <w:p w14:paraId="69C8BD2A" w14:textId="0F4AD3A1" w:rsidR="00E30763" w:rsidRPr="003074C4" w:rsidRDefault="00A554F5" w:rsidP="003C7636">
      <w:pPr>
        <w:pStyle w:val="Caption"/>
        <w:spacing w:before="240" w:after="240" w:line="260" w:lineRule="atLeast"/>
        <w:rPr>
          <w:rFonts w:ascii="Calibri" w:hAnsi="Calibri" w:cs="Calibri"/>
        </w:rPr>
      </w:pPr>
      <w:r w:rsidRPr="003074C4">
        <w:rPr>
          <w:rFonts w:ascii="Calibri" w:hAnsi="Calibri" w:cs="Calibri"/>
          <w:color w:val="2D395D" w:themeColor="background2" w:themeShade="BF"/>
          <w:sz w:val="22"/>
          <w:szCs w:val="22"/>
        </w:rPr>
        <w:lastRenderedPageBreak/>
        <w:t xml:space="preserve">Figure </w:t>
      </w:r>
      <w:r w:rsidR="00F33C41" w:rsidRPr="003074C4">
        <w:rPr>
          <w:rFonts w:ascii="Calibri" w:hAnsi="Calibri" w:cs="Calibri"/>
          <w:color w:val="2D395D" w:themeColor="background2" w:themeShade="BF"/>
          <w:sz w:val="22"/>
          <w:szCs w:val="22"/>
        </w:rPr>
        <w:t>5</w:t>
      </w:r>
      <w:r w:rsidRPr="003074C4">
        <w:rPr>
          <w:rFonts w:ascii="Calibri" w:hAnsi="Calibri" w:cs="Calibri"/>
          <w:color w:val="2D395D" w:themeColor="background2" w:themeShade="BF"/>
          <w:sz w:val="22"/>
          <w:szCs w:val="22"/>
        </w:rPr>
        <w:t xml:space="preserve">: Online Budget Glossary – </w:t>
      </w:r>
      <w:r w:rsidR="003C7636" w:rsidRPr="003074C4">
        <w:rPr>
          <w:rFonts w:ascii="Calibri" w:hAnsi="Calibri" w:cs="Calibri"/>
          <w:color w:val="2D395D" w:themeColor="background2" w:themeShade="BF"/>
          <w:sz w:val="22"/>
          <w:szCs w:val="22"/>
        </w:rPr>
        <w:t>Page v</w:t>
      </w:r>
      <w:r w:rsidRPr="003074C4">
        <w:rPr>
          <w:rFonts w:ascii="Calibri" w:hAnsi="Calibri" w:cs="Calibri"/>
          <w:color w:val="2D395D" w:themeColor="background2" w:themeShade="BF"/>
          <w:sz w:val="22"/>
          <w:szCs w:val="22"/>
        </w:rPr>
        <w:t xml:space="preserve">iews and </w:t>
      </w:r>
      <w:r w:rsidR="001A4539" w:rsidRPr="003074C4">
        <w:rPr>
          <w:rFonts w:ascii="Calibri" w:hAnsi="Calibri" w:cs="Calibri"/>
          <w:color w:val="2D395D" w:themeColor="background2" w:themeShade="BF"/>
          <w:sz w:val="22"/>
          <w:szCs w:val="22"/>
        </w:rPr>
        <w:t xml:space="preserve">average </w:t>
      </w:r>
      <w:r w:rsidR="003C7636" w:rsidRPr="003074C4">
        <w:rPr>
          <w:rFonts w:ascii="Calibri" w:hAnsi="Calibri" w:cs="Calibri"/>
          <w:color w:val="2D395D" w:themeColor="background2" w:themeShade="BF"/>
          <w:sz w:val="22"/>
          <w:szCs w:val="22"/>
        </w:rPr>
        <w:t>time on page</w:t>
      </w:r>
      <w:r w:rsidR="001A4539" w:rsidRPr="003074C4">
        <w:rPr>
          <w:rFonts w:ascii="Calibri" w:hAnsi="Calibri" w:cs="Calibri"/>
          <w:color w:val="2D395D" w:themeColor="background2" w:themeShade="BF"/>
          <w:sz w:val="22"/>
          <w:szCs w:val="22"/>
        </w:rPr>
        <w:t xml:space="preserve"> - monthly</w:t>
      </w:r>
    </w:p>
    <w:p w14:paraId="3E8D38B1" w14:textId="39F58D6A" w:rsidR="00E404EF" w:rsidRDefault="00E404EF" w:rsidP="003D0948">
      <w:pPr>
        <w:pStyle w:val="BodyText"/>
        <w:rPr>
          <w:rFonts w:eastAsia="Cambria"/>
        </w:rPr>
      </w:pPr>
      <w:r>
        <w:rPr>
          <w:noProof/>
        </w:rPr>
        <w:drawing>
          <wp:inline distT="0" distB="0" distL="0" distR="0" wp14:anchorId="1C3EE803" wp14:editId="1B062844">
            <wp:extent cx="5207619" cy="2999678"/>
            <wp:effectExtent l="0" t="0" r="0" b="0"/>
            <wp:docPr id="33" name="Chart 33">
              <a:extLst xmlns:a="http://schemas.openxmlformats.org/drawingml/2006/main">
                <a:ext uri="{FF2B5EF4-FFF2-40B4-BE49-F238E27FC236}">
                  <a16:creationId xmlns:a16="http://schemas.microsoft.com/office/drawing/2014/main" id="{22AF5ABF-D957-4C68-9869-1C651A97BC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BB1A3B" w14:textId="1EF1BECC" w:rsidR="00D30EC3" w:rsidRDefault="003C7636" w:rsidP="00917B82">
      <w:pPr>
        <w:pStyle w:val="Caption"/>
        <w:spacing w:before="240" w:after="240" w:line="260" w:lineRule="atLeast"/>
        <w:rPr>
          <w:rFonts w:cs="Cambria"/>
          <w:sz w:val="21"/>
          <w:szCs w:val="21"/>
        </w:rPr>
      </w:pPr>
      <w:r w:rsidRPr="003074C4">
        <w:rPr>
          <w:rFonts w:ascii="Calibri" w:hAnsi="Calibri" w:cs="Calibri"/>
          <w:color w:val="2D395D" w:themeColor="background2" w:themeShade="BF"/>
          <w:sz w:val="22"/>
          <w:szCs w:val="22"/>
        </w:rPr>
        <w:t xml:space="preserve">Figure </w:t>
      </w:r>
      <w:r w:rsidR="00F33C41" w:rsidRPr="003074C4">
        <w:rPr>
          <w:rFonts w:ascii="Calibri" w:hAnsi="Calibri" w:cs="Calibri"/>
          <w:color w:val="2D395D" w:themeColor="background2" w:themeShade="BF"/>
          <w:sz w:val="22"/>
          <w:szCs w:val="22"/>
        </w:rPr>
        <w:t>6</w:t>
      </w:r>
      <w:r w:rsidRPr="003074C4">
        <w:rPr>
          <w:rFonts w:ascii="Calibri" w:hAnsi="Calibri" w:cs="Calibri"/>
          <w:color w:val="2D395D" w:themeColor="background2" w:themeShade="BF"/>
          <w:sz w:val="22"/>
          <w:szCs w:val="22"/>
        </w:rPr>
        <w:t xml:space="preserve">: PDI calculator </w:t>
      </w:r>
      <w:r w:rsidR="001A4539" w:rsidRPr="003074C4">
        <w:rPr>
          <w:rFonts w:ascii="Calibri" w:hAnsi="Calibri" w:cs="Calibri"/>
          <w:color w:val="2D395D" w:themeColor="background2" w:themeShade="BF"/>
          <w:sz w:val="22"/>
          <w:szCs w:val="22"/>
        </w:rPr>
        <w:t>– Webpage views – monthly</w:t>
      </w:r>
      <w:r w:rsidR="00592C88">
        <w:rPr>
          <w:noProof/>
        </w:rPr>
        <w:drawing>
          <wp:inline distT="0" distB="0" distL="0" distR="0" wp14:anchorId="4B17AA01" wp14:editId="58A2D8AD">
            <wp:extent cx="4995746" cy="2341756"/>
            <wp:effectExtent l="0" t="0" r="0" b="1905"/>
            <wp:docPr id="4" name="Chart 4">
              <a:extLst xmlns:a="http://schemas.openxmlformats.org/drawingml/2006/main">
                <a:ext uri="{FF2B5EF4-FFF2-40B4-BE49-F238E27FC236}">
                  <a16:creationId xmlns:a16="http://schemas.microsoft.com/office/drawing/2014/main" id="{3B3DEA5C-6761-41C1-9730-A3D2AF001B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C93620" w14:textId="6EA8FA17" w:rsidR="001A4539" w:rsidRPr="003074C4" w:rsidRDefault="001A4539" w:rsidP="00917B82">
      <w:pPr>
        <w:pStyle w:val="Caption"/>
        <w:spacing w:before="240" w:after="240" w:line="260" w:lineRule="atLeast"/>
        <w:rPr>
          <w:rFonts w:ascii="Calibri" w:hAnsi="Calibri" w:cs="Calibri"/>
          <w:color w:val="2D395D" w:themeColor="background2" w:themeShade="BF"/>
          <w:sz w:val="22"/>
          <w:szCs w:val="22"/>
        </w:rPr>
      </w:pPr>
      <w:r w:rsidRPr="003074C4">
        <w:rPr>
          <w:rFonts w:ascii="Calibri" w:hAnsi="Calibri" w:cs="Calibri"/>
          <w:color w:val="2D395D" w:themeColor="background2" w:themeShade="BF"/>
          <w:sz w:val="22"/>
          <w:szCs w:val="22"/>
        </w:rPr>
        <w:t xml:space="preserve">Figure </w:t>
      </w:r>
      <w:r w:rsidR="00F33C41" w:rsidRPr="003074C4">
        <w:rPr>
          <w:rFonts w:ascii="Calibri" w:hAnsi="Calibri" w:cs="Calibri"/>
          <w:color w:val="2D395D" w:themeColor="background2" w:themeShade="BF"/>
          <w:sz w:val="22"/>
          <w:szCs w:val="22"/>
        </w:rPr>
        <w:t>7</w:t>
      </w:r>
      <w:r w:rsidRPr="003074C4">
        <w:rPr>
          <w:rFonts w:ascii="Calibri" w:hAnsi="Calibri" w:cs="Calibri"/>
          <w:color w:val="2D395D" w:themeColor="background2" w:themeShade="BF"/>
          <w:sz w:val="22"/>
          <w:szCs w:val="22"/>
        </w:rPr>
        <w:t xml:space="preserve">: Social media </w:t>
      </w:r>
      <w:r w:rsidR="00917B82" w:rsidRPr="003074C4">
        <w:rPr>
          <w:rFonts w:ascii="Calibri" w:hAnsi="Calibri" w:cs="Calibri"/>
          <w:color w:val="2D395D" w:themeColor="background2" w:themeShade="BF"/>
          <w:sz w:val="22"/>
          <w:szCs w:val="22"/>
        </w:rPr>
        <w:t>–</w:t>
      </w:r>
      <w:r w:rsidRPr="003074C4">
        <w:rPr>
          <w:rFonts w:ascii="Calibri" w:hAnsi="Calibri" w:cs="Calibri"/>
          <w:color w:val="2D395D" w:themeColor="background2" w:themeShade="BF"/>
          <w:sz w:val="22"/>
          <w:szCs w:val="22"/>
        </w:rPr>
        <w:t xml:space="preserve"> </w:t>
      </w:r>
      <w:r w:rsidR="00917B82" w:rsidRPr="003074C4">
        <w:rPr>
          <w:rFonts w:ascii="Calibri" w:hAnsi="Calibri" w:cs="Calibri"/>
          <w:color w:val="2D395D" w:themeColor="background2" w:themeShade="BF"/>
          <w:sz w:val="22"/>
          <w:szCs w:val="22"/>
        </w:rPr>
        <w:t>growth in followers</w:t>
      </w:r>
    </w:p>
    <w:p w14:paraId="208FE923" w14:textId="47A6729A" w:rsidR="006640E0" w:rsidRDefault="00AE734E" w:rsidP="008E75F8">
      <w:r>
        <w:t xml:space="preserve">         </w:t>
      </w:r>
      <w:r w:rsidR="00445EC6">
        <w:rPr>
          <w:noProof/>
        </w:rPr>
        <w:drawing>
          <wp:inline distT="0" distB="0" distL="0" distR="0" wp14:anchorId="26DD27E4" wp14:editId="64EE0A18">
            <wp:extent cx="5296829" cy="2676293"/>
            <wp:effectExtent l="0" t="0" r="0" b="0"/>
            <wp:docPr id="23" name="Chart 23">
              <a:extLst xmlns:a="http://schemas.openxmlformats.org/drawingml/2006/main">
                <a:ext uri="{FF2B5EF4-FFF2-40B4-BE49-F238E27FC236}">
                  <a16:creationId xmlns:a16="http://schemas.microsoft.com/office/drawing/2014/main" id="{1E23FFEA-E402-4EB0-8F09-C9B9AA1DA4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6B89DA" w14:textId="77777777" w:rsidR="004C60F2" w:rsidRPr="003074C4" w:rsidRDefault="004C60F2" w:rsidP="004C60F2">
      <w:pPr>
        <w:pStyle w:val="Heading2"/>
        <w:rPr>
          <w:rFonts w:ascii="Calibri" w:hAnsi="Calibri" w:cs="Calibri"/>
        </w:rPr>
      </w:pPr>
      <w:bookmarkStart w:id="20" w:name="_Toc117259394"/>
      <w:r w:rsidRPr="003074C4">
        <w:rPr>
          <w:rFonts w:ascii="Calibri" w:hAnsi="Calibri" w:cs="Calibri"/>
        </w:rPr>
        <w:lastRenderedPageBreak/>
        <w:t>People and systems</w:t>
      </w:r>
      <w:bookmarkEnd w:id="20"/>
    </w:p>
    <w:p w14:paraId="00946BD5" w14:textId="77777777" w:rsidR="004C60F2" w:rsidRDefault="004C60F2" w:rsidP="004C60F2">
      <w:pPr>
        <w:pStyle w:val="BodyText"/>
      </w:pPr>
      <w:r>
        <w:t>To support us to deliver effectively over the period of this report, we have invested in our people and systems in three key areas:</w:t>
      </w:r>
    </w:p>
    <w:p w14:paraId="58F9729D" w14:textId="77777777" w:rsidR="004C60F2" w:rsidRPr="00FC6287" w:rsidRDefault="004C60F2" w:rsidP="0064063A">
      <w:pPr>
        <w:pStyle w:val="Bullet1"/>
        <w:spacing w:before="240"/>
      </w:pPr>
      <w:r w:rsidRPr="00FC6287">
        <w:t>OnePBO – a refresh of our organisational approach to enhance operational flexibility and support</w:t>
      </w:r>
      <w:r>
        <w:t xml:space="preserve"> </w:t>
      </w:r>
      <w:r w:rsidRPr="00FC6287">
        <w:t>timely fit for purpose outputs that add value and reflect the needs of our clients</w:t>
      </w:r>
    </w:p>
    <w:p w14:paraId="74AEDFA1" w14:textId="77777777" w:rsidR="004C60F2" w:rsidRPr="00FC6287" w:rsidRDefault="004C60F2" w:rsidP="004C60F2">
      <w:pPr>
        <w:pStyle w:val="Bullet1"/>
      </w:pPr>
      <w:r w:rsidRPr="00FC6287">
        <w:t>investment in our people, to enhance team efficiency and effectiveness and support everyone to</w:t>
      </w:r>
      <w:r>
        <w:t xml:space="preserve"> </w:t>
      </w:r>
      <w:r w:rsidRPr="00FC6287">
        <w:t>expand their skills, experience, and capabilities</w:t>
      </w:r>
    </w:p>
    <w:p w14:paraId="73C60CAF" w14:textId="77777777" w:rsidR="004C60F2" w:rsidRDefault="004C60F2" w:rsidP="004C60F2">
      <w:pPr>
        <w:pStyle w:val="Bullet1"/>
      </w:pPr>
      <w:r w:rsidRPr="00FC6287">
        <w:t>modernisation of our tools and systems including website upgrades and digital tools that are</w:t>
      </w:r>
      <w:r>
        <w:t xml:space="preserve"> </w:t>
      </w:r>
      <w:r w:rsidRPr="00FC6287">
        <w:t>more user focused.</w:t>
      </w:r>
    </w:p>
    <w:p w14:paraId="0FE196AE" w14:textId="0D89C8EB" w:rsidR="004C60F2" w:rsidRDefault="004C60F2" w:rsidP="004C60F2">
      <w:pPr>
        <w:pStyle w:val="BodyText"/>
      </w:pPr>
      <w:r>
        <w:t xml:space="preserve">As part of the preparations to update our Corporate plan, we undertook a series of workshops to clarify our vision and values and to refresh our organisational approach. We have also </w:t>
      </w:r>
      <w:r w:rsidR="00373741">
        <w:t xml:space="preserve">used </w:t>
      </w:r>
      <w:r>
        <w:t xml:space="preserve">our upgraded ICT environment to provide visibility of activity across the organisation. </w:t>
      </w:r>
    </w:p>
    <w:p w14:paraId="5C5E437D" w14:textId="64E4D9F1" w:rsidR="004C60F2" w:rsidRDefault="004C60F2" w:rsidP="004C60F2">
      <w:pPr>
        <w:pStyle w:val="BodyText"/>
      </w:pPr>
      <w:r>
        <w:t>We published our 2022-23 Corporate plan on 1 September 2022</w:t>
      </w:r>
      <w:r w:rsidRPr="003074C4">
        <w:rPr>
          <w:rFonts w:eastAsiaTheme="minorEastAsia" w:cstheme="minorHAnsi"/>
          <w:lang w:eastAsia="en-US"/>
        </w:rPr>
        <w:t xml:space="preserve"> (</w:t>
      </w:r>
      <w:hyperlink r:id="rId35">
        <w:r w:rsidRPr="003074C4">
          <w:rPr>
            <w:rFonts w:eastAsiaTheme="minorEastAsia" w:cstheme="minorHAnsi"/>
            <w:color w:val="0000FF"/>
            <w:u w:val="single"/>
            <w:lang w:eastAsia="en-US"/>
          </w:rPr>
          <w:t>Corporate plan 2022–23</w:t>
        </w:r>
      </w:hyperlink>
      <w:r>
        <w:t xml:space="preserve">), </w:t>
      </w:r>
      <w:r w:rsidR="004122DF">
        <w:t>following</w:t>
      </w:r>
      <w:r>
        <w:t xml:space="preserve"> consultation with the </w:t>
      </w:r>
      <w:r w:rsidR="00FF52A4">
        <w:t>Joint Committee of Public Accounts and Audit (</w:t>
      </w:r>
      <w:r>
        <w:t>JCPAA</w:t>
      </w:r>
      <w:r w:rsidR="00FF52A4">
        <w:t>)</w:t>
      </w:r>
      <w:r>
        <w:t>. It serves as our primary planning document, outlining our approach and strategic priorities for the next 4 years (2022-23 to 2025-26). Our annual report for 2021-22 was also completed on 17 October 2022 (</w:t>
      </w:r>
      <w:hyperlink r:id="rId36">
        <w:r w:rsidRPr="003074C4">
          <w:rPr>
            <w:rFonts w:eastAsiaTheme="minorEastAsia" w:cstheme="minorHAnsi"/>
            <w:color w:val="0000FF"/>
            <w:u w:val="single"/>
            <w:lang w:eastAsia="en-US"/>
          </w:rPr>
          <w:t>Annual Report 2021-22</w:t>
        </w:r>
      </w:hyperlink>
      <w:r w:rsidRPr="003074C4">
        <w:rPr>
          <w:rFonts w:eastAsiaTheme="minorEastAsia" w:cstheme="minorHAnsi"/>
          <w:lang w:eastAsia="en-US"/>
        </w:rPr>
        <w:t>)</w:t>
      </w:r>
      <w:r>
        <w:t>.</w:t>
      </w:r>
    </w:p>
    <w:p w14:paraId="1D02C881" w14:textId="2252C9C9" w:rsidR="00F948E4" w:rsidRPr="003074C4" w:rsidRDefault="00F948E4" w:rsidP="004C60F2">
      <w:pPr>
        <w:pStyle w:val="Heading3"/>
        <w:rPr>
          <w:rFonts w:ascii="Calibri" w:hAnsi="Calibri" w:cs="Calibri"/>
        </w:rPr>
      </w:pPr>
      <w:bookmarkStart w:id="21" w:name="_Toc117259395"/>
      <w:r w:rsidRPr="003074C4">
        <w:rPr>
          <w:rFonts w:ascii="Calibri" w:hAnsi="Calibri" w:cs="Calibri"/>
        </w:rPr>
        <w:t>Quality assurance</w:t>
      </w:r>
      <w:bookmarkEnd w:id="21"/>
    </w:p>
    <w:p w14:paraId="6B15730A" w14:textId="0ADEC242" w:rsidR="00F948E4" w:rsidRPr="00F948E4" w:rsidRDefault="00F948E4" w:rsidP="00F948E4">
      <w:pPr>
        <w:pStyle w:val="BodyText"/>
      </w:pPr>
      <w:r>
        <w:t xml:space="preserve">The PBO </w:t>
      </w:r>
      <w:r w:rsidR="00A92683">
        <w:t xml:space="preserve">is committed to the delivery of robust and trusted </w:t>
      </w:r>
      <w:r w:rsidR="00045029">
        <w:t>products</w:t>
      </w:r>
      <w:r w:rsidR="009E5171">
        <w:t>. We</w:t>
      </w:r>
      <w:r w:rsidR="00045029">
        <w:t xml:space="preserve"> </w:t>
      </w:r>
      <w:r w:rsidR="00EF788A">
        <w:t xml:space="preserve">use our </w:t>
      </w:r>
      <w:r w:rsidR="00D32DE2">
        <w:t xml:space="preserve">quality assurance processes to </w:t>
      </w:r>
      <w:r w:rsidR="0063665D">
        <w:t>maintain and, where necessary, improve the robustness of</w:t>
      </w:r>
      <w:r w:rsidR="00D32DE2">
        <w:t xml:space="preserve"> </w:t>
      </w:r>
      <w:r w:rsidR="00035089">
        <w:t>our self-initiated</w:t>
      </w:r>
      <w:r w:rsidR="00E71840">
        <w:t xml:space="preserve"> </w:t>
      </w:r>
      <w:r w:rsidR="008D223D">
        <w:t>outputs, our responses to requests from Parliamentarians and our accountabili</w:t>
      </w:r>
      <w:r w:rsidR="00B139DD">
        <w:t>ty reporting.</w:t>
      </w:r>
      <w:r w:rsidR="00360A81">
        <w:t xml:space="preserve"> </w:t>
      </w:r>
      <w:r w:rsidR="00391258">
        <w:t xml:space="preserve">In 2022-23 we </w:t>
      </w:r>
      <w:r w:rsidR="00245EF3">
        <w:t>will continue to mature our processes</w:t>
      </w:r>
      <w:r w:rsidR="00E04964">
        <w:t xml:space="preserve"> to</w:t>
      </w:r>
      <w:r w:rsidR="00CF4161">
        <w:t xml:space="preserve"> </w:t>
      </w:r>
      <w:r w:rsidR="0063665D">
        <w:t xml:space="preserve">reflect the changing nature of our work and </w:t>
      </w:r>
      <w:r w:rsidR="003B0715">
        <w:t>systems</w:t>
      </w:r>
      <w:r w:rsidR="0095548F">
        <w:t xml:space="preserve">. </w:t>
      </w:r>
      <w:r w:rsidR="00E04964">
        <w:t xml:space="preserve"> </w:t>
      </w:r>
    </w:p>
    <w:p w14:paraId="274FE7AE" w14:textId="77777777" w:rsidR="004C60F2" w:rsidRPr="003074C4" w:rsidRDefault="004C60F2" w:rsidP="004C60F2">
      <w:pPr>
        <w:pStyle w:val="Heading3"/>
        <w:rPr>
          <w:rFonts w:ascii="Calibri" w:hAnsi="Calibri" w:cs="Calibri"/>
        </w:rPr>
      </w:pPr>
      <w:bookmarkStart w:id="22" w:name="_Toc117259396"/>
      <w:r w:rsidRPr="003074C4">
        <w:rPr>
          <w:rFonts w:ascii="Calibri" w:hAnsi="Calibri" w:cs="Calibri"/>
        </w:rPr>
        <w:t>ICT Investments</w:t>
      </w:r>
      <w:bookmarkEnd w:id="22"/>
    </w:p>
    <w:p w14:paraId="3F77CCD0" w14:textId="605C052D" w:rsidR="004C60F2" w:rsidRDefault="004C60F2" w:rsidP="004C60F2">
      <w:pPr>
        <w:pStyle w:val="BodyText"/>
      </w:pPr>
      <w:r>
        <w:t xml:space="preserve">The PBO operates in a modern, collaborative, and integrated cloud-based ICT environment. We continually </w:t>
      </w:r>
      <w:r w:rsidR="007B75F4">
        <w:t>utilise</w:t>
      </w:r>
      <w:r>
        <w:t xml:space="preserve"> this new capability to streamline and automate key business and quality control processes. In 2022-23 we will continue to look for improvements and extend this to make our information more accessible and engaging and to improve the experience for clients looking to request costings and budget analyses. </w:t>
      </w:r>
    </w:p>
    <w:p w14:paraId="71F90FCA" w14:textId="77777777" w:rsidR="004C60F2" w:rsidRPr="001E5EBD" w:rsidRDefault="004C60F2" w:rsidP="003074C4">
      <w:pPr>
        <w:pStyle w:val="Heading3"/>
        <w:rPr>
          <w:rFonts w:ascii="Calibri" w:hAnsi="Calibri" w:cs="Calibri"/>
          <w:i/>
          <w:iCs/>
        </w:rPr>
      </w:pPr>
      <w:bookmarkStart w:id="23" w:name="_Toc117259397"/>
      <w:r w:rsidRPr="001E5EBD">
        <w:rPr>
          <w:rFonts w:ascii="Calibri" w:hAnsi="Calibri" w:cs="Calibri"/>
          <w:i/>
          <w:iCs/>
        </w:rPr>
        <w:t>Website project</w:t>
      </w:r>
      <w:bookmarkEnd w:id="23"/>
      <w:r w:rsidRPr="001E5EBD">
        <w:rPr>
          <w:rFonts w:ascii="Calibri" w:hAnsi="Calibri" w:cs="Calibri"/>
          <w:i/>
          <w:iCs/>
        </w:rPr>
        <w:t xml:space="preserve"> </w:t>
      </w:r>
    </w:p>
    <w:p w14:paraId="7ADFBC7A" w14:textId="49A22149" w:rsidR="004C60F2" w:rsidRDefault="004C60F2" w:rsidP="004C60F2">
      <w:pPr>
        <w:pStyle w:val="BodyText"/>
      </w:pPr>
      <w:r>
        <w:t xml:space="preserve">A project is underway to redevelop our website, enabling better access for our staff to manage the site and to improve </w:t>
      </w:r>
      <w:r w:rsidR="00972E65">
        <w:t>the way it supports users</w:t>
      </w:r>
      <w:r>
        <w:t>. These improvements will be achieved through a refresh of the information architecture, improved search functionality and enhancing the interactivity of tools and charts available on the site.</w:t>
      </w:r>
    </w:p>
    <w:p w14:paraId="744E9D83" w14:textId="5CD1C889" w:rsidR="004C60F2" w:rsidRDefault="004C60F2" w:rsidP="004C60F2">
      <w:pPr>
        <w:pStyle w:val="BodyText"/>
      </w:pPr>
      <w:r>
        <w:t xml:space="preserve">We anticipate delivering the new website by the end of </w:t>
      </w:r>
      <w:r w:rsidR="00773358">
        <w:t>Q</w:t>
      </w:r>
      <w:r w:rsidR="003A2C10">
        <w:t>uarter 3</w:t>
      </w:r>
      <w:r>
        <w:t xml:space="preserve"> 2022-23, subject to the scope and availability of resources.</w:t>
      </w:r>
    </w:p>
    <w:p w14:paraId="06FD9AE9" w14:textId="77777777" w:rsidR="004C60F2" w:rsidRPr="001E5EBD" w:rsidRDefault="004C60F2" w:rsidP="00121E06">
      <w:pPr>
        <w:pStyle w:val="Heading3"/>
        <w:rPr>
          <w:rFonts w:ascii="Calibri" w:hAnsi="Calibri" w:cs="Calibri"/>
          <w:i/>
          <w:iCs/>
        </w:rPr>
      </w:pPr>
      <w:bookmarkStart w:id="24" w:name="_Toc117259398"/>
      <w:r w:rsidRPr="001E5EBD">
        <w:rPr>
          <w:rFonts w:ascii="Calibri" w:hAnsi="Calibri" w:cs="Calibri"/>
          <w:i/>
          <w:iCs/>
        </w:rPr>
        <w:lastRenderedPageBreak/>
        <w:t>Parliamentarian portal</w:t>
      </w:r>
      <w:bookmarkEnd w:id="24"/>
    </w:p>
    <w:p w14:paraId="4A2C9AE9" w14:textId="77777777" w:rsidR="004C60F2" w:rsidRPr="00BE55F0" w:rsidRDefault="004C60F2" w:rsidP="004C60F2">
      <w:pPr>
        <w:pStyle w:val="BodyText"/>
      </w:pPr>
      <w:r>
        <w:t>In response to the stakeholder survey feedback, i</w:t>
      </w:r>
      <w:r w:rsidRPr="004402E3">
        <w:t xml:space="preserve">nitial work has commenced </w:t>
      </w:r>
      <w:r>
        <w:t xml:space="preserve">with the Department of Parliamentary Services (DPS) </w:t>
      </w:r>
      <w:r w:rsidRPr="004402E3">
        <w:t>on a self-service portal that allows authorised users to</w:t>
      </w:r>
      <w:r>
        <w:t xml:space="preserve"> </w:t>
      </w:r>
      <w:r w:rsidRPr="004402E3">
        <w:t>submit, manage</w:t>
      </w:r>
      <w:r>
        <w:t>,</w:t>
      </w:r>
      <w:r w:rsidRPr="004402E3">
        <w:t xml:space="preserve"> and download costings and budget analysis requests</w:t>
      </w:r>
      <w:r>
        <w:t>.</w:t>
      </w:r>
      <w:r w:rsidRPr="004402E3">
        <w:t xml:space="preserve"> This will be supported by real-time</w:t>
      </w:r>
      <w:r>
        <w:t xml:space="preserve"> </w:t>
      </w:r>
      <w:r w:rsidRPr="004402E3">
        <w:t>management of status and prioritisation</w:t>
      </w:r>
      <w:r>
        <w:t xml:space="preserve"> of requests</w:t>
      </w:r>
      <w:r w:rsidRPr="004402E3">
        <w:t>.</w:t>
      </w:r>
    </w:p>
    <w:p w14:paraId="2C3FB450" w14:textId="0E88D4E5" w:rsidR="004C60F2" w:rsidRPr="00BE55F0" w:rsidRDefault="004C60F2" w:rsidP="004C60F2">
      <w:pPr>
        <w:pStyle w:val="BodyText"/>
      </w:pPr>
      <w:r w:rsidRPr="003566D6">
        <w:t xml:space="preserve">Scope has been finalised and agreed with DPS and PBO. </w:t>
      </w:r>
      <w:r w:rsidR="004D5FBE">
        <w:t>Delivery will depend on a range of factors impacting the relative</w:t>
      </w:r>
      <w:r w:rsidRPr="003566D6">
        <w:t xml:space="preserve"> demands on ICT resources across the Parliament. We anticipate delivering this capability in full prior to the next federal election. </w:t>
      </w:r>
    </w:p>
    <w:p w14:paraId="22F52879" w14:textId="77777777" w:rsidR="004C60F2" w:rsidRPr="004E45BD" w:rsidRDefault="004C60F2" w:rsidP="004C60F2">
      <w:pPr>
        <w:pStyle w:val="Heading3"/>
        <w:rPr>
          <w:rFonts w:ascii="Calibri" w:hAnsi="Calibri" w:cs="Calibri"/>
        </w:rPr>
      </w:pPr>
      <w:bookmarkStart w:id="25" w:name="_Toc117259399"/>
      <w:r w:rsidRPr="004E45BD">
        <w:rPr>
          <w:rFonts w:ascii="Calibri" w:hAnsi="Calibri" w:cs="Calibri"/>
        </w:rPr>
        <w:t>Organisational reviews and APS census</w:t>
      </w:r>
      <w:bookmarkEnd w:id="25"/>
    </w:p>
    <w:p w14:paraId="321E6168" w14:textId="77777777" w:rsidR="004C60F2" w:rsidRPr="004E45BD" w:rsidRDefault="004C60F2" w:rsidP="004C60F2">
      <w:pPr>
        <w:pStyle w:val="Heading4"/>
        <w:rPr>
          <w:rFonts w:ascii="Calibri" w:hAnsi="Calibri" w:cs="Calibri"/>
        </w:rPr>
      </w:pPr>
      <w:r w:rsidRPr="004E45BD">
        <w:rPr>
          <w:rFonts w:ascii="Calibri" w:hAnsi="Calibri" w:cs="Calibri"/>
        </w:rPr>
        <w:t xml:space="preserve">JCPAA review </w:t>
      </w:r>
    </w:p>
    <w:p w14:paraId="528B9624" w14:textId="36233354" w:rsidR="004C60F2" w:rsidRDefault="004C60F2" w:rsidP="004C60F2">
      <w:pPr>
        <w:pStyle w:val="BodyText"/>
      </w:pPr>
      <w:r>
        <w:t>T</w:t>
      </w:r>
      <w:r w:rsidRPr="004402E3">
        <w:t xml:space="preserve">he </w:t>
      </w:r>
      <w:r w:rsidRPr="00727DD6">
        <w:rPr>
          <w:i/>
        </w:rPr>
        <w:t>Parliamentary Service Act 1999</w:t>
      </w:r>
      <w:r>
        <w:rPr>
          <w:i/>
          <w:iCs/>
        </w:rPr>
        <w:t xml:space="preserve"> </w:t>
      </w:r>
      <w:r>
        <w:t>(PS Act) provides for</w:t>
      </w:r>
      <w:r w:rsidRPr="004402E3">
        <w:t xml:space="preserve"> the JCPAA </w:t>
      </w:r>
      <w:r>
        <w:t>to request</w:t>
      </w:r>
      <w:r w:rsidRPr="004402E3">
        <w:t xml:space="preserve"> a</w:t>
      </w:r>
      <w:r>
        <w:t xml:space="preserve">n independent </w:t>
      </w:r>
      <w:r w:rsidRPr="004402E3">
        <w:t xml:space="preserve">review of the PBO after each </w:t>
      </w:r>
      <w:r>
        <w:t xml:space="preserve">general </w:t>
      </w:r>
      <w:r w:rsidRPr="004402E3">
        <w:t>election.</w:t>
      </w:r>
      <w:r>
        <w:t xml:space="preserve"> </w:t>
      </w:r>
    </w:p>
    <w:p w14:paraId="500BC83B" w14:textId="285162F2" w:rsidR="004C60F2" w:rsidRDefault="004C60F2" w:rsidP="004C60F2">
      <w:pPr>
        <w:pStyle w:val="BodyText"/>
      </w:pPr>
      <w:r>
        <w:t>Section 64T of the PS Act specifies that any review must be completed within 9 months after the end of the caretaker period for the election.</w:t>
      </w:r>
      <w:r w:rsidDel="00705C48">
        <w:t xml:space="preserve"> </w:t>
      </w:r>
      <w:r w:rsidR="002A7F96">
        <w:t>T</w:t>
      </w:r>
      <w:r>
        <w:t xml:space="preserve">he JCPAA advised there would not be a </w:t>
      </w:r>
      <w:r w:rsidR="00F61CE9">
        <w:t xml:space="preserve">formal </w:t>
      </w:r>
      <w:r>
        <w:t xml:space="preserve">review </w:t>
      </w:r>
      <w:r w:rsidR="00A17089">
        <w:t xml:space="preserve">of this type </w:t>
      </w:r>
      <w:r>
        <w:t>after the 46</w:t>
      </w:r>
      <w:r w:rsidRPr="00C66080">
        <w:rPr>
          <w:vertAlign w:val="superscript"/>
        </w:rPr>
        <w:t>th</w:t>
      </w:r>
      <w:r>
        <w:t> </w:t>
      </w:r>
      <w:r w:rsidR="00A73E2F">
        <w:t>p</w:t>
      </w:r>
      <w:r>
        <w:t>arliament</w:t>
      </w:r>
      <w:r w:rsidR="002A7F96">
        <w:t>. We</w:t>
      </w:r>
      <w:r w:rsidR="0071668D">
        <w:t xml:space="preserve"> will </w:t>
      </w:r>
      <w:r w:rsidR="00331E5D">
        <w:t xml:space="preserve">continue to </w:t>
      </w:r>
      <w:r w:rsidR="002A7F96">
        <w:t>work</w:t>
      </w:r>
      <w:r w:rsidR="008A506D">
        <w:t xml:space="preserve"> with the </w:t>
      </w:r>
      <w:r w:rsidR="002A7F96">
        <w:t xml:space="preserve">JCPAA on </w:t>
      </w:r>
      <w:r w:rsidR="005A6C6F">
        <w:t xml:space="preserve">matters of interest </w:t>
      </w:r>
      <w:r w:rsidR="001304BE">
        <w:t>to them and to the Parliament more generally</w:t>
      </w:r>
      <w:r w:rsidR="008A506D">
        <w:t xml:space="preserve">. </w:t>
      </w:r>
      <w:r>
        <w:t xml:space="preserve"> </w:t>
      </w:r>
    </w:p>
    <w:p w14:paraId="6F0D6183" w14:textId="77777777" w:rsidR="004C60F2" w:rsidRPr="004E45BD" w:rsidRDefault="004C60F2" w:rsidP="004C60F2">
      <w:pPr>
        <w:pStyle w:val="Heading4"/>
        <w:rPr>
          <w:rFonts w:ascii="Calibri" w:hAnsi="Calibri" w:cs="Calibri"/>
        </w:rPr>
      </w:pPr>
      <w:r w:rsidRPr="004E45BD">
        <w:rPr>
          <w:rFonts w:ascii="Calibri" w:hAnsi="Calibri" w:cs="Calibri"/>
        </w:rPr>
        <w:t>APS Census</w:t>
      </w:r>
    </w:p>
    <w:p w14:paraId="6F62D5E0" w14:textId="77777777" w:rsidR="004C60F2" w:rsidRDefault="004C60F2" w:rsidP="004C60F2">
      <w:pPr>
        <w:pStyle w:val="BodyText"/>
      </w:pPr>
      <w:r>
        <w:t>We</w:t>
      </w:r>
      <w:r w:rsidRPr="00BE55F0">
        <w:t xml:space="preserve"> participated in the APSC’s Employee Census for the second time in 2022. There were</w:t>
      </w:r>
      <w:r>
        <w:t xml:space="preserve"> </w:t>
      </w:r>
      <w:r w:rsidRPr="00BE55F0">
        <w:t>high levels of engagement with a</w:t>
      </w:r>
      <w:r>
        <w:t>n</w:t>
      </w:r>
      <w:r w:rsidRPr="00BE55F0">
        <w:t xml:space="preserve"> 84% response rate. While this is lower than the prior year</w:t>
      </w:r>
      <w:r w:rsidRPr="00194D2E" w:rsidDel="001C7B7F">
        <w:t xml:space="preserve"> </w:t>
      </w:r>
      <w:r w:rsidRPr="00BE55F0">
        <w:t xml:space="preserve">(2021 response rate: 98%), this is likely due to </w:t>
      </w:r>
      <w:r>
        <w:t>the timing of the census coinciding with the peak election period.</w:t>
      </w:r>
    </w:p>
    <w:p w14:paraId="3DB3D2CF" w14:textId="77777777" w:rsidR="004C60F2" w:rsidRDefault="004C60F2" w:rsidP="004C60F2">
      <w:pPr>
        <w:pStyle w:val="BodyText"/>
      </w:pPr>
      <w:r w:rsidRPr="00BE55F0">
        <w:t xml:space="preserve">Results were circulated to all staff </w:t>
      </w:r>
      <w:r>
        <w:t xml:space="preserve">in </w:t>
      </w:r>
      <w:r w:rsidRPr="00BE55F0">
        <w:t>August</w:t>
      </w:r>
      <w:r>
        <w:t xml:space="preserve"> 2022</w:t>
      </w:r>
      <w:r w:rsidRPr="00BE55F0">
        <w:t>, and a staff-led survey working group is in the process of formation to work through</w:t>
      </w:r>
      <w:r>
        <w:t xml:space="preserve"> </w:t>
      </w:r>
      <w:r w:rsidRPr="00BE55F0">
        <w:t>actions going forward.</w:t>
      </w:r>
    </w:p>
    <w:p w14:paraId="36AB2059" w14:textId="77777777" w:rsidR="004C60F2" w:rsidRPr="004E45BD" w:rsidRDefault="004C60F2" w:rsidP="004C60F2">
      <w:pPr>
        <w:pStyle w:val="Heading4"/>
        <w:rPr>
          <w:rFonts w:ascii="Calibri" w:hAnsi="Calibri" w:cs="Calibri"/>
        </w:rPr>
      </w:pPr>
      <w:r w:rsidRPr="004E45BD">
        <w:rPr>
          <w:rFonts w:ascii="Calibri" w:hAnsi="Calibri" w:cs="Calibri"/>
        </w:rPr>
        <w:t>Review into Parliamentary culture</w:t>
      </w:r>
    </w:p>
    <w:p w14:paraId="5E04C54E" w14:textId="77777777" w:rsidR="004C60F2" w:rsidRPr="00BE55F0" w:rsidRDefault="004C60F2" w:rsidP="004C60F2">
      <w:pPr>
        <w:pStyle w:val="BodyText"/>
      </w:pPr>
      <w:r>
        <w:t>We</w:t>
      </w:r>
      <w:r w:rsidRPr="00BE55F0">
        <w:t xml:space="preserve"> continue to work closely with the other Parliamentary departments to effectively</w:t>
      </w:r>
      <w:r>
        <w:t xml:space="preserve"> </w:t>
      </w:r>
      <w:r w:rsidRPr="00BE55F0">
        <w:t>coordinate responding to the Jenkins review and associated matters, including the Foster</w:t>
      </w:r>
      <w:r>
        <w:t xml:space="preserve"> </w:t>
      </w:r>
      <w:r w:rsidRPr="00BE55F0">
        <w:t>review and any recommendations from Comcare.</w:t>
      </w:r>
    </w:p>
    <w:p w14:paraId="3EB86113" w14:textId="1EB8A049" w:rsidR="5939EE8E" w:rsidRDefault="5D6D733F" w:rsidP="5939EE8E">
      <w:pPr>
        <w:pStyle w:val="BodyText"/>
      </w:pPr>
      <w:r>
        <w:t xml:space="preserve">The PBO is supporting this work at </w:t>
      </w:r>
      <w:r w:rsidR="00830AA4">
        <w:t>several</w:t>
      </w:r>
      <w:r>
        <w:t xml:space="preserve"> levels</w:t>
      </w:r>
      <w:r w:rsidR="7B47DB1C">
        <w:t>, particularly through the Parliamentary Budget Officer and the Chief Operating Officer.</w:t>
      </w:r>
    </w:p>
    <w:p w14:paraId="6C3E8146" w14:textId="16D1BE1D" w:rsidR="00162EC0" w:rsidRDefault="004C60F2" w:rsidP="00162EC0">
      <w:pPr>
        <w:pStyle w:val="BodyText"/>
        <w:rPr>
          <w:rFonts w:ascii="Calibri" w:hAnsi="Calibri" w:cs="Calibri"/>
        </w:rPr>
      </w:pPr>
      <w:r>
        <w:t>We have</w:t>
      </w:r>
      <w:r w:rsidRPr="00BE55F0">
        <w:t xml:space="preserve"> appointed two internal Harassment Contact Officers (HCO)</w:t>
      </w:r>
      <w:r>
        <w:t>, who</w:t>
      </w:r>
      <w:r w:rsidRPr="00BE55F0">
        <w:t xml:space="preserve"> have</w:t>
      </w:r>
      <w:r>
        <w:t xml:space="preserve"> </w:t>
      </w:r>
      <w:r w:rsidRPr="00BE55F0">
        <w:t>undertaken training with the Department of Parliamentary Services</w:t>
      </w:r>
      <w:r w:rsidR="00435131">
        <w:t>.</w:t>
      </w:r>
    </w:p>
    <w:p w14:paraId="34F23F0F" w14:textId="337E567D" w:rsidR="004C60F2" w:rsidRPr="00162EC0" w:rsidRDefault="004C60F2" w:rsidP="00162EC0">
      <w:pPr>
        <w:pStyle w:val="Heading3"/>
        <w:rPr>
          <w:rFonts w:ascii="Calibri" w:hAnsi="Calibri" w:cs="Calibri"/>
        </w:rPr>
      </w:pPr>
      <w:bookmarkStart w:id="26" w:name="_Toc117259400"/>
      <w:r w:rsidRPr="00290A7A">
        <w:rPr>
          <w:rFonts w:ascii="Calibri" w:hAnsi="Calibri" w:cs="Calibri"/>
        </w:rPr>
        <w:t>Staffing and training</w:t>
      </w:r>
      <w:bookmarkEnd w:id="26"/>
    </w:p>
    <w:p w14:paraId="4C69FA31" w14:textId="77777777" w:rsidR="004C60F2" w:rsidRPr="00A3053C" w:rsidRDefault="004C60F2" w:rsidP="004C60F2">
      <w:pPr>
        <w:pStyle w:val="Heading4"/>
        <w:rPr>
          <w:rFonts w:ascii="Calibri" w:hAnsi="Calibri" w:cs="Calibri"/>
        </w:rPr>
      </w:pPr>
      <w:r w:rsidRPr="00A3053C">
        <w:rPr>
          <w:rFonts w:ascii="Calibri" w:hAnsi="Calibri" w:cs="Calibri"/>
        </w:rPr>
        <w:t>Staffing</w:t>
      </w:r>
    </w:p>
    <w:p w14:paraId="18AFF82E" w14:textId="10680BBD" w:rsidR="004C60F2" w:rsidRDefault="004C60F2" w:rsidP="004C60F2">
      <w:pPr>
        <w:pStyle w:val="BodyText"/>
      </w:pPr>
      <w:r>
        <w:t>At 29 September 2022</w:t>
      </w:r>
      <w:r w:rsidRPr="0091789E">
        <w:t xml:space="preserve">, </w:t>
      </w:r>
      <w:r>
        <w:t>we</w:t>
      </w:r>
      <w:r w:rsidRPr="0091789E">
        <w:t xml:space="preserve"> had 43.86</w:t>
      </w:r>
      <w:r>
        <w:t xml:space="preserve"> full-time equivalent (FTE)</w:t>
      </w:r>
      <w:r w:rsidRPr="214CC3AB">
        <w:t xml:space="preserve"> staff (headcount</w:t>
      </w:r>
      <w:r w:rsidRPr="00645CFC">
        <w:t xml:space="preserve">: </w:t>
      </w:r>
      <w:r w:rsidRPr="00442547">
        <w:t>46</w:t>
      </w:r>
      <w:r>
        <w:t xml:space="preserve">). </w:t>
      </w:r>
      <w:r w:rsidDel="006B27E7">
        <w:t>In </w:t>
      </w:r>
      <w:r>
        <w:t>2022–23, t</w:t>
      </w:r>
      <w:r w:rsidRPr="0091789E">
        <w:t>h</w:t>
      </w:r>
      <w:r>
        <w:t xml:space="preserve">e PBO </w:t>
      </w:r>
      <w:r w:rsidDel="006B27E7">
        <w:t xml:space="preserve">is </w:t>
      </w:r>
      <w:r>
        <w:t xml:space="preserve">estimating an average staffing level (ASL) of 44. </w:t>
      </w:r>
    </w:p>
    <w:p w14:paraId="31D0B00A" w14:textId="449E571A" w:rsidR="004C60F2" w:rsidRPr="005559A1" w:rsidRDefault="004C60F2" w:rsidP="004C60F2">
      <w:pPr>
        <w:pStyle w:val="BodyText"/>
      </w:pPr>
      <w:r>
        <w:lastRenderedPageBreak/>
        <w:t>We are continuing to participate in the Parliament of Australia graduate program</w:t>
      </w:r>
      <w:r w:rsidR="006E18E9">
        <w:t>;</w:t>
      </w:r>
      <w:r>
        <w:t xml:space="preserve"> 7 graduates from the 2022 program are joining the PBO for periods of 4 to 6 months over the course of the 2022 calendar year. Applications for the 2023 Parliament of Australia graduate program are now open.</w:t>
      </w:r>
    </w:p>
    <w:p w14:paraId="2DFE335F" w14:textId="77777777" w:rsidR="004C60F2" w:rsidRPr="00A3053C" w:rsidRDefault="004C60F2" w:rsidP="004C60F2">
      <w:pPr>
        <w:pStyle w:val="Heading4"/>
        <w:rPr>
          <w:rFonts w:ascii="Calibri" w:hAnsi="Calibri" w:cs="Calibri"/>
        </w:rPr>
      </w:pPr>
      <w:r w:rsidRPr="00A3053C">
        <w:rPr>
          <w:rFonts w:ascii="Calibri" w:hAnsi="Calibri" w:cs="Calibri"/>
        </w:rPr>
        <w:t>Response to COVID-19</w:t>
      </w:r>
    </w:p>
    <w:p w14:paraId="0C057EC9" w14:textId="77777777" w:rsidR="004C60F2" w:rsidRPr="00F67341" w:rsidRDefault="004C60F2" w:rsidP="004C60F2">
      <w:pPr>
        <w:pStyle w:val="BodyText"/>
      </w:pPr>
      <w:r>
        <w:rPr>
          <w:rFonts w:eastAsia="Cambria"/>
        </w:rPr>
        <w:t>We</w:t>
      </w:r>
      <w:r w:rsidRPr="000E5B1F">
        <w:rPr>
          <w:rFonts w:eastAsia="Cambria"/>
        </w:rPr>
        <w:t xml:space="preserve"> continue to follow ACT Health advice and the advice of the Presiding Officers in</w:t>
      </w:r>
      <w:r>
        <w:t xml:space="preserve"> </w:t>
      </w:r>
      <w:r w:rsidRPr="000E5B1F">
        <w:rPr>
          <w:rFonts w:eastAsia="Cambria"/>
        </w:rPr>
        <w:t>relation to working arrangements at APH, whilst considering the operational needs of the</w:t>
      </w:r>
      <w:r>
        <w:t xml:space="preserve"> </w:t>
      </w:r>
      <w:r w:rsidRPr="000E5B1F">
        <w:rPr>
          <w:rFonts w:eastAsia="Cambria"/>
        </w:rPr>
        <w:t>agency and key person risk. Responding to and managing COVID-19 is now embedded into</w:t>
      </w:r>
      <w:r>
        <w:t xml:space="preserve"> </w:t>
      </w:r>
      <w:r>
        <w:rPr>
          <w:rFonts w:eastAsia="Cambria"/>
        </w:rPr>
        <w:t>our</w:t>
      </w:r>
      <w:r w:rsidRPr="000E5B1F">
        <w:rPr>
          <w:rFonts w:eastAsia="Cambria"/>
        </w:rPr>
        <w:t xml:space="preserve"> business-as-usual processes.</w:t>
      </w:r>
    </w:p>
    <w:p w14:paraId="49DD8C22" w14:textId="77777777" w:rsidR="004C60F2" w:rsidRPr="00A3053C" w:rsidRDefault="004C60F2" w:rsidP="004C60F2">
      <w:pPr>
        <w:pStyle w:val="Heading4"/>
        <w:rPr>
          <w:rFonts w:ascii="Calibri" w:hAnsi="Calibri" w:cs="Calibri"/>
        </w:rPr>
      </w:pPr>
      <w:r w:rsidRPr="00A3053C">
        <w:rPr>
          <w:rFonts w:ascii="Calibri" w:hAnsi="Calibri" w:cs="Calibri"/>
        </w:rPr>
        <w:t xml:space="preserve">Staff training </w:t>
      </w:r>
    </w:p>
    <w:p w14:paraId="5355C725" w14:textId="77777777" w:rsidR="004C60F2" w:rsidRDefault="004C60F2" w:rsidP="004C60F2">
      <w:pPr>
        <w:pStyle w:val="BodyText"/>
        <w:rPr>
          <w:rFonts w:eastAsia="Cambria"/>
        </w:rPr>
      </w:pPr>
      <w:r>
        <w:rPr>
          <w:rFonts w:eastAsia="Cambria"/>
          <w:lang w:eastAsia="en-US"/>
        </w:rPr>
        <w:t>We have continued to</w:t>
      </w:r>
      <w:r w:rsidRPr="004C1442">
        <w:rPr>
          <w:rFonts w:eastAsia="Cambria"/>
          <w:lang w:eastAsia="en-US"/>
        </w:rPr>
        <w:t xml:space="preserve"> undertake corporate training on an organisation wide basis</w:t>
      </w:r>
      <w:r>
        <w:rPr>
          <w:rFonts w:eastAsia="Cambria"/>
        </w:rPr>
        <w:t xml:space="preserve">. We run an </w:t>
      </w:r>
      <w:r w:rsidRPr="004A4792">
        <w:rPr>
          <w:rFonts w:eastAsia="Cambria"/>
        </w:rPr>
        <w:t xml:space="preserve">internal seminar series </w:t>
      </w:r>
      <w:r>
        <w:rPr>
          <w:rFonts w:eastAsia="Cambria"/>
        </w:rPr>
        <w:t>that covers a range of analytical and corporate topics</w:t>
      </w:r>
      <w:r w:rsidRPr="004A4792">
        <w:rPr>
          <w:rFonts w:eastAsia="Cambria"/>
        </w:rPr>
        <w:t>. Presenters for these sessions included key internal subject matter experts and external speakers</w:t>
      </w:r>
      <w:r>
        <w:rPr>
          <w:rFonts w:eastAsia="Cambria"/>
        </w:rPr>
        <w:t xml:space="preserve">. </w:t>
      </w:r>
    </w:p>
    <w:p w14:paraId="41A7D88C" w14:textId="30A7FC82" w:rsidR="00CA2105" w:rsidRPr="00A3053C" w:rsidRDefault="00CA2105" w:rsidP="00CA2105">
      <w:pPr>
        <w:pStyle w:val="Heading1"/>
        <w:rPr>
          <w:rFonts w:ascii="Calibri" w:hAnsi="Calibri" w:cs="Calibri"/>
        </w:rPr>
      </w:pPr>
      <w:bookmarkStart w:id="27" w:name="_Toc117259401"/>
      <w:r w:rsidRPr="00A3053C">
        <w:rPr>
          <w:rFonts w:ascii="Calibri" w:hAnsi="Calibri" w:cs="Calibri"/>
        </w:rPr>
        <w:t>Next steps</w:t>
      </w:r>
      <w:bookmarkEnd w:id="27"/>
    </w:p>
    <w:p w14:paraId="21CE5A23" w14:textId="77777777" w:rsidR="005F2710" w:rsidRPr="00A3053C" w:rsidRDefault="0067189A" w:rsidP="00A3053C">
      <w:pPr>
        <w:pStyle w:val="BodyText"/>
      </w:pPr>
      <w:r w:rsidRPr="00A3053C">
        <w:t xml:space="preserve">Over the period covered by this report, the PBO has </w:t>
      </w:r>
      <w:r w:rsidR="00872914" w:rsidRPr="00A3053C">
        <w:t xml:space="preserve">sought to </w:t>
      </w:r>
      <w:r w:rsidR="00702F87" w:rsidRPr="00A3053C">
        <w:t xml:space="preserve">respond to stakeholder feedback to </w:t>
      </w:r>
      <w:r w:rsidR="00AD3F69" w:rsidRPr="00A3053C">
        <w:t xml:space="preserve">improve the timeliness of </w:t>
      </w:r>
      <w:r w:rsidR="0069216D" w:rsidRPr="00A3053C">
        <w:t>our</w:t>
      </w:r>
      <w:r w:rsidR="00AD3F69" w:rsidRPr="00A3053C">
        <w:t xml:space="preserve"> </w:t>
      </w:r>
      <w:r w:rsidR="0088764A" w:rsidRPr="00A3053C">
        <w:t>products</w:t>
      </w:r>
      <w:r w:rsidR="00170590" w:rsidRPr="00A3053C">
        <w:t xml:space="preserve">, </w:t>
      </w:r>
      <w:r w:rsidR="00AE0B02" w:rsidRPr="00A3053C">
        <w:t xml:space="preserve">better tailor </w:t>
      </w:r>
      <w:r w:rsidR="00BA48FE" w:rsidRPr="00A3053C">
        <w:t>them</w:t>
      </w:r>
      <w:r w:rsidR="00E97E4F" w:rsidRPr="00A3053C">
        <w:t xml:space="preserve"> to</w:t>
      </w:r>
      <w:r w:rsidR="00EA2BE7" w:rsidRPr="00A3053C">
        <w:t xml:space="preserve"> </w:t>
      </w:r>
      <w:r w:rsidR="00AE0B02" w:rsidRPr="00A3053C">
        <w:t>meet the needs of diverse stakeholders</w:t>
      </w:r>
      <w:r w:rsidR="0069216D" w:rsidRPr="00A3053C">
        <w:t xml:space="preserve">, </w:t>
      </w:r>
      <w:r w:rsidR="005E07FB" w:rsidRPr="00A3053C">
        <w:t xml:space="preserve">lift awareness of </w:t>
      </w:r>
      <w:r w:rsidR="00914F7B" w:rsidRPr="00A3053C">
        <w:t xml:space="preserve">PBO services, and </w:t>
      </w:r>
      <w:r w:rsidR="001D616D" w:rsidRPr="00A3053C">
        <w:t xml:space="preserve">enhance our </w:t>
      </w:r>
      <w:r w:rsidR="00CE1B41" w:rsidRPr="00A3053C">
        <w:t xml:space="preserve">direct </w:t>
      </w:r>
      <w:r w:rsidR="001D616D" w:rsidRPr="00A3053C">
        <w:t xml:space="preserve">engagement with </w:t>
      </w:r>
      <w:r w:rsidR="00CC23A6" w:rsidRPr="00A3053C">
        <w:t>parliam</w:t>
      </w:r>
      <w:r w:rsidR="00FE22CD" w:rsidRPr="00A3053C">
        <w:t>entarians</w:t>
      </w:r>
      <w:r w:rsidR="00CE1B41" w:rsidRPr="00A3053C">
        <w:t>.</w:t>
      </w:r>
      <w:r w:rsidR="00B87977" w:rsidRPr="00A3053C">
        <w:t xml:space="preserve">  This remains a work in progress, and over the next </w:t>
      </w:r>
      <w:r w:rsidR="00740A68" w:rsidRPr="00A3053C">
        <w:t xml:space="preserve">period, we aim to continue </w:t>
      </w:r>
      <w:r w:rsidR="00316914" w:rsidRPr="00A3053C">
        <w:t xml:space="preserve">to mature </w:t>
      </w:r>
      <w:r w:rsidR="00EC4AF3" w:rsidRPr="00A3053C">
        <w:t xml:space="preserve">how we </w:t>
      </w:r>
      <w:r w:rsidR="005F2710" w:rsidRPr="00A3053C">
        <w:t>do this.</w:t>
      </w:r>
    </w:p>
    <w:p w14:paraId="1AAA3072" w14:textId="39F94675" w:rsidR="00F37002" w:rsidRPr="00A3053C" w:rsidRDefault="001B7744" w:rsidP="00A3053C">
      <w:pPr>
        <w:pStyle w:val="BodyText"/>
      </w:pPr>
      <w:r w:rsidRPr="00A3053C">
        <w:t>Our</w:t>
      </w:r>
      <w:r w:rsidR="005F2710" w:rsidRPr="00A3053C">
        <w:t xml:space="preserve"> </w:t>
      </w:r>
      <w:r w:rsidR="00B21959" w:rsidRPr="00A3053C">
        <w:t>investment in new ICT solutions to</w:t>
      </w:r>
      <w:r w:rsidR="00A62B5A" w:rsidRPr="00A3053C">
        <w:t xml:space="preserve"> </w:t>
      </w:r>
      <w:r w:rsidR="00160D97" w:rsidRPr="00A3053C">
        <w:t xml:space="preserve">improve </w:t>
      </w:r>
      <w:r w:rsidR="00E60513" w:rsidRPr="00A3053C">
        <w:t xml:space="preserve">the user experience of our website and </w:t>
      </w:r>
      <w:r w:rsidR="00876411" w:rsidRPr="00A3053C">
        <w:t xml:space="preserve">costing and </w:t>
      </w:r>
      <w:r w:rsidR="00A40A8C" w:rsidRPr="00A3053C">
        <w:t>budget</w:t>
      </w:r>
      <w:r w:rsidR="00D14F70" w:rsidRPr="00A3053C">
        <w:t xml:space="preserve"> </w:t>
      </w:r>
      <w:r w:rsidR="00F53396" w:rsidRPr="00A3053C">
        <w:t>an</w:t>
      </w:r>
      <w:r w:rsidR="003D70F2" w:rsidRPr="00A3053C">
        <w:t>a</w:t>
      </w:r>
      <w:r w:rsidR="00502E80" w:rsidRPr="00A3053C">
        <w:t>lysis</w:t>
      </w:r>
      <w:r w:rsidR="003D70F2" w:rsidRPr="00A3053C">
        <w:t xml:space="preserve"> services</w:t>
      </w:r>
      <w:r w:rsidR="00D14F70" w:rsidRPr="00A3053C">
        <w:t xml:space="preserve"> </w:t>
      </w:r>
      <w:r w:rsidR="0006452D" w:rsidRPr="00A3053C">
        <w:t xml:space="preserve">should </w:t>
      </w:r>
      <w:r w:rsidR="00D40CE1" w:rsidRPr="00A3053C">
        <w:t>make information easier to find and</w:t>
      </w:r>
      <w:r w:rsidR="002E3797" w:rsidRPr="00A3053C">
        <w:t xml:space="preserve"> </w:t>
      </w:r>
      <w:r w:rsidR="007E4AAE" w:rsidRPr="00A3053C">
        <w:t xml:space="preserve">streamline </w:t>
      </w:r>
      <w:r w:rsidR="00F37002" w:rsidRPr="00A3053C">
        <w:t>service delivery.</w:t>
      </w:r>
    </w:p>
    <w:p w14:paraId="51EC38DA" w14:textId="77777777" w:rsidR="000204D7" w:rsidRPr="00A3053C" w:rsidRDefault="00AF7B95" w:rsidP="00A3053C">
      <w:pPr>
        <w:pStyle w:val="BodyText"/>
      </w:pPr>
      <w:r w:rsidRPr="00A3053C">
        <w:t xml:space="preserve">We will continue to </w:t>
      </w:r>
      <w:r w:rsidR="00145131" w:rsidRPr="00A3053C">
        <w:t xml:space="preserve">look for ways to improve our timeliness and better understand and report on the </w:t>
      </w:r>
      <w:r w:rsidR="004252D6" w:rsidRPr="00A3053C">
        <w:t xml:space="preserve">drivers of our performance. </w:t>
      </w:r>
    </w:p>
    <w:p w14:paraId="7C355F2F" w14:textId="696F05B8" w:rsidR="00CA2105" w:rsidRPr="00A3053C" w:rsidRDefault="000204D7" w:rsidP="00A3053C">
      <w:pPr>
        <w:pStyle w:val="BodyText"/>
      </w:pPr>
      <w:r w:rsidRPr="00A3053C">
        <w:t xml:space="preserve">We have </w:t>
      </w:r>
      <w:r w:rsidR="00A62E21" w:rsidRPr="00A3053C">
        <w:t>a significant</w:t>
      </w:r>
      <w:r w:rsidRPr="00A3053C">
        <w:t xml:space="preserve"> publication schedule over the rest of the year, including </w:t>
      </w:r>
      <w:r w:rsidR="000445D8" w:rsidRPr="00A3053C">
        <w:t>our suite of flagship publication</w:t>
      </w:r>
      <w:r w:rsidR="00541821" w:rsidRPr="00A3053C">
        <w:t xml:space="preserve">s related to the </w:t>
      </w:r>
      <w:r w:rsidR="008818B0" w:rsidRPr="00A3053C">
        <w:t>2022-23 Budget and fiscal sustainability,</w:t>
      </w:r>
      <w:r w:rsidR="000445D8" w:rsidRPr="00A3053C">
        <w:t xml:space="preserve"> as well as exp</w:t>
      </w:r>
      <w:r w:rsidR="008818B0" w:rsidRPr="00A3053C">
        <w:t>a</w:t>
      </w:r>
      <w:r w:rsidR="000445D8" w:rsidRPr="00A3053C">
        <w:t>nding our stable of budget explainers</w:t>
      </w:r>
      <w:r w:rsidR="005A0A2F" w:rsidRPr="00A3053C">
        <w:t>, insights and bites</w:t>
      </w:r>
      <w:r w:rsidR="00332A45" w:rsidRPr="00A3053C">
        <w:t>.  We also hope to build on the success of our PDI calculator</w:t>
      </w:r>
      <w:r w:rsidR="005A0A2F" w:rsidRPr="00A3053C">
        <w:t xml:space="preserve"> </w:t>
      </w:r>
      <w:r w:rsidR="005309D3" w:rsidRPr="00A3053C">
        <w:t xml:space="preserve">and rollout </w:t>
      </w:r>
      <w:r w:rsidR="00332A45" w:rsidRPr="00A3053C">
        <w:t>more</w:t>
      </w:r>
      <w:r w:rsidR="005309D3" w:rsidRPr="00A3053C">
        <w:t xml:space="preserve"> </w:t>
      </w:r>
      <w:r w:rsidR="004B6DB7" w:rsidRPr="00A3053C">
        <w:t xml:space="preserve">user led interactive tools. </w:t>
      </w:r>
    </w:p>
    <w:p w14:paraId="1644488F" w14:textId="4B0B5E44" w:rsidR="00347AF6" w:rsidRPr="00A3053C" w:rsidRDefault="00347AF6" w:rsidP="00A3053C">
      <w:pPr>
        <w:pStyle w:val="BodyText"/>
      </w:pPr>
      <w:r w:rsidRPr="00A3053C">
        <w:t xml:space="preserve">The </w:t>
      </w:r>
      <w:r w:rsidR="0086081E" w:rsidRPr="00A3053C">
        <w:t>outcomes from</w:t>
      </w:r>
      <w:r w:rsidRPr="00A3053C">
        <w:t xml:space="preserve"> the </w:t>
      </w:r>
      <w:r w:rsidR="003A0F67" w:rsidRPr="00A3053C">
        <w:t xml:space="preserve">ECR </w:t>
      </w:r>
      <w:r w:rsidRPr="00A3053C">
        <w:t xml:space="preserve">evaluation will </w:t>
      </w:r>
      <w:r w:rsidR="00FA24A4" w:rsidRPr="00A3053C">
        <w:t>inform</w:t>
      </w:r>
      <w:r w:rsidRPr="00A3053C">
        <w:t xml:space="preserve"> a roadmap for improvements for </w:t>
      </w:r>
      <w:r w:rsidR="00D620D6" w:rsidRPr="00A3053C">
        <w:t xml:space="preserve">the next </w:t>
      </w:r>
      <w:r w:rsidR="0019764D" w:rsidRPr="00A3053C">
        <w:t>report</w:t>
      </w:r>
      <w:r w:rsidR="008D2792" w:rsidRPr="00A3053C">
        <w:t xml:space="preserve">. </w:t>
      </w:r>
    </w:p>
    <w:p w14:paraId="6D637842" w14:textId="04BBDBEC" w:rsidR="008D2792" w:rsidRPr="00A3053C" w:rsidRDefault="007834CF" w:rsidP="00A3053C">
      <w:pPr>
        <w:pStyle w:val="BodyText"/>
      </w:pPr>
      <w:r w:rsidRPr="00A3053C">
        <w:t xml:space="preserve">We </w:t>
      </w:r>
      <w:r w:rsidR="00027E95" w:rsidRPr="00A3053C">
        <w:t>will continue to expand the opportunities for parliamentarians to engage with us</w:t>
      </w:r>
      <w:r w:rsidR="00555F21" w:rsidRPr="00A3053C">
        <w:t>, including through a regular schedule of drop-in sessions</w:t>
      </w:r>
      <w:r w:rsidR="00FE3681" w:rsidRPr="00A3053C">
        <w:t xml:space="preserve"> and Budget Insight semi</w:t>
      </w:r>
      <w:r w:rsidR="007F0193" w:rsidRPr="00A3053C">
        <w:t>nars.</w:t>
      </w:r>
      <w:r w:rsidR="00965C57" w:rsidRPr="00A3053C">
        <w:t xml:space="preserve">  The PBO Conference on 3 November 2022 will also provide an opportunity to reflect on </w:t>
      </w:r>
      <w:r w:rsidR="00E043ED" w:rsidRPr="00A3053C">
        <w:t>how we can enhance our services further.</w:t>
      </w:r>
    </w:p>
    <w:p w14:paraId="38033171" w14:textId="660A7B7B" w:rsidR="007A3B81" w:rsidRPr="00804BF5" w:rsidRDefault="00C710BE" w:rsidP="0064063A">
      <w:pPr>
        <w:pStyle w:val="BodyText"/>
      </w:pPr>
      <w:r>
        <w:t xml:space="preserve">We look forward to keeping the committee </w:t>
      </w:r>
      <w:r w:rsidR="001953CF">
        <w:t>informed</w:t>
      </w:r>
      <w:r>
        <w:t xml:space="preserve"> of these </w:t>
      </w:r>
      <w:r w:rsidR="001953CF">
        <w:t>developments</w:t>
      </w:r>
      <w:r>
        <w:t xml:space="preserve">. </w:t>
      </w:r>
    </w:p>
    <w:sectPr w:rsidR="007A3B81" w:rsidRPr="00804BF5" w:rsidSect="00311295">
      <w:pgSz w:w="11906" w:h="16838"/>
      <w:pgMar w:top="119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8E88C" w14:textId="77777777" w:rsidR="0075166A" w:rsidRDefault="0075166A" w:rsidP="00770BB2">
      <w:pPr>
        <w:spacing w:after="0"/>
      </w:pPr>
      <w:r>
        <w:separator/>
      </w:r>
    </w:p>
  </w:endnote>
  <w:endnote w:type="continuationSeparator" w:id="0">
    <w:p w14:paraId="78DB1A44" w14:textId="77777777" w:rsidR="0075166A" w:rsidRDefault="0075166A" w:rsidP="00770BB2">
      <w:pPr>
        <w:spacing w:after="0"/>
      </w:pPr>
      <w:r>
        <w:continuationSeparator/>
      </w:r>
    </w:p>
  </w:endnote>
  <w:endnote w:type="continuationNotice" w:id="1">
    <w:p w14:paraId="6F99742A" w14:textId="77777777" w:rsidR="0075166A" w:rsidRDefault="007516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Placeholder"/>
      <w:tblpPr w:bottomFromText="283" w:vertAnchor="page" w:horzAnchor="page" w:tblpXSpec="right" w:tblpYSpec="bottom"/>
      <w:tblW w:w="9921" w:type="dxa"/>
      <w:tblLayout w:type="fixed"/>
      <w:tblLook w:val="04A0" w:firstRow="1" w:lastRow="0" w:firstColumn="1" w:lastColumn="0" w:noHBand="0" w:noVBand="1"/>
    </w:tblPr>
    <w:tblGrid>
      <w:gridCol w:w="8504"/>
      <w:gridCol w:w="1417"/>
    </w:tblGrid>
    <w:tr w:rsidR="00E1031A" w:rsidRPr="00272F02" w14:paraId="549B0356" w14:textId="77777777" w:rsidTr="00AE1721">
      <w:trPr>
        <w:trHeight w:val="879"/>
      </w:trPr>
      <w:tc>
        <w:tcPr>
          <w:tcW w:w="8504" w:type="dxa"/>
        </w:tcPr>
        <w:p w14:paraId="06B6D6B6" w14:textId="24F1AB75" w:rsidR="00E1031A" w:rsidRPr="00272F02" w:rsidRDefault="00611E02" w:rsidP="00F14C26">
          <w:pPr>
            <w:jc w:val="right"/>
            <w:rPr>
              <w:rFonts w:ascii="Calibri" w:eastAsia="Cambria" w:hAnsi="Calibri" w:cs="Calibri"/>
              <w:spacing w:val="-2"/>
              <w:szCs w:val="16"/>
            </w:rPr>
          </w:pPr>
          <w:r w:rsidRPr="00272F02">
            <w:rPr>
              <w:rFonts w:ascii="Calibri" w:eastAsia="Cambria" w:hAnsi="Calibri" w:cs="Calibri"/>
              <w:noProof/>
              <w:spacing w:val="-2"/>
              <w:szCs w:val="16"/>
            </w:rPr>
            <mc:AlternateContent>
              <mc:Choice Requires="wps">
                <w:drawing>
                  <wp:anchor distT="0" distB="0" distL="114300" distR="114300" simplePos="0" relativeHeight="251658242" behindDoc="0" locked="0" layoutInCell="0" allowOverlap="1" wp14:anchorId="394D2A83" wp14:editId="541502B8">
                    <wp:simplePos x="0" y="0"/>
                    <wp:positionH relativeFrom="page">
                      <wp:posOffset>0</wp:posOffset>
                    </wp:positionH>
                    <wp:positionV relativeFrom="page">
                      <wp:posOffset>10227945</wp:posOffset>
                    </wp:positionV>
                    <wp:extent cx="7560310" cy="273050"/>
                    <wp:effectExtent l="0" t="0" r="0" b="12700"/>
                    <wp:wrapNone/>
                    <wp:docPr id="26" name="MSIPCMf090428a980ba59a10358057" descr="{&quot;HashCode&quot;:-139927281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091273" w14:textId="77777777" w:rsidR="00611E02" w:rsidRPr="00611E02" w:rsidRDefault="00611E02" w:rsidP="00611E02">
                                <w:pPr>
                                  <w:spacing w:after="0"/>
                                  <w:jc w:val="center"/>
                                  <w:rPr>
                                    <w:rFonts w:cs="Cambria"/>
                                    <w:color w:val="FF0000"/>
                                    <w:sz w:val="20"/>
                                  </w:rPr>
                                </w:pPr>
                                <w:r w:rsidRPr="00611E02">
                                  <w:rPr>
                                    <w:rFonts w:cs="Cambria"/>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4D2A83" id="_x0000_t202" coordsize="21600,21600" o:spt="202" path="m,l,21600r21600,l21600,xe">
                    <v:stroke joinstyle="miter"/>
                    <v:path gradientshapeok="t" o:connecttype="rect"/>
                  </v:shapetype>
                  <v:shape id="MSIPCMf090428a980ba59a10358057" o:spid="_x0000_s1028" type="#_x0000_t202" alt="{&quot;HashCode&quot;:-1399272816,&quot;Height&quot;:841.0,&quot;Width&quot;:595.0,&quot;Placement&quot;:&quot;Footer&quot;,&quot;Index&quot;:&quot;Primary&quot;,&quot;Section&quot;:1,&quot;Top&quot;:0.0,&quot;Left&quot;:0.0}" style="position:absolute;left:0;text-align:left;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54091273" w14:textId="77777777" w:rsidR="00611E02" w:rsidRPr="00611E02" w:rsidRDefault="00611E02" w:rsidP="00611E02">
                          <w:pPr>
                            <w:spacing w:after="0"/>
                            <w:jc w:val="center"/>
                            <w:rPr>
                              <w:rFonts w:cs="Cambria"/>
                              <w:color w:val="FF0000"/>
                              <w:sz w:val="20"/>
                            </w:rPr>
                          </w:pPr>
                          <w:r w:rsidRPr="00611E02">
                            <w:rPr>
                              <w:rFonts w:cs="Cambria"/>
                              <w:color w:val="FF0000"/>
                              <w:sz w:val="20"/>
                            </w:rPr>
                            <w:t>OFFICIAL</w:t>
                          </w:r>
                        </w:p>
                      </w:txbxContent>
                    </v:textbox>
                    <w10:wrap anchorx="page" anchory="page"/>
                  </v:shape>
                </w:pict>
              </mc:Fallback>
            </mc:AlternateContent>
          </w:r>
          <w:r w:rsidR="007D4D84" w:rsidRPr="00272F02">
            <w:rPr>
              <w:rFonts w:ascii="Calibri" w:eastAsia="Cambria" w:hAnsi="Calibri" w:cs="Calibri"/>
              <w:spacing w:val="-2"/>
              <w:szCs w:val="16"/>
            </w:rPr>
            <w:t xml:space="preserve">PARLIAMENTARY BUDGET OFFICE ACTIVITY REPORT – </w:t>
          </w:r>
          <w:r w:rsidR="00905E64" w:rsidRPr="00272F02">
            <w:rPr>
              <w:rFonts w:ascii="Calibri" w:eastAsia="Cambria" w:hAnsi="Calibri" w:cs="Calibri"/>
              <w:spacing w:val="-2"/>
              <w:szCs w:val="16"/>
            </w:rPr>
            <w:t>2</w:t>
          </w:r>
          <w:r w:rsidR="006D210C">
            <w:rPr>
              <w:rFonts w:ascii="Calibri" w:eastAsia="Cambria" w:hAnsi="Calibri" w:cs="Calibri"/>
              <w:spacing w:val="-2"/>
              <w:szCs w:val="16"/>
            </w:rPr>
            <w:t>4</w:t>
          </w:r>
          <w:r w:rsidR="000F709A" w:rsidRPr="00272F02">
            <w:rPr>
              <w:rFonts w:ascii="Calibri" w:eastAsia="Cambria" w:hAnsi="Calibri" w:cs="Calibri"/>
              <w:spacing w:val="-2"/>
              <w:szCs w:val="16"/>
            </w:rPr>
            <w:t xml:space="preserve"> OCTOBER </w:t>
          </w:r>
          <w:r w:rsidR="00A93A69" w:rsidRPr="00272F02">
            <w:rPr>
              <w:rFonts w:ascii="Calibri" w:eastAsia="Cambria" w:hAnsi="Calibri" w:cs="Calibri"/>
              <w:spacing w:val="-2"/>
              <w:szCs w:val="16"/>
            </w:rPr>
            <w:t>2022</w:t>
          </w:r>
          <w:r w:rsidR="007D4D84" w:rsidRPr="00272F02">
            <w:rPr>
              <w:rFonts w:ascii="Calibri" w:eastAsia="Cambria" w:hAnsi="Calibri" w:cs="Calibri"/>
              <w:spacing w:val="-2"/>
              <w:szCs w:val="16"/>
            </w:rPr>
            <w:t xml:space="preserve">  </w:t>
          </w:r>
        </w:p>
      </w:tc>
      <w:tc>
        <w:tcPr>
          <w:tcW w:w="1417" w:type="dxa"/>
        </w:tcPr>
        <w:p w14:paraId="2F57C12F" w14:textId="77777777" w:rsidR="00E1031A" w:rsidRPr="00272F02" w:rsidRDefault="00E1031A" w:rsidP="00AE1721">
          <w:pPr>
            <w:jc w:val="center"/>
            <w:rPr>
              <w:rFonts w:ascii="Calibri" w:eastAsia="Cambria" w:hAnsi="Calibri" w:cs="Calibri"/>
              <w:color w:val="3D4D7D"/>
              <w:szCs w:val="16"/>
            </w:rPr>
          </w:pPr>
          <w:r w:rsidRPr="00272F02">
            <w:rPr>
              <w:rFonts w:ascii="Calibri" w:eastAsia="Cambria" w:hAnsi="Calibri" w:cs="Calibri"/>
              <w:szCs w:val="16"/>
            </w:rPr>
            <w:fldChar w:fldCharType="begin"/>
          </w:r>
          <w:r w:rsidRPr="00272F02">
            <w:rPr>
              <w:rFonts w:ascii="Calibri" w:eastAsia="Cambria" w:hAnsi="Calibri" w:cs="Calibri"/>
              <w:szCs w:val="16"/>
            </w:rPr>
            <w:instrText xml:space="preserve"> PAGE   \* MERGEFORMAT </w:instrText>
          </w:r>
          <w:r w:rsidRPr="00272F02">
            <w:rPr>
              <w:rFonts w:ascii="Calibri" w:eastAsia="Cambria" w:hAnsi="Calibri" w:cs="Calibri"/>
              <w:szCs w:val="16"/>
            </w:rPr>
            <w:fldChar w:fldCharType="separate"/>
          </w:r>
          <w:r w:rsidR="0002292D" w:rsidRPr="00272F02">
            <w:rPr>
              <w:rFonts w:ascii="Calibri" w:eastAsia="Cambria" w:hAnsi="Calibri" w:cs="Calibri"/>
              <w:szCs w:val="16"/>
            </w:rPr>
            <w:t>5</w:t>
          </w:r>
          <w:r w:rsidRPr="00272F02">
            <w:rPr>
              <w:rFonts w:ascii="Calibri" w:eastAsia="Cambria" w:hAnsi="Calibri" w:cs="Calibri"/>
              <w:szCs w:val="16"/>
            </w:rPr>
            <w:fldChar w:fldCharType="end"/>
          </w:r>
        </w:p>
      </w:tc>
    </w:tr>
  </w:tbl>
  <w:p w14:paraId="59DBDD39" w14:textId="77777777" w:rsidR="00E1031A" w:rsidRPr="00E35EEE" w:rsidRDefault="00E1031A" w:rsidP="00E35E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Placeholder"/>
      <w:tblpPr w:bottomFromText="283" w:vertAnchor="page" w:horzAnchor="page" w:tblpXSpec="right" w:tblpYSpec="bottom"/>
      <w:tblW w:w="9921" w:type="dxa"/>
      <w:tblLayout w:type="fixed"/>
      <w:tblLook w:val="04A0" w:firstRow="1" w:lastRow="0" w:firstColumn="1" w:lastColumn="0" w:noHBand="0" w:noVBand="1"/>
    </w:tblPr>
    <w:tblGrid>
      <w:gridCol w:w="8504"/>
      <w:gridCol w:w="1417"/>
    </w:tblGrid>
    <w:tr w:rsidR="00E1031A" w:rsidRPr="00E35EEE" w14:paraId="1CE789DD" w14:textId="77777777" w:rsidTr="00AE1721">
      <w:trPr>
        <w:trHeight w:val="879"/>
      </w:trPr>
      <w:tc>
        <w:tcPr>
          <w:tcW w:w="8504" w:type="dxa"/>
        </w:tcPr>
        <w:p w14:paraId="613B0905" w14:textId="5B5E1B40" w:rsidR="00E1031A" w:rsidRPr="00272F02" w:rsidRDefault="00611E02" w:rsidP="007D4D84">
          <w:pPr>
            <w:jc w:val="right"/>
            <w:rPr>
              <w:rFonts w:ascii="Calibri" w:eastAsia="Cambria" w:hAnsi="Calibri" w:cs="Calibri"/>
              <w:spacing w:val="-2"/>
              <w:szCs w:val="16"/>
            </w:rPr>
          </w:pPr>
          <w:r w:rsidRPr="00272F02">
            <w:rPr>
              <w:rFonts w:ascii="Calibri" w:eastAsia="Cambria" w:hAnsi="Calibri" w:cs="Calibri"/>
              <w:noProof/>
              <w:spacing w:val="-2"/>
              <w:szCs w:val="16"/>
            </w:rPr>
            <mc:AlternateContent>
              <mc:Choice Requires="wps">
                <w:drawing>
                  <wp:anchor distT="0" distB="0" distL="114300" distR="114300" simplePos="0" relativeHeight="251658244" behindDoc="0" locked="0" layoutInCell="0" allowOverlap="1" wp14:anchorId="221D1392" wp14:editId="0411AB7E">
                    <wp:simplePos x="0" y="0"/>
                    <wp:positionH relativeFrom="page">
                      <wp:posOffset>0</wp:posOffset>
                    </wp:positionH>
                    <wp:positionV relativeFrom="page">
                      <wp:posOffset>10227945</wp:posOffset>
                    </wp:positionV>
                    <wp:extent cx="7560310" cy="273050"/>
                    <wp:effectExtent l="0" t="0" r="0" b="12700"/>
                    <wp:wrapNone/>
                    <wp:docPr id="28" name="MSIPCM68d34847afb9fefb999349a1" descr="{&quot;HashCode&quot;:-1399272816,&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093185" w14:textId="77777777" w:rsidR="00611E02" w:rsidRPr="00611E02" w:rsidRDefault="00611E02" w:rsidP="00611E02">
                                <w:pPr>
                                  <w:spacing w:after="0"/>
                                  <w:jc w:val="center"/>
                                  <w:rPr>
                                    <w:rFonts w:cs="Cambria"/>
                                    <w:color w:val="FF0000"/>
                                    <w:sz w:val="20"/>
                                  </w:rPr>
                                </w:pPr>
                                <w:r w:rsidRPr="00611E02">
                                  <w:rPr>
                                    <w:rFonts w:cs="Cambria"/>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1D1392" id="_x0000_t202" coordsize="21600,21600" o:spt="202" path="m,l,21600r21600,l21600,xe">
                    <v:stroke joinstyle="miter"/>
                    <v:path gradientshapeok="t" o:connecttype="rect"/>
                  </v:shapetype>
                  <v:shape id="MSIPCM68d34847afb9fefb999349a1" o:spid="_x0000_s1030" type="#_x0000_t202" alt="{&quot;HashCode&quot;:-1399272816,&quot;Height&quot;:841.0,&quot;Width&quot;:595.0,&quot;Placement&quot;:&quot;Footer&quot;,&quot;Index&quot;:&quot;FirstPage&quot;,&quot;Section&quot;:1,&quot;Top&quot;:0.0,&quot;Left&quot;:0.0}" style="position:absolute;left:0;text-align:left;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09093185" w14:textId="77777777" w:rsidR="00611E02" w:rsidRPr="00611E02" w:rsidRDefault="00611E02" w:rsidP="00611E02">
                          <w:pPr>
                            <w:spacing w:after="0"/>
                            <w:jc w:val="center"/>
                            <w:rPr>
                              <w:rFonts w:cs="Cambria"/>
                              <w:color w:val="FF0000"/>
                              <w:sz w:val="20"/>
                            </w:rPr>
                          </w:pPr>
                          <w:r w:rsidRPr="00611E02">
                            <w:rPr>
                              <w:rFonts w:cs="Cambria"/>
                              <w:color w:val="FF0000"/>
                              <w:sz w:val="20"/>
                            </w:rPr>
                            <w:t>OFFICIAL</w:t>
                          </w:r>
                        </w:p>
                      </w:txbxContent>
                    </v:textbox>
                    <w10:wrap anchorx="page" anchory="page"/>
                  </v:shape>
                </w:pict>
              </mc:Fallback>
            </mc:AlternateContent>
          </w:r>
          <w:r w:rsidR="00E1031A" w:rsidRPr="00272F02">
            <w:rPr>
              <w:rFonts w:ascii="Calibri" w:eastAsia="Cambria" w:hAnsi="Calibri" w:cs="Calibri"/>
              <w:spacing w:val="-2"/>
              <w:szCs w:val="16"/>
            </w:rPr>
            <w:t xml:space="preserve">PARLIAMENTARY BUDGET OFFICE ACTIVITY REPORT – </w:t>
          </w:r>
          <w:r w:rsidR="006E59CB" w:rsidRPr="00272F02">
            <w:rPr>
              <w:rFonts w:ascii="Calibri" w:eastAsia="Cambria" w:hAnsi="Calibri" w:cs="Calibri"/>
              <w:spacing w:val="-2"/>
              <w:szCs w:val="16"/>
            </w:rPr>
            <w:t>2</w:t>
          </w:r>
          <w:r w:rsidR="006D210C">
            <w:rPr>
              <w:rFonts w:ascii="Calibri" w:eastAsia="Cambria" w:hAnsi="Calibri" w:cs="Calibri"/>
              <w:spacing w:val="-2"/>
              <w:szCs w:val="16"/>
            </w:rPr>
            <w:t>4</w:t>
          </w:r>
          <w:r w:rsidR="00C351DF" w:rsidRPr="00272F02">
            <w:rPr>
              <w:rFonts w:ascii="Calibri" w:eastAsia="Cambria" w:hAnsi="Calibri" w:cs="Calibri"/>
              <w:spacing w:val="-2"/>
              <w:szCs w:val="16"/>
            </w:rPr>
            <w:t xml:space="preserve"> OCTOBER </w:t>
          </w:r>
          <w:r w:rsidR="00D466AC" w:rsidRPr="00272F02">
            <w:rPr>
              <w:rFonts w:ascii="Calibri" w:eastAsia="Cambria" w:hAnsi="Calibri" w:cs="Calibri"/>
              <w:spacing w:val="-2"/>
              <w:szCs w:val="16"/>
            </w:rPr>
            <w:t xml:space="preserve"> 2022</w:t>
          </w:r>
          <w:r w:rsidR="00E1031A" w:rsidRPr="00272F02">
            <w:rPr>
              <w:rFonts w:ascii="Calibri" w:eastAsia="Cambria" w:hAnsi="Calibri" w:cs="Calibri"/>
              <w:spacing w:val="-2"/>
              <w:szCs w:val="16"/>
            </w:rPr>
            <w:t xml:space="preserve">  </w:t>
          </w:r>
        </w:p>
      </w:tc>
      <w:tc>
        <w:tcPr>
          <w:tcW w:w="1417" w:type="dxa"/>
        </w:tcPr>
        <w:p w14:paraId="30D600C0" w14:textId="77777777" w:rsidR="00E1031A" w:rsidRPr="00272F02" w:rsidRDefault="00E1031A" w:rsidP="00E35EEE">
          <w:pPr>
            <w:jc w:val="center"/>
            <w:rPr>
              <w:rFonts w:ascii="Calibri" w:eastAsia="Cambria" w:hAnsi="Calibri" w:cs="Calibri"/>
              <w:color w:val="3D4D7D"/>
              <w:szCs w:val="16"/>
            </w:rPr>
          </w:pPr>
          <w:r w:rsidRPr="00272F02">
            <w:rPr>
              <w:rFonts w:ascii="Calibri" w:eastAsia="Cambria" w:hAnsi="Calibri" w:cs="Calibri"/>
              <w:szCs w:val="16"/>
            </w:rPr>
            <w:t xml:space="preserve"> </w:t>
          </w:r>
          <w:r w:rsidRPr="00272F02">
            <w:rPr>
              <w:rFonts w:ascii="Calibri" w:eastAsia="Cambria" w:hAnsi="Calibri" w:cs="Calibri"/>
              <w:szCs w:val="16"/>
            </w:rPr>
            <w:fldChar w:fldCharType="begin"/>
          </w:r>
          <w:r w:rsidRPr="00272F02">
            <w:rPr>
              <w:rFonts w:ascii="Calibri" w:eastAsia="Cambria" w:hAnsi="Calibri" w:cs="Calibri"/>
              <w:szCs w:val="16"/>
            </w:rPr>
            <w:instrText xml:space="preserve"> PAGE   \* MERGEFORMAT </w:instrText>
          </w:r>
          <w:r w:rsidRPr="00272F02">
            <w:rPr>
              <w:rFonts w:ascii="Calibri" w:eastAsia="Cambria" w:hAnsi="Calibri" w:cs="Calibri"/>
              <w:szCs w:val="16"/>
            </w:rPr>
            <w:fldChar w:fldCharType="separate"/>
          </w:r>
          <w:r w:rsidR="0002292D" w:rsidRPr="00272F02">
            <w:rPr>
              <w:rFonts w:ascii="Calibri" w:eastAsia="Cambria" w:hAnsi="Calibri" w:cs="Calibri"/>
              <w:szCs w:val="16"/>
            </w:rPr>
            <w:t>1</w:t>
          </w:r>
          <w:r w:rsidRPr="00272F02">
            <w:rPr>
              <w:rFonts w:ascii="Calibri" w:eastAsia="Cambria" w:hAnsi="Calibri" w:cs="Calibri"/>
              <w:szCs w:val="16"/>
            </w:rPr>
            <w:fldChar w:fldCharType="end"/>
          </w:r>
        </w:p>
      </w:tc>
    </w:tr>
  </w:tbl>
  <w:p w14:paraId="79A09B07" w14:textId="77777777" w:rsidR="00E1031A" w:rsidRDefault="00E103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Placeholder"/>
      <w:tblpPr w:bottomFromText="283" w:vertAnchor="page" w:horzAnchor="page" w:tblpXSpec="right" w:tblpYSpec="bottom"/>
      <w:tblW w:w="9921" w:type="dxa"/>
      <w:tblLayout w:type="fixed"/>
      <w:tblLook w:val="04A0" w:firstRow="1" w:lastRow="0" w:firstColumn="1" w:lastColumn="0" w:noHBand="0" w:noVBand="1"/>
    </w:tblPr>
    <w:tblGrid>
      <w:gridCol w:w="8504"/>
      <w:gridCol w:w="1417"/>
    </w:tblGrid>
    <w:tr w:rsidR="00FE32C9" w:rsidRPr="00E35EEE" w14:paraId="58DB32F8" w14:textId="77777777" w:rsidTr="00AE1721">
      <w:trPr>
        <w:trHeight w:val="879"/>
      </w:trPr>
      <w:tc>
        <w:tcPr>
          <w:tcW w:w="8504" w:type="dxa"/>
        </w:tcPr>
        <w:p w14:paraId="0D14D8A5" w14:textId="7740FA92" w:rsidR="00FE32C9" w:rsidRPr="006D210C" w:rsidRDefault="00FE32C9" w:rsidP="007D4D84">
          <w:pPr>
            <w:jc w:val="right"/>
            <w:rPr>
              <w:rFonts w:ascii="Calibri" w:eastAsia="Cambria" w:hAnsi="Calibri" w:cs="Calibri"/>
              <w:spacing w:val="-2"/>
              <w:szCs w:val="16"/>
            </w:rPr>
          </w:pPr>
          <w:r w:rsidRPr="006D210C">
            <w:rPr>
              <w:rFonts w:ascii="Calibri" w:eastAsia="Cambria" w:hAnsi="Calibri" w:cs="Calibri"/>
              <w:spacing w:val="-2"/>
              <w:szCs w:val="16"/>
            </w:rPr>
            <w:t xml:space="preserve">PARLIAMENTARY BUDGET OFFICE ACTIVITY REPORT – </w:t>
          </w:r>
          <w:r w:rsidR="005B18BD" w:rsidRPr="006D210C">
            <w:rPr>
              <w:rFonts w:ascii="Calibri" w:eastAsia="Cambria" w:hAnsi="Calibri" w:cs="Calibri"/>
              <w:spacing w:val="-2"/>
              <w:szCs w:val="16"/>
            </w:rPr>
            <w:t>2</w:t>
          </w:r>
          <w:r w:rsidR="006D210C">
            <w:rPr>
              <w:rFonts w:ascii="Calibri" w:eastAsia="Cambria" w:hAnsi="Calibri" w:cs="Calibri"/>
              <w:spacing w:val="-2"/>
              <w:szCs w:val="16"/>
            </w:rPr>
            <w:t>4</w:t>
          </w:r>
          <w:r w:rsidRPr="006D210C">
            <w:rPr>
              <w:rFonts w:ascii="Calibri" w:eastAsia="Cambria" w:hAnsi="Calibri" w:cs="Calibri"/>
              <w:spacing w:val="-2"/>
              <w:szCs w:val="16"/>
            </w:rPr>
            <w:t xml:space="preserve"> OCTOBER  2022  </w:t>
          </w:r>
        </w:p>
      </w:tc>
      <w:tc>
        <w:tcPr>
          <w:tcW w:w="1417" w:type="dxa"/>
        </w:tcPr>
        <w:p w14:paraId="73C7F3A7" w14:textId="77777777" w:rsidR="00FE32C9" w:rsidRPr="006D210C" w:rsidRDefault="00FE32C9" w:rsidP="00E35EEE">
          <w:pPr>
            <w:jc w:val="center"/>
            <w:rPr>
              <w:rFonts w:ascii="Calibri" w:eastAsia="Cambria" w:hAnsi="Calibri" w:cs="Calibri"/>
              <w:color w:val="3D4D7D"/>
              <w:szCs w:val="16"/>
            </w:rPr>
          </w:pPr>
          <w:r w:rsidRPr="006D210C">
            <w:rPr>
              <w:rFonts w:ascii="Calibri" w:eastAsia="Cambria" w:hAnsi="Calibri" w:cs="Calibri"/>
              <w:szCs w:val="16"/>
            </w:rPr>
            <w:t xml:space="preserve"> </w:t>
          </w:r>
          <w:r w:rsidRPr="006D210C">
            <w:rPr>
              <w:rFonts w:ascii="Calibri" w:eastAsia="Cambria" w:hAnsi="Calibri" w:cs="Calibri"/>
              <w:szCs w:val="16"/>
            </w:rPr>
            <w:fldChar w:fldCharType="begin"/>
          </w:r>
          <w:r w:rsidRPr="006D210C">
            <w:rPr>
              <w:rFonts w:ascii="Calibri" w:eastAsia="Cambria" w:hAnsi="Calibri" w:cs="Calibri"/>
              <w:szCs w:val="16"/>
            </w:rPr>
            <w:instrText xml:space="preserve"> PAGE   \* MERGEFORMAT </w:instrText>
          </w:r>
          <w:r w:rsidRPr="006D210C">
            <w:rPr>
              <w:rFonts w:ascii="Calibri" w:eastAsia="Cambria" w:hAnsi="Calibri" w:cs="Calibri"/>
              <w:szCs w:val="16"/>
            </w:rPr>
            <w:fldChar w:fldCharType="separate"/>
          </w:r>
          <w:r w:rsidRPr="006D210C">
            <w:rPr>
              <w:rFonts w:ascii="Calibri" w:eastAsia="Cambria" w:hAnsi="Calibri" w:cs="Calibri"/>
              <w:szCs w:val="16"/>
            </w:rPr>
            <w:t>1</w:t>
          </w:r>
          <w:r w:rsidRPr="006D210C">
            <w:rPr>
              <w:rFonts w:ascii="Calibri" w:eastAsia="Cambria" w:hAnsi="Calibri" w:cs="Calibri"/>
              <w:szCs w:val="16"/>
            </w:rPr>
            <w:fldChar w:fldCharType="end"/>
          </w:r>
        </w:p>
      </w:tc>
    </w:tr>
  </w:tbl>
  <w:p w14:paraId="6C3F441C" w14:textId="77777777" w:rsidR="00FE32C9" w:rsidRDefault="00FE32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FF183" w14:textId="77777777" w:rsidR="0075166A" w:rsidRDefault="0075166A" w:rsidP="00770BB2">
      <w:pPr>
        <w:spacing w:after="0"/>
      </w:pPr>
      <w:r>
        <w:separator/>
      </w:r>
    </w:p>
  </w:footnote>
  <w:footnote w:type="continuationSeparator" w:id="0">
    <w:p w14:paraId="400253A3" w14:textId="77777777" w:rsidR="0075166A" w:rsidRDefault="0075166A" w:rsidP="00770BB2">
      <w:pPr>
        <w:spacing w:after="0"/>
      </w:pPr>
      <w:r>
        <w:continuationSeparator/>
      </w:r>
    </w:p>
  </w:footnote>
  <w:footnote w:type="continuationNotice" w:id="1">
    <w:p w14:paraId="65B9A6B4" w14:textId="77777777" w:rsidR="0075166A" w:rsidRDefault="007516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0D491" w14:textId="14EE8136" w:rsidR="007D4D84" w:rsidRDefault="0059062F">
    <w:pPr>
      <w:pStyle w:val="Header"/>
    </w:pPr>
    <w:r>
      <w:rPr>
        <w:noProof/>
      </w:rPr>
      <mc:AlternateContent>
        <mc:Choice Requires="wps">
          <w:drawing>
            <wp:anchor distT="0" distB="0" distL="114300" distR="114300" simplePos="0" relativeHeight="251658240" behindDoc="1" locked="0" layoutInCell="0" allowOverlap="1" wp14:anchorId="7469B7AD" wp14:editId="439794C1">
              <wp:simplePos x="0" y="0"/>
              <wp:positionH relativeFrom="margin">
                <wp:align>center</wp:align>
              </wp:positionH>
              <wp:positionV relativeFrom="margin">
                <wp:align>center</wp:align>
              </wp:positionV>
              <wp:extent cx="5074920" cy="3044825"/>
              <wp:effectExtent l="0" t="0" r="0" b="0"/>
              <wp:wrapNone/>
              <wp:docPr id="8" name="PowerPlusWaterMarkObject90303874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B50244" w14:textId="77777777" w:rsidR="0059062F" w:rsidRDefault="0059062F" w:rsidP="0059062F">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469B7AD" id="_x0000_t202" coordsize="21600,21600" o:spt="202" path="m,l,21600r21600,l21600,xe">
              <v:stroke joinstyle="miter"/>
              <v:path gradientshapeok="t" o:connecttype="rect"/>
            </v:shapetype>
            <v:shape id="PowerPlusWaterMarkObject903038745" o:spid="_x0000_s1026" type="#_x0000_t202" style="position:absolute;margin-left:0;margin-top:0;width:399.6pt;height:239.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" o:allowincell="f" filled="f" stroked="f">
              <v:stroke joinstyle="round"/>
              <o:lock v:ext="edit" rotation="t" aspectratio="t" verticies="t" adjusthandles="t" grouping="t" shapetype="t"/>
              <v:textbox>
                <w:txbxContent>
                  <w:p w14:paraId="3AB50244" w14:textId="77777777" w:rsidR="0059062F" w:rsidRDefault="0059062F" w:rsidP="0059062F">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A31E8" w14:textId="3525BD25" w:rsidR="00F56091" w:rsidRDefault="00AA3D3F">
    <w:pPr>
      <w:pStyle w:val="Header"/>
    </w:pPr>
    <w:r>
      <w:rPr>
        <w:noProof/>
      </w:rPr>
      <mc:AlternateContent>
        <mc:Choice Requires="wps">
          <w:drawing>
            <wp:anchor distT="0" distB="0" distL="114300" distR="114300" simplePos="0" relativeHeight="251658241" behindDoc="0" locked="0" layoutInCell="0" allowOverlap="1" wp14:anchorId="03D5F58F" wp14:editId="05AD26CD">
              <wp:simplePos x="0" y="0"/>
              <wp:positionH relativeFrom="page">
                <wp:posOffset>0</wp:posOffset>
              </wp:positionH>
              <wp:positionV relativeFrom="page">
                <wp:posOffset>190500</wp:posOffset>
              </wp:positionV>
              <wp:extent cx="7560310" cy="273050"/>
              <wp:effectExtent l="0" t="0" r="0" b="12700"/>
              <wp:wrapNone/>
              <wp:docPr id="24" name="MSIPCM40e445f4b75f3763f26316f8" descr="{&quot;HashCode&quot;:-142341038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7C6019" w14:textId="0E9D1E10" w:rsidR="00AA3D3F" w:rsidRPr="00AA3D3F" w:rsidRDefault="00AA3D3F" w:rsidP="00AA3D3F">
                          <w:pPr>
                            <w:spacing w:after="0"/>
                            <w:jc w:val="center"/>
                            <w:rPr>
                              <w:rFonts w:cs="Cambria"/>
                              <w:color w:val="FF0000"/>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D5F58F" id="_x0000_t202" coordsize="21600,21600" o:spt="202" path="m,l,21600r21600,l21600,xe">
              <v:stroke joinstyle="miter"/>
              <v:path gradientshapeok="t" o:connecttype="rect"/>
            </v:shapetype>
            <v:shape id="MSIPCM40e445f4b75f3763f26316f8" o:spid="_x0000_s1027" type="#_x0000_t202" alt="{&quot;HashCode&quot;:-1423410385,&quot;Height&quot;:841.0,&quot;Width&quot;:595.0,&quot;Placement&quot;:&quot;Header&quot;,&quot;Index&quot;:&quot;Primary&quot;,&quot;Section&quot;:1,&quot;Top&quot;:0.0,&quot;Left&quot;:0.0}" style="position:absolute;margin-left:0;margin-top:1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097C6019" w14:textId="0E9D1E10" w:rsidR="00AA3D3F" w:rsidRPr="00AA3D3F" w:rsidRDefault="00AA3D3F" w:rsidP="00AA3D3F">
                    <w:pPr>
                      <w:spacing w:after="0"/>
                      <w:jc w:val="center"/>
                      <w:rPr>
                        <w:rFonts w:cs="Cambria"/>
                        <w:color w:val="FF0000"/>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4247B" w14:textId="65530BCA" w:rsidR="00E1031A" w:rsidRDefault="00611E02">
    <w:pPr>
      <w:pStyle w:val="Header"/>
    </w:pPr>
    <w:r>
      <w:rPr>
        <w:noProof/>
      </w:rPr>
      <mc:AlternateContent>
        <mc:Choice Requires="wps">
          <w:drawing>
            <wp:anchor distT="0" distB="0" distL="114300" distR="114300" simplePos="0" relativeHeight="251658243" behindDoc="0" locked="0" layoutInCell="0" allowOverlap="1" wp14:anchorId="44ED0B26" wp14:editId="77978669">
              <wp:simplePos x="0" y="0"/>
              <wp:positionH relativeFrom="page">
                <wp:posOffset>0</wp:posOffset>
              </wp:positionH>
              <wp:positionV relativeFrom="page">
                <wp:posOffset>190500</wp:posOffset>
              </wp:positionV>
              <wp:extent cx="7560310" cy="273050"/>
              <wp:effectExtent l="0" t="0" r="0" b="12700"/>
              <wp:wrapNone/>
              <wp:docPr id="27" name="MSIPCMcb91408182b17a2e684a583e" descr="{&quot;HashCode&quot;:-1423410385,&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DB0D42" w14:textId="4C15E7A6" w:rsidR="00611E02" w:rsidRPr="00611E02" w:rsidRDefault="00611E02" w:rsidP="00611E02">
                          <w:pPr>
                            <w:spacing w:after="0"/>
                            <w:jc w:val="center"/>
                            <w:rPr>
                              <w:rFonts w:cs="Cambria"/>
                              <w:color w:val="FF0000"/>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4ED0B26" id="_x0000_t202" coordsize="21600,21600" o:spt="202" path="m,l,21600r21600,l21600,xe">
              <v:stroke joinstyle="miter"/>
              <v:path gradientshapeok="t" o:connecttype="rect"/>
            </v:shapetype>
            <v:shape id="MSIPCMcb91408182b17a2e684a583e" o:spid="_x0000_s1029" type="#_x0000_t202" alt="{&quot;HashCode&quot;:-1423410385,&quot;Height&quot;:841.0,&quot;Width&quot;:595.0,&quot;Placement&quot;:&quot;Header&quot;,&quot;Index&quot;:&quot;FirstPage&quot;,&quot;Section&quot;:1,&quot;Top&quot;:0.0,&quot;Left&quot;:0.0}" style="position:absolute;margin-left:0;margin-top:1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Sw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MJj3oRcyvg4ulsuUhKqyLKzNxvJYOmIWkX3p&#10;XpmzJ/gDEvcIg7hY8Y6FPrdHe7kPIJtEUcS3R/MEOyoyMXd6PVHyb/9T1uWNL34B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HEU9LAXAgAAKwQAAA4AAAAAAAAAAAAAAAAALgIAAGRycy9lMm9Eb2MueG1sUEsBAi0AFAAGAAgA&#10;AAAhAEsiCebcAAAABwEAAA8AAAAAAAAAAAAAAAAAcQQAAGRycy9kb3ducmV2LnhtbFBLBQYAAAAA&#10;BAAEAPMAAAB6BQAAAAA=&#10;" o:allowincell="f" filled="f" stroked="f" strokeweight=".5pt">
              <v:textbox inset=",0,,0">
                <w:txbxContent>
                  <w:p w14:paraId="63DB0D42" w14:textId="4C15E7A6" w:rsidR="00611E02" w:rsidRPr="00611E02" w:rsidRDefault="00611E02" w:rsidP="00611E02">
                    <w:pPr>
                      <w:spacing w:after="0"/>
                      <w:jc w:val="center"/>
                      <w:rPr>
                        <w:rFonts w:cs="Cambria"/>
                        <w:color w:val="FF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2558"/>
    <w:multiLevelType w:val="hybridMultilevel"/>
    <w:tmpl w:val="A00434BC"/>
    <w:lvl w:ilvl="0" w:tplc="0C090001">
      <w:start w:val="1"/>
      <w:numFmt w:val="bullet"/>
      <w:lvlText w:val=""/>
      <w:lvlJc w:val="left"/>
      <w:pPr>
        <w:ind w:left="720" w:hanging="360"/>
      </w:pPr>
      <w:rPr>
        <w:rFonts w:ascii="Tahoma" w:hAnsi="Tahoma" w:hint="default"/>
      </w:rPr>
    </w:lvl>
    <w:lvl w:ilvl="1" w:tplc="0C090003">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1" w15:restartNumberingAfterBreak="0">
    <w:nsid w:val="018E614B"/>
    <w:multiLevelType w:val="hybridMultilevel"/>
    <w:tmpl w:val="8966A83A"/>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2" w15:restartNumberingAfterBreak="0">
    <w:nsid w:val="03B31F7D"/>
    <w:multiLevelType w:val="hybridMultilevel"/>
    <w:tmpl w:val="A894DC32"/>
    <w:lvl w:ilvl="0" w:tplc="F21CAB56">
      <w:start w:val="1"/>
      <w:numFmt w:val="lowerLetter"/>
      <w:lvlText w:val="(%1)"/>
      <w:lvlJc w:val="left"/>
      <w:pPr>
        <w:ind w:left="720" w:hanging="360"/>
      </w:pPr>
      <w:rPr>
        <w:rFonts w:hint="default"/>
        <w:color w:val="808080" w:themeColor="background1" w:themeShade="80"/>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B96FB7"/>
    <w:multiLevelType w:val="hybridMultilevel"/>
    <w:tmpl w:val="D94495A0"/>
    <w:lvl w:ilvl="0" w:tplc="DBDC0D20">
      <w:start w:val="1"/>
      <w:numFmt w:val="bullet"/>
      <w:lvlText w:val="-"/>
      <w:lvlJc w:val="left"/>
      <w:pPr>
        <w:ind w:left="720" w:hanging="360"/>
      </w:pPr>
      <w:rPr>
        <w:rFonts w:ascii="Cambria" w:eastAsiaTheme="minorHAnsi" w:hAnsi="Cambria" w:cs="Cambri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4" w15:restartNumberingAfterBreak="0">
    <w:nsid w:val="068B37FE"/>
    <w:multiLevelType w:val="multilevel"/>
    <w:tmpl w:val="289C3B6E"/>
    <w:name w:val="Bullets"/>
    <w:lvl w:ilvl="0">
      <w:start w:val="1"/>
      <w:numFmt w:val="bullet"/>
      <w:pStyle w:val="ListBullet"/>
      <w:lvlText w:val=""/>
      <w:lvlJc w:val="left"/>
      <w:pPr>
        <w:ind w:left="360" w:hanging="360"/>
      </w:pPr>
      <w:rPr>
        <w:rFonts w:ascii="Tahoma" w:hAnsi="Tahoma" w:hint="default"/>
        <w:b w:val="0"/>
        <w:i w:val="0"/>
        <w:color w:val="auto"/>
        <w:position w:val="0"/>
        <w:sz w:val="20"/>
        <w:szCs w:val="20"/>
      </w:rPr>
    </w:lvl>
    <w:lvl w:ilvl="1">
      <w:start w:val="1"/>
      <w:numFmt w:val="bullet"/>
      <w:pStyle w:val="ListBullet2"/>
      <w:lvlText w:val="–"/>
      <w:lvlJc w:val="left"/>
      <w:pPr>
        <w:tabs>
          <w:tab w:val="num" w:pos="907"/>
        </w:tabs>
        <w:ind w:left="907" w:hanging="453"/>
      </w:pPr>
      <w:rPr>
        <w:rFonts w:ascii="Cambria" w:hAnsi="Cambria" w:hint="default"/>
        <w:b w:val="0"/>
        <w:i w:val="0"/>
        <w:color w:val="auto"/>
        <w:position w:val="0"/>
        <w:sz w:val="28"/>
        <w:szCs w:val="28"/>
      </w:rPr>
    </w:lvl>
    <w:lvl w:ilvl="2">
      <w:start w:val="1"/>
      <w:numFmt w:val="bullet"/>
      <w:pStyle w:val="ListBullet3"/>
      <w:lvlText w:val=""/>
      <w:lvlJc w:val="left"/>
      <w:pPr>
        <w:tabs>
          <w:tab w:val="num" w:pos="1361"/>
        </w:tabs>
        <w:ind w:left="1361" w:hanging="454"/>
      </w:pPr>
      <w:rPr>
        <w:rFonts w:ascii="Calibri Light" w:hAnsi="Calibri Light" w:hint="default"/>
        <w:b w:val="0"/>
        <w:i w:val="0"/>
        <w:color w:val="auto"/>
        <w:spacing w:val="0"/>
        <w:w w:val="100"/>
        <w:position w:val="1"/>
        <w:sz w:val="22"/>
        <w:szCs w:val="16"/>
      </w:rPr>
    </w:lvl>
    <w:lvl w:ilvl="3">
      <w:start w:val="1"/>
      <w:numFmt w:val="none"/>
      <w:lvlText w:val=""/>
      <w:lvlJc w:val="left"/>
      <w:pPr>
        <w:ind w:left="-32767" w:firstLine="0"/>
      </w:pPr>
    </w:lvl>
    <w:lvl w:ilvl="4">
      <w:start w:val="1"/>
      <w:numFmt w:val="none"/>
      <w:lvlText w:val=""/>
      <w:lvlJc w:val="left"/>
      <w:pPr>
        <w:ind w:left="-32767" w:firstLine="0"/>
      </w:pPr>
    </w:lvl>
    <w:lvl w:ilvl="5">
      <w:start w:val="1"/>
      <w:numFmt w:val="none"/>
      <w:lvlText w:val=""/>
      <w:lvlJc w:val="left"/>
      <w:pPr>
        <w:ind w:left="-32767"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left"/>
      <w:pPr>
        <w:ind w:left="-32767" w:firstLine="0"/>
      </w:pPr>
    </w:lvl>
  </w:abstractNum>
  <w:abstractNum w:abstractNumId="5" w15:restartNumberingAfterBreak="0">
    <w:nsid w:val="0DAC3031"/>
    <w:multiLevelType w:val="hybridMultilevel"/>
    <w:tmpl w:val="2CDA039C"/>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6" w15:restartNumberingAfterBreak="0">
    <w:nsid w:val="11162E63"/>
    <w:multiLevelType w:val="hybridMultilevel"/>
    <w:tmpl w:val="89E47E72"/>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7" w15:restartNumberingAfterBreak="0">
    <w:nsid w:val="1D1B5CE9"/>
    <w:multiLevelType w:val="hybridMultilevel"/>
    <w:tmpl w:val="1E04F9D4"/>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8" w15:restartNumberingAfterBreak="0">
    <w:nsid w:val="1E0C6FC3"/>
    <w:multiLevelType w:val="hybridMultilevel"/>
    <w:tmpl w:val="9EF6BD44"/>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9" w15:restartNumberingAfterBreak="0">
    <w:nsid w:val="20C67134"/>
    <w:multiLevelType w:val="hybridMultilevel"/>
    <w:tmpl w:val="C04EEB56"/>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10" w15:restartNumberingAfterBreak="0">
    <w:nsid w:val="2A6D4F63"/>
    <w:multiLevelType w:val="hybridMultilevel"/>
    <w:tmpl w:val="FFFFFFFF"/>
    <w:lvl w:ilvl="0" w:tplc="A89608A0">
      <w:start w:val="1"/>
      <w:numFmt w:val="bullet"/>
      <w:lvlText w:val=""/>
      <w:lvlJc w:val="left"/>
      <w:pPr>
        <w:ind w:left="720" w:hanging="360"/>
      </w:pPr>
      <w:rPr>
        <w:rFonts w:ascii="Tahoma" w:hAnsi="Tahoma" w:hint="default"/>
      </w:rPr>
    </w:lvl>
    <w:lvl w:ilvl="1" w:tplc="47201682">
      <w:start w:val="1"/>
      <w:numFmt w:val="bullet"/>
      <w:lvlText w:val="o"/>
      <w:lvlJc w:val="left"/>
      <w:pPr>
        <w:ind w:left="1440" w:hanging="360"/>
      </w:pPr>
      <w:rPr>
        <w:rFonts w:ascii="Georgia" w:hAnsi="Georgia" w:hint="default"/>
      </w:rPr>
    </w:lvl>
    <w:lvl w:ilvl="2" w:tplc="F6863F40">
      <w:start w:val="1"/>
      <w:numFmt w:val="bullet"/>
      <w:lvlText w:val=""/>
      <w:lvlJc w:val="left"/>
      <w:pPr>
        <w:ind w:left="2160" w:hanging="360"/>
      </w:pPr>
      <w:rPr>
        <w:rFonts w:ascii="Calibri Light" w:hAnsi="Calibri Light" w:hint="default"/>
      </w:rPr>
    </w:lvl>
    <w:lvl w:ilvl="3" w:tplc="0554A00C">
      <w:start w:val="1"/>
      <w:numFmt w:val="bullet"/>
      <w:lvlText w:val=""/>
      <w:lvlJc w:val="left"/>
      <w:pPr>
        <w:ind w:left="2880" w:hanging="360"/>
      </w:pPr>
      <w:rPr>
        <w:rFonts w:ascii="Tahoma" w:hAnsi="Tahoma" w:hint="default"/>
      </w:rPr>
    </w:lvl>
    <w:lvl w:ilvl="4" w:tplc="8E668A28">
      <w:start w:val="1"/>
      <w:numFmt w:val="bullet"/>
      <w:lvlText w:val="o"/>
      <w:lvlJc w:val="left"/>
      <w:pPr>
        <w:ind w:left="3600" w:hanging="360"/>
      </w:pPr>
      <w:rPr>
        <w:rFonts w:ascii="Georgia" w:hAnsi="Georgia" w:hint="default"/>
      </w:rPr>
    </w:lvl>
    <w:lvl w:ilvl="5" w:tplc="A100FAC0">
      <w:start w:val="1"/>
      <w:numFmt w:val="bullet"/>
      <w:lvlText w:val=""/>
      <w:lvlJc w:val="left"/>
      <w:pPr>
        <w:ind w:left="4320" w:hanging="360"/>
      </w:pPr>
      <w:rPr>
        <w:rFonts w:ascii="Calibri Light" w:hAnsi="Calibri Light" w:hint="default"/>
      </w:rPr>
    </w:lvl>
    <w:lvl w:ilvl="6" w:tplc="3776FD6C">
      <w:start w:val="1"/>
      <w:numFmt w:val="bullet"/>
      <w:lvlText w:val=""/>
      <w:lvlJc w:val="left"/>
      <w:pPr>
        <w:ind w:left="5040" w:hanging="360"/>
      </w:pPr>
      <w:rPr>
        <w:rFonts w:ascii="Tahoma" w:hAnsi="Tahoma" w:hint="default"/>
      </w:rPr>
    </w:lvl>
    <w:lvl w:ilvl="7" w:tplc="D9FE8C0E">
      <w:start w:val="1"/>
      <w:numFmt w:val="bullet"/>
      <w:lvlText w:val="o"/>
      <w:lvlJc w:val="left"/>
      <w:pPr>
        <w:ind w:left="5760" w:hanging="360"/>
      </w:pPr>
      <w:rPr>
        <w:rFonts w:ascii="Georgia" w:hAnsi="Georgia" w:hint="default"/>
      </w:rPr>
    </w:lvl>
    <w:lvl w:ilvl="8" w:tplc="696E0B6C">
      <w:start w:val="1"/>
      <w:numFmt w:val="bullet"/>
      <w:lvlText w:val=""/>
      <w:lvlJc w:val="left"/>
      <w:pPr>
        <w:ind w:left="6480" w:hanging="360"/>
      </w:pPr>
      <w:rPr>
        <w:rFonts w:ascii="Calibri Light" w:hAnsi="Calibri Light" w:hint="default"/>
      </w:rPr>
    </w:lvl>
  </w:abstractNum>
  <w:abstractNum w:abstractNumId="11" w15:restartNumberingAfterBreak="0">
    <w:nsid w:val="2C72580B"/>
    <w:multiLevelType w:val="multilevel"/>
    <w:tmpl w:val="A1605A0E"/>
    <w:name w:val="PullOutNumbering"/>
    <w:lvl w:ilvl="0">
      <w:start w:val="1"/>
      <w:numFmt w:val="decimal"/>
      <w:pStyle w:val="PullOutBoxNumber"/>
      <w:lvlText w:val="%1"/>
      <w:lvlJc w:val="left"/>
      <w:pPr>
        <w:tabs>
          <w:tab w:val="num" w:pos="624"/>
        </w:tabs>
        <w:ind w:left="624" w:hanging="340"/>
      </w:pPr>
      <w:rPr>
        <w:rFonts w:hint="default"/>
      </w:rPr>
    </w:lvl>
    <w:lvl w:ilvl="1">
      <w:start w:val="1"/>
      <w:numFmt w:val="lowerLetter"/>
      <w:pStyle w:val="PullOutBoxNumber2"/>
      <w:lvlText w:val="%2"/>
      <w:lvlJc w:val="left"/>
      <w:pPr>
        <w:tabs>
          <w:tab w:val="num" w:pos="964"/>
        </w:tabs>
        <w:ind w:left="964" w:hanging="340"/>
      </w:pPr>
      <w:rPr>
        <w:rFonts w:hint="default"/>
        <w:color w:val="auto"/>
      </w:rPr>
    </w:lvl>
    <w:lvl w:ilvl="2">
      <w:start w:val="1"/>
      <w:numFmt w:val="lowerRoman"/>
      <w:pStyle w:val="PullOutBoxNumber3"/>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DC5083A"/>
    <w:multiLevelType w:val="hybridMultilevel"/>
    <w:tmpl w:val="A54CEDD0"/>
    <w:lvl w:ilvl="0" w:tplc="0C090001">
      <w:start w:val="1"/>
      <w:numFmt w:val="bullet"/>
      <w:lvlText w:val=""/>
      <w:lvlJc w:val="left"/>
      <w:pPr>
        <w:tabs>
          <w:tab w:val="num" w:pos="2992"/>
        </w:tabs>
        <w:ind w:left="2992" w:hanging="360"/>
      </w:pPr>
      <w:rPr>
        <w:rFonts w:ascii="Tahoma" w:hAnsi="Tahoma" w:hint="default"/>
      </w:rPr>
    </w:lvl>
    <w:lvl w:ilvl="1" w:tplc="782A4756">
      <w:start w:val="1"/>
      <w:numFmt w:val="bullet"/>
      <w:lvlText w:val=""/>
      <w:lvlJc w:val="left"/>
      <w:pPr>
        <w:tabs>
          <w:tab w:val="num" w:pos="3712"/>
        </w:tabs>
        <w:ind w:left="3712" w:hanging="360"/>
      </w:pPr>
      <w:rPr>
        <w:rFonts w:ascii="Tahoma" w:hAnsi="Tahoma" w:hint="default"/>
        <w:color w:val="auto"/>
        <w:sz w:val="24"/>
      </w:rPr>
    </w:lvl>
    <w:lvl w:ilvl="2" w:tplc="0C090005">
      <w:start w:val="1"/>
      <w:numFmt w:val="bullet"/>
      <w:lvlText w:val=""/>
      <w:lvlJc w:val="left"/>
      <w:pPr>
        <w:tabs>
          <w:tab w:val="num" w:pos="4432"/>
        </w:tabs>
        <w:ind w:left="4432" w:hanging="360"/>
      </w:pPr>
      <w:rPr>
        <w:rFonts w:ascii="Calibri Light" w:hAnsi="Calibri Light" w:hint="default"/>
      </w:rPr>
    </w:lvl>
    <w:lvl w:ilvl="3" w:tplc="0C090001" w:tentative="1">
      <w:start w:val="1"/>
      <w:numFmt w:val="bullet"/>
      <w:lvlText w:val=""/>
      <w:lvlJc w:val="left"/>
      <w:pPr>
        <w:tabs>
          <w:tab w:val="num" w:pos="5152"/>
        </w:tabs>
        <w:ind w:left="5152" w:hanging="360"/>
      </w:pPr>
      <w:rPr>
        <w:rFonts w:ascii="Tahoma" w:hAnsi="Tahoma" w:hint="default"/>
      </w:rPr>
    </w:lvl>
    <w:lvl w:ilvl="4" w:tplc="0C090003" w:tentative="1">
      <w:start w:val="1"/>
      <w:numFmt w:val="bullet"/>
      <w:lvlText w:val="o"/>
      <w:lvlJc w:val="left"/>
      <w:pPr>
        <w:tabs>
          <w:tab w:val="num" w:pos="5872"/>
        </w:tabs>
        <w:ind w:left="5872" w:hanging="360"/>
      </w:pPr>
      <w:rPr>
        <w:rFonts w:ascii="Georgia" w:hAnsi="Georgia" w:cs="Georgia" w:hint="default"/>
      </w:rPr>
    </w:lvl>
    <w:lvl w:ilvl="5" w:tplc="0C090005" w:tentative="1">
      <w:start w:val="1"/>
      <w:numFmt w:val="bullet"/>
      <w:lvlText w:val=""/>
      <w:lvlJc w:val="left"/>
      <w:pPr>
        <w:tabs>
          <w:tab w:val="num" w:pos="6592"/>
        </w:tabs>
        <w:ind w:left="6592" w:hanging="360"/>
      </w:pPr>
      <w:rPr>
        <w:rFonts w:ascii="Calibri Light" w:hAnsi="Calibri Light" w:hint="default"/>
      </w:rPr>
    </w:lvl>
    <w:lvl w:ilvl="6" w:tplc="0C090001" w:tentative="1">
      <w:start w:val="1"/>
      <w:numFmt w:val="bullet"/>
      <w:lvlText w:val=""/>
      <w:lvlJc w:val="left"/>
      <w:pPr>
        <w:tabs>
          <w:tab w:val="num" w:pos="7312"/>
        </w:tabs>
        <w:ind w:left="7312" w:hanging="360"/>
      </w:pPr>
      <w:rPr>
        <w:rFonts w:ascii="Tahoma" w:hAnsi="Tahoma" w:hint="default"/>
      </w:rPr>
    </w:lvl>
    <w:lvl w:ilvl="7" w:tplc="0C090003" w:tentative="1">
      <w:start w:val="1"/>
      <w:numFmt w:val="bullet"/>
      <w:lvlText w:val="o"/>
      <w:lvlJc w:val="left"/>
      <w:pPr>
        <w:tabs>
          <w:tab w:val="num" w:pos="8032"/>
        </w:tabs>
        <w:ind w:left="8032" w:hanging="360"/>
      </w:pPr>
      <w:rPr>
        <w:rFonts w:ascii="Georgia" w:hAnsi="Georgia" w:cs="Georgia" w:hint="default"/>
      </w:rPr>
    </w:lvl>
    <w:lvl w:ilvl="8" w:tplc="0C090005" w:tentative="1">
      <w:start w:val="1"/>
      <w:numFmt w:val="bullet"/>
      <w:lvlText w:val=""/>
      <w:lvlJc w:val="left"/>
      <w:pPr>
        <w:tabs>
          <w:tab w:val="num" w:pos="8752"/>
        </w:tabs>
        <w:ind w:left="8752" w:hanging="360"/>
      </w:pPr>
      <w:rPr>
        <w:rFonts w:ascii="Calibri Light" w:hAnsi="Calibri Light" w:hint="default"/>
      </w:rPr>
    </w:lvl>
  </w:abstractNum>
  <w:abstractNum w:abstractNumId="13" w15:restartNumberingAfterBreak="0">
    <w:nsid w:val="375F7143"/>
    <w:multiLevelType w:val="hybridMultilevel"/>
    <w:tmpl w:val="E5E4DD96"/>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14" w15:restartNumberingAfterBreak="0">
    <w:nsid w:val="39762390"/>
    <w:multiLevelType w:val="hybridMultilevel"/>
    <w:tmpl w:val="EC204B38"/>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15" w15:restartNumberingAfterBreak="0">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MS Gothic" w:hAnsi="MS Gothic" w:cs="MS Gothic"/>
        <w:b w:val="0"/>
        <w:i w:val="0"/>
        <w:color w:val="000000"/>
        <w:sz w:val="16"/>
      </w:rPr>
    </w:lvl>
  </w:abstractNum>
  <w:abstractNum w:abstractNumId="16" w15:restartNumberingAfterBreak="0">
    <w:nsid w:val="42E76C17"/>
    <w:multiLevelType w:val="hybridMultilevel"/>
    <w:tmpl w:val="1CF07810"/>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17" w15:restartNumberingAfterBreak="0">
    <w:nsid w:val="47084943"/>
    <w:multiLevelType w:val="hybridMultilevel"/>
    <w:tmpl w:val="0DC226B8"/>
    <w:lvl w:ilvl="0" w:tplc="0C090001">
      <w:start w:val="1"/>
      <w:numFmt w:val="bullet"/>
      <w:pStyle w:val="Bullet1"/>
      <w:lvlText w:val=""/>
      <w:lvlJc w:val="left"/>
      <w:pPr>
        <w:ind w:left="360" w:hanging="360"/>
      </w:pPr>
      <w:rPr>
        <w:rFonts w:ascii="Symbol" w:hAnsi="Symbol" w:hint="default"/>
        <w:color w:val="000000" w:themeColor="text1"/>
        <w:sz w:val="20"/>
        <w:szCs w:val="20"/>
      </w:rPr>
    </w:lvl>
    <w:lvl w:ilvl="1" w:tplc="88049DBE">
      <w:start w:val="1"/>
      <w:numFmt w:val="bullet"/>
      <w:pStyle w:val="Bullet2"/>
      <w:lvlText w:val="­"/>
      <w:lvlJc w:val="left"/>
      <w:pPr>
        <w:ind w:left="1080" w:hanging="360"/>
      </w:pPr>
      <w:rPr>
        <w:rFonts w:ascii="Georgia" w:hAnsi="Georgia" w:hint="default"/>
      </w:rPr>
    </w:lvl>
    <w:lvl w:ilvl="2" w:tplc="7302A4CC">
      <w:start w:val="1"/>
      <w:numFmt w:val="bullet"/>
      <w:pStyle w:val="Bullet3"/>
      <w:lvlText w:val=":"/>
      <w:lvlJc w:val="left"/>
      <w:pPr>
        <w:ind w:left="1800" w:hanging="360"/>
      </w:pPr>
      <w:rPr>
        <w:rFonts w:ascii="Segoe UI" w:hAnsi="Segoe UI" w:cs="Segoe UI" w:hint="default"/>
      </w:rPr>
    </w:lvl>
    <w:lvl w:ilvl="3" w:tplc="1E5C3642">
      <w:start w:val="1"/>
      <w:numFmt w:val="bullet"/>
      <w:pStyle w:val="Bullet4"/>
      <w:lvlText w:val="="/>
      <w:lvlJc w:val="left"/>
      <w:pPr>
        <w:ind w:left="2520" w:hanging="360"/>
      </w:pPr>
      <w:rPr>
        <w:rFonts w:ascii="Segoe UI" w:hAnsi="Segoe UI" w:cs="Segoe UI" w:hint="default"/>
      </w:rPr>
    </w:lvl>
    <w:lvl w:ilvl="4" w:tplc="F5B02834">
      <w:start w:val="1"/>
      <w:numFmt w:val="bullet"/>
      <w:pStyle w:val="Bullet5"/>
      <w:lvlText w:val="+"/>
      <w:lvlJc w:val="left"/>
      <w:pPr>
        <w:ind w:left="3240" w:hanging="360"/>
      </w:pPr>
      <w:rPr>
        <w:rFonts w:ascii="Segoe UI" w:hAnsi="Segoe UI" w:cs="Segoe UI" w:hint="default"/>
      </w:rPr>
    </w:lvl>
    <w:lvl w:ilvl="5" w:tplc="0C090005" w:tentative="1">
      <w:start w:val="1"/>
      <w:numFmt w:val="bullet"/>
      <w:lvlText w:val=""/>
      <w:lvlJc w:val="left"/>
      <w:pPr>
        <w:ind w:left="3960" w:hanging="360"/>
      </w:pPr>
      <w:rPr>
        <w:rFonts w:ascii="Calibri Light" w:hAnsi="Calibri Light" w:hint="default"/>
      </w:rPr>
    </w:lvl>
    <w:lvl w:ilvl="6" w:tplc="0C090001" w:tentative="1">
      <w:start w:val="1"/>
      <w:numFmt w:val="bullet"/>
      <w:lvlText w:val=""/>
      <w:lvlJc w:val="left"/>
      <w:pPr>
        <w:ind w:left="4680" w:hanging="360"/>
      </w:pPr>
      <w:rPr>
        <w:rFonts w:ascii="Tahoma" w:hAnsi="Tahoma" w:hint="default"/>
      </w:rPr>
    </w:lvl>
    <w:lvl w:ilvl="7" w:tplc="0C090003" w:tentative="1">
      <w:start w:val="1"/>
      <w:numFmt w:val="bullet"/>
      <w:lvlText w:val="o"/>
      <w:lvlJc w:val="left"/>
      <w:pPr>
        <w:ind w:left="5400" w:hanging="360"/>
      </w:pPr>
      <w:rPr>
        <w:rFonts w:ascii="Georgia" w:hAnsi="Georgia" w:cs="Georgia" w:hint="default"/>
      </w:rPr>
    </w:lvl>
    <w:lvl w:ilvl="8" w:tplc="0C090005" w:tentative="1">
      <w:start w:val="1"/>
      <w:numFmt w:val="bullet"/>
      <w:lvlText w:val=""/>
      <w:lvlJc w:val="left"/>
      <w:pPr>
        <w:ind w:left="6120" w:hanging="360"/>
      </w:pPr>
      <w:rPr>
        <w:rFonts w:ascii="Calibri Light" w:hAnsi="Calibri Light" w:hint="default"/>
      </w:rPr>
    </w:lvl>
  </w:abstractNum>
  <w:abstractNum w:abstractNumId="18" w15:restartNumberingAfterBreak="0">
    <w:nsid w:val="48AD53B1"/>
    <w:multiLevelType w:val="hybridMultilevel"/>
    <w:tmpl w:val="F9ACD7B8"/>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19" w15:restartNumberingAfterBreak="0">
    <w:nsid w:val="490A48E6"/>
    <w:multiLevelType w:val="hybridMultilevel"/>
    <w:tmpl w:val="AC96AA72"/>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20" w15:restartNumberingAfterBreak="0">
    <w:nsid w:val="5B094141"/>
    <w:multiLevelType w:val="hybridMultilevel"/>
    <w:tmpl w:val="4AECD07A"/>
    <w:lvl w:ilvl="0" w:tplc="0C090001">
      <w:start w:val="1"/>
      <w:numFmt w:val="bullet"/>
      <w:lvlText w:val=""/>
      <w:lvlJc w:val="left"/>
      <w:pPr>
        <w:ind w:left="805" w:hanging="360"/>
      </w:pPr>
      <w:rPr>
        <w:rFonts w:ascii="Tahoma" w:hAnsi="Tahoma" w:hint="default"/>
      </w:rPr>
    </w:lvl>
    <w:lvl w:ilvl="1" w:tplc="0C090003" w:tentative="1">
      <w:start w:val="1"/>
      <w:numFmt w:val="bullet"/>
      <w:lvlText w:val="o"/>
      <w:lvlJc w:val="left"/>
      <w:pPr>
        <w:ind w:left="1525" w:hanging="360"/>
      </w:pPr>
      <w:rPr>
        <w:rFonts w:ascii="Georgia" w:hAnsi="Georgia" w:cs="Georgia" w:hint="default"/>
      </w:rPr>
    </w:lvl>
    <w:lvl w:ilvl="2" w:tplc="0C090005" w:tentative="1">
      <w:start w:val="1"/>
      <w:numFmt w:val="bullet"/>
      <w:lvlText w:val=""/>
      <w:lvlJc w:val="left"/>
      <w:pPr>
        <w:ind w:left="2245" w:hanging="360"/>
      </w:pPr>
      <w:rPr>
        <w:rFonts w:ascii="Calibri Light" w:hAnsi="Calibri Light" w:hint="default"/>
      </w:rPr>
    </w:lvl>
    <w:lvl w:ilvl="3" w:tplc="0C090001" w:tentative="1">
      <w:start w:val="1"/>
      <w:numFmt w:val="bullet"/>
      <w:lvlText w:val=""/>
      <w:lvlJc w:val="left"/>
      <w:pPr>
        <w:ind w:left="2965" w:hanging="360"/>
      </w:pPr>
      <w:rPr>
        <w:rFonts w:ascii="Tahoma" w:hAnsi="Tahoma" w:hint="default"/>
      </w:rPr>
    </w:lvl>
    <w:lvl w:ilvl="4" w:tplc="0C090003" w:tentative="1">
      <w:start w:val="1"/>
      <w:numFmt w:val="bullet"/>
      <w:lvlText w:val="o"/>
      <w:lvlJc w:val="left"/>
      <w:pPr>
        <w:ind w:left="3685" w:hanging="360"/>
      </w:pPr>
      <w:rPr>
        <w:rFonts w:ascii="Georgia" w:hAnsi="Georgia" w:cs="Georgia" w:hint="default"/>
      </w:rPr>
    </w:lvl>
    <w:lvl w:ilvl="5" w:tplc="0C090005" w:tentative="1">
      <w:start w:val="1"/>
      <w:numFmt w:val="bullet"/>
      <w:lvlText w:val=""/>
      <w:lvlJc w:val="left"/>
      <w:pPr>
        <w:ind w:left="4405" w:hanging="360"/>
      </w:pPr>
      <w:rPr>
        <w:rFonts w:ascii="Calibri Light" w:hAnsi="Calibri Light" w:hint="default"/>
      </w:rPr>
    </w:lvl>
    <w:lvl w:ilvl="6" w:tplc="0C090001" w:tentative="1">
      <w:start w:val="1"/>
      <w:numFmt w:val="bullet"/>
      <w:lvlText w:val=""/>
      <w:lvlJc w:val="left"/>
      <w:pPr>
        <w:ind w:left="5125" w:hanging="360"/>
      </w:pPr>
      <w:rPr>
        <w:rFonts w:ascii="Tahoma" w:hAnsi="Tahoma" w:hint="default"/>
      </w:rPr>
    </w:lvl>
    <w:lvl w:ilvl="7" w:tplc="0C090003" w:tentative="1">
      <w:start w:val="1"/>
      <w:numFmt w:val="bullet"/>
      <w:lvlText w:val="o"/>
      <w:lvlJc w:val="left"/>
      <w:pPr>
        <w:ind w:left="5845" w:hanging="360"/>
      </w:pPr>
      <w:rPr>
        <w:rFonts w:ascii="Georgia" w:hAnsi="Georgia" w:cs="Georgia" w:hint="default"/>
      </w:rPr>
    </w:lvl>
    <w:lvl w:ilvl="8" w:tplc="0C090005" w:tentative="1">
      <w:start w:val="1"/>
      <w:numFmt w:val="bullet"/>
      <w:lvlText w:val=""/>
      <w:lvlJc w:val="left"/>
      <w:pPr>
        <w:ind w:left="6565" w:hanging="360"/>
      </w:pPr>
      <w:rPr>
        <w:rFonts w:ascii="Calibri Light" w:hAnsi="Calibri Light" w:hint="default"/>
      </w:rPr>
    </w:lvl>
  </w:abstractNum>
  <w:abstractNum w:abstractNumId="21" w15:restartNumberingAfterBreak="0">
    <w:nsid w:val="5D0540A9"/>
    <w:multiLevelType w:val="multilevel"/>
    <w:tmpl w:val="3E0E1A68"/>
    <w:name w:val="AppendicesNumbering"/>
    <w:lvl w:ilvl="0">
      <w:start w:val="1"/>
      <w:numFmt w:val="upperLetter"/>
      <w:lvlRestart w:val="0"/>
      <w:pStyle w:val="Heading8"/>
      <w:suff w:val="space"/>
      <w:lvlText w:val="Appendix %1"/>
      <w:lvlJc w:val="left"/>
      <w:pPr>
        <w:ind w:left="0" w:firstLine="0"/>
      </w:pPr>
      <w:rPr>
        <w:rFonts w:ascii="Cambria" w:hAnsi="Cambria" w:hint="default"/>
        <w:b/>
        <w:i w:val="0"/>
        <w:sz w:val="34"/>
      </w:rPr>
    </w:lvl>
    <w:lvl w:ilvl="1">
      <w:start w:val="1"/>
      <w:numFmt w:val="none"/>
      <w:pStyle w:val="Heading9"/>
      <w:suff w:val="nothing"/>
      <w:lvlText w:val=""/>
      <w:lvlJc w:val="left"/>
      <w:pPr>
        <w:tabs>
          <w:tab w:val="num" w:pos="0"/>
        </w:tabs>
        <w:ind w:left="0" w:firstLine="0"/>
      </w:pPr>
      <w:rPr>
        <w:rFonts w:hint="default"/>
        <w:sz w:val="28"/>
      </w:rPr>
    </w:lvl>
    <w:lvl w:ilvl="2">
      <w:start w:val="1"/>
      <w:numFmt w:val="none"/>
      <w:pStyle w:val="AppendixHeading2"/>
      <w:suff w:val="nothing"/>
      <w:lvlText w:val=""/>
      <w:lvlJc w:val="left"/>
      <w:pPr>
        <w:tabs>
          <w:tab w:val="num" w:pos="0"/>
        </w:tabs>
        <w:ind w:left="0" w:firstLine="0"/>
      </w:pPr>
      <w:rPr>
        <w:rFonts w:hint="default"/>
      </w:rPr>
    </w:lvl>
    <w:lvl w:ilvl="3">
      <w:start w:val="1"/>
      <w:numFmt w:val="none"/>
      <w:lvlRestart w:val="2"/>
      <w:pStyle w:val="AppendixHeading3"/>
      <w:suff w:val="nothing"/>
      <w:lvlText w:val=""/>
      <w:lvlJc w:val="left"/>
      <w:pPr>
        <w:tabs>
          <w:tab w:val="num" w:pos="0"/>
        </w:tabs>
        <w:ind w:left="0" w:firstLine="0"/>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22" w15:restartNumberingAfterBreak="0">
    <w:nsid w:val="68991503"/>
    <w:multiLevelType w:val="hybridMultilevel"/>
    <w:tmpl w:val="6E7AD082"/>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23" w15:restartNumberingAfterBreak="0">
    <w:nsid w:val="6D1D40AC"/>
    <w:multiLevelType w:val="multilevel"/>
    <w:tmpl w:val="6200F694"/>
    <w:name w:val="TableNumbering"/>
    <w:lvl w:ilvl="0">
      <w:start w:val="1"/>
      <w:numFmt w:val="decimal"/>
      <w:lvlText w:val="%1"/>
      <w:lvlJc w:val="left"/>
      <w:pPr>
        <w:tabs>
          <w:tab w:val="num" w:pos="397"/>
        </w:tabs>
        <w:ind w:left="397" w:hanging="284"/>
      </w:pPr>
      <w:rPr>
        <w:rFonts w:hint="default"/>
      </w:rPr>
    </w:lvl>
    <w:lvl w:ilvl="1">
      <w:start w:val="1"/>
      <w:numFmt w:val="lowerLetter"/>
      <w:lvlText w:val="%2"/>
      <w:lvlJc w:val="left"/>
      <w:pPr>
        <w:tabs>
          <w:tab w:val="num" w:pos="709"/>
        </w:tabs>
        <w:ind w:left="709" w:hanging="283"/>
      </w:pPr>
      <w:rPr>
        <w:rFonts w:hint="default"/>
      </w:rPr>
    </w:lvl>
    <w:lvl w:ilvl="2">
      <w:start w:val="1"/>
      <w:numFmt w:val="lowerRoman"/>
      <w:lvlText w:val="%3"/>
      <w:lvlJc w:val="left"/>
      <w:pPr>
        <w:tabs>
          <w:tab w:val="num" w:pos="964"/>
        </w:tabs>
        <w:ind w:left="964"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70250B03"/>
    <w:multiLevelType w:val="multilevel"/>
    <w:tmpl w:val="880A672E"/>
    <w:name w:val="QuoteBullets"/>
    <w:lvl w:ilvl="0">
      <w:start w:val="1"/>
      <w:numFmt w:val="bullet"/>
      <w:pStyle w:val="QuoteBullet"/>
      <w:lvlText w:val="•"/>
      <w:lvlJc w:val="left"/>
      <w:pPr>
        <w:ind w:left="567" w:hanging="283"/>
      </w:pPr>
      <w:rPr>
        <w:rFonts w:ascii="Cambria" w:hAnsi="Cambria" w:hint="default"/>
        <w:color w:val="auto"/>
        <w:sz w:val="22"/>
      </w:rPr>
    </w:lvl>
    <w:lvl w:ilvl="1">
      <w:start w:val="1"/>
      <w:numFmt w:val="bullet"/>
      <w:pStyle w:val="QuoteBullet2"/>
      <w:lvlText w:val="‒"/>
      <w:lvlJc w:val="left"/>
      <w:pPr>
        <w:ind w:left="851" w:hanging="283"/>
      </w:pPr>
      <w:rPr>
        <w:rFonts w:ascii="Cambria" w:hAnsi="Cambria" w:hint="default"/>
        <w:color w:val="auto"/>
      </w:rPr>
    </w:lvl>
    <w:lvl w:ilvl="2">
      <w:start w:val="1"/>
      <w:numFmt w:val="bullet"/>
      <w:lvlText w:val="‒"/>
      <w:lvlJc w:val="left"/>
      <w:pPr>
        <w:tabs>
          <w:tab w:val="num" w:pos="1418"/>
        </w:tabs>
        <w:ind w:left="1135" w:hanging="283"/>
      </w:pPr>
      <w:rPr>
        <w:rFonts w:ascii="Cambria" w:hAnsi="Cambria" w:hint="default"/>
        <w:color w:val="9778B4" w:themeColor="text2"/>
      </w:rPr>
    </w:lvl>
    <w:lvl w:ilvl="3">
      <w:start w:val="1"/>
      <w:numFmt w:val="bullet"/>
      <w:lvlText w:val=""/>
      <w:lvlJc w:val="left"/>
      <w:pPr>
        <w:ind w:left="1419" w:hanging="283"/>
      </w:pPr>
      <w:rPr>
        <w:rFonts w:ascii="Tahoma" w:hAnsi="Tahoma" w:hint="default"/>
      </w:rPr>
    </w:lvl>
    <w:lvl w:ilvl="4">
      <w:start w:val="1"/>
      <w:numFmt w:val="bullet"/>
      <w:lvlText w:val=""/>
      <w:lvlJc w:val="left"/>
      <w:pPr>
        <w:ind w:left="1703" w:hanging="283"/>
      </w:pPr>
      <w:rPr>
        <w:rFonts w:ascii="Tahoma" w:hAnsi="Tahoma" w:hint="default"/>
      </w:rPr>
    </w:lvl>
    <w:lvl w:ilvl="5">
      <w:start w:val="1"/>
      <w:numFmt w:val="bullet"/>
      <w:lvlText w:val=""/>
      <w:lvlJc w:val="left"/>
      <w:pPr>
        <w:ind w:left="1987" w:hanging="283"/>
      </w:pPr>
      <w:rPr>
        <w:rFonts w:ascii="Calibri Light" w:hAnsi="Calibri Light" w:hint="default"/>
      </w:rPr>
    </w:lvl>
    <w:lvl w:ilvl="6">
      <w:start w:val="1"/>
      <w:numFmt w:val="bullet"/>
      <w:lvlText w:val=""/>
      <w:lvlJc w:val="left"/>
      <w:pPr>
        <w:ind w:left="2271" w:hanging="283"/>
      </w:pPr>
      <w:rPr>
        <w:rFonts w:ascii="Calibri Light" w:hAnsi="Calibri Light" w:hint="default"/>
      </w:rPr>
    </w:lvl>
    <w:lvl w:ilvl="7">
      <w:start w:val="1"/>
      <w:numFmt w:val="bullet"/>
      <w:lvlText w:val=""/>
      <w:lvlJc w:val="left"/>
      <w:pPr>
        <w:ind w:left="2555" w:hanging="283"/>
      </w:pPr>
      <w:rPr>
        <w:rFonts w:ascii="Tahoma" w:hAnsi="Tahoma" w:hint="default"/>
      </w:rPr>
    </w:lvl>
    <w:lvl w:ilvl="8">
      <w:start w:val="1"/>
      <w:numFmt w:val="bullet"/>
      <w:lvlText w:val=""/>
      <w:lvlJc w:val="left"/>
      <w:pPr>
        <w:ind w:left="2839" w:hanging="283"/>
      </w:pPr>
      <w:rPr>
        <w:rFonts w:ascii="Tahoma" w:hAnsi="Tahoma" w:hint="default"/>
      </w:rPr>
    </w:lvl>
  </w:abstractNum>
  <w:abstractNum w:abstractNumId="25" w15:restartNumberingAfterBreak="0">
    <w:nsid w:val="71477899"/>
    <w:multiLevelType w:val="hybridMultilevel"/>
    <w:tmpl w:val="AC68C29C"/>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26" w15:restartNumberingAfterBreak="0">
    <w:nsid w:val="7839021E"/>
    <w:multiLevelType w:val="multilevel"/>
    <w:tmpl w:val="31A00ED2"/>
    <w:lvl w:ilvl="0">
      <w:start w:val="1"/>
      <w:numFmt w:val="decimal"/>
      <w:pStyle w:val="ListNumber"/>
      <w:lvlText w:val="%1"/>
      <w:lvlJc w:val="left"/>
      <w:pPr>
        <w:ind w:left="284" w:hanging="284"/>
      </w:pPr>
      <w:rPr>
        <w:rFonts w:hint="default"/>
        <w:color w:val="auto"/>
        <w:spacing w:val="0"/>
        <w:sz w:val="22"/>
      </w:rPr>
    </w:lvl>
    <w:lvl w:ilvl="1">
      <w:start w:val="1"/>
      <w:numFmt w:val="lowerLetter"/>
      <w:pStyle w:val="ListNumber2"/>
      <w:lvlText w:val="%2"/>
      <w:lvlJc w:val="left"/>
      <w:pPr>
        <w:ind w:left="568" w:hanging="284"/>
      </w:pPr>
      <w:rPr>
        <w:rFonts w:hint="default"/>
        <w:color w:val="auto"/>
        <w:spacing w:val="0"/>
        <w:sz w:val="22"/>
      </w:rPr>
    </w:lvl>
    <w:lvl w:ilvl="2">
      <w:start w:val="1"/>
      <w:numFmt w:val="lowerRoman"/>
      <w:pStyle w:val="ListNumber3"/>
      <w:lvlText w:val="%3"/>
      <w:lvlJc w:val="left"/>
      <w:pPr>
        <w:ind w:left="852" w:hanging="284"/>
      </w:pPr>
      <w:rPr>
        <w:rFonts w:hint="default"/>
        <w:color w:val="auto"/>
        <w:spacing w:val="0"/>
        <w:position w:val="0"/>
        <w:sz w:val="22"/>
        <w:szCs w:val="16"/>
      </w:rPr>
    </w:lvl>
    <w:lvl w:ilvl="3">
      <w:start w:val="1"/>
      <w:numFmt w:val="upperLetter"/>
      <w:pStyle w:val="ListNumber4"/>
      <w:lvlText w:val="%4"/>
      <w:lvlJc w:val="left"/>
      <w:pPr>
        <w:ind w:left="1136" w:hanging="284"/>
      </w:pPr>
      <w:rPr>
        <w:rFonts w:hint="default"/>
        <w:sz w:val="22"/>
      </w:rPr>
    </w:lvl>
    <w:lvl w:ilvl="4">
      <w:start w:val="1"/>
      <w:numFmt w:val="upperRoman"/>
      <w:pStyle w:val="ListNumber5"/>
      <w:lvlText w:val="%5"/>
      <w:lvlJc w:val="left"/>
      <w:pPr>
        <w:ind w:left="1420" w:hanging="284"/>
      </w:pPr>
      <w:rPr>
        <w:rFonts w:hint="default"/>
        <w:sz w:val="22"/>
      </w:rPr>
    </w:lvl>
    <w:lvl w:ilvl="5">
      <w:start w:val="1"/>
      <w:numFmt w:val="none"/>
      <w:lvlText w:val=""/>
      <w:lvlJc w:val="left"/>
      <w:pPr>
        <w:tabs>
          <w:tab w:val="num" w:pos="-31680"/>
        </w:tabs>
        <w:ind w:left="1704" w:hanging="284"/>
      </w:pPr>
      <w:rPr>
        <w:rFonts w:hint="default"/>
      </w:rPr>
    </w:lvl>
    <w:lvl w:ilvl="6">
      <w:start w:val="1"/>
      <w:numFmt w:val="none"/>
      <w:lvlText w:val=""/>
      <w:lvlJc w:val="left"/>
      <w:pPr>
        <w:tabs>
          <w:tab w:val="num" w:pos="-31680"/>
        </w:tabs>
        <w:ind w:left="1988" w:hanging="284"/>
      </w:pPr>
      <w:rPr>
        <w:rFonts w:hint="default"/>
      </w:rPr>
    </w:lvl>
    <w:lvl w:ilvl="7">
      <w:start w:val="1"/>
      <w:numFmt w:val="none"/>
      <w:lvlText w:val=""/>
      <w:lvlJc w:val="left"/>
      <w:pPr>
        <w:tabs>
          <w:tab w:val="num" w:pos="-31680"/>
        </w:tabs>
        <w:ind w:left="2272" w:hanging="284"/>
      </w:pPr>
      <w:rPr>
        <w:rFonts w:hint="default"/>
      </w:rPr>
    </w:lvl>
    <w:lvl w:ilvl="8">
      <w:start w:val="1"/>
      <w:numFmt w:val="none"/>
      <w:lvlText w:val=""/>
      <w:lvlJc w:val="left"/>
      <w:pPr>
        <w:tabs>
          <w:tab w:val="num" w:pos="-31680"/>
        </w:tabs>
        <w:ind w:left="2556" w:hanging="284"/>
      </w:pPr>
      <w:rPr>
        <w:rFonts w:hint="default"/>
      </w:rPr>
    </w:lvl>
  </w:abstractNum>
  <w:abstractNum w:abstractNumId="27" w15:restartNumberingAfterBreak="0">
    <w:nsid w:val="7B8F6EDD"/>
    <w:multiLevelType w:val="hybridMultilevel"/>
    <w:tmpl w:val="A83A4D72"/>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abstractNum w:abstractNumId="28" w15:restartNumberingAfterBreak="0">
    <w:nsid w:val="7C046D93"/>
    <w:multiLevelType w:val="hybridMultilevel"/>
    <w:tmpl w:val="D428A0AA"/>
    <w:lvl w:ilvl="0" w:tplc="0C090001">
      <w:start w:val="1"/>
      <w:numFmt w:val="bullet"/>
      <w:lvlText w:val=""/>
      <w:lvlJc w:val="left"/>
      <w:pPr>
        <w:ind w:left="720" w:hanging="360"/>
      </w:pPr>
      <w:rPr>
        <w:rFonts w:ascii="Tahoma" w:hAnsi="Tahoma" w:hint="default"/>
      </w:rPr>
    </w:lvl>
    <w:lvl w:ilvl="1" w:tplc="0C090003" w:tentative="1">
      <w:start w:val="1"/>
      <w:numFmt w:val="bullet"/>
      <w:lvlText w:val="o"/>
      <w:lvlJc w:val="left"/>
      <w:pPr>
        <w:ind w:left="1440" w:hanging="360"/>
      </w:pPr>
      <w:rPr>
        <w:rFonts w:ascii="Georgia" w:hAnsi="Georgia" w:cs="Georgia"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Tahoma" w:hAnsi="Tahoma" w:hint="default"/>
      </w:rPr>
    </w:lvl>
    <w:lvl w:ilvl="4" w:tplc="0C090003" w:tentative="1">
      <w:start w:val="1"/>
      <w:numFmt w:val="bullet"/>
      <w:lvlText w:val="o"/>
      <w:lvlJc w:val="left"/>
      <w:pPr>
        <w:ind w:left="3600" w:hanging="360"/>
      </w:pPr>
      <w:rPr>
        <w:rFonts w:ascii="Georgia" w:hAnsi="Georgia" w:cs="Georgia"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Tahoma" w:hAnsi="Tahoma" w:hint="default"/>
      </w:rPr>
    </w:lvl>
    <w:lvl w:ilvl="7" w:tplc="0C090003" w:tentative="1">
      <w:start w:val="1"/>
      <w:numFmt w:val="bullet"/>
      <w:lvlText w:val="o"/>
      <w:lvlJc w:val="left"/>
      <w:pPr>
        <w:ind w:left="5760" w:hanging="360"/>
      </w:pPr>
      <w:rPr>
        <w:rFonts w:ascii="Georgia" w:hAnsi="Georgia" w:cs="Georgia" w:hint="default"/>
      </w:rPr>
    </w:lvl>
    <w:lvl w:ilvl="8" w:tplc="0C090005" w:tentative="1">
      <w:start w:val="1"/>
      <w:numFmt w:val="bullet"/>
      <w:lvlText w:val=""/>
      <w:lvlJc w:val="left"/>
      <w:pPr>
        <w:ind w:left="6480" w:hanging="360"/>
      </w:pPr>
      <w:rPr>
        <w:rFonts w:ascii="Calibri Light" w:hAnsi="Calibri Light" w:hint="default"/>
      </w:rPr>
    </w:lvl>
  </w:abstractNum>
  <w:num w:numId="1" w16cid:durableId="583301900">
    <w:abstractNumId w:val="17"/>
  </w:num>
  <w:num w:numId="2" w16cid:durableId="1435712467">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3383007">
    <w:abstractNumId w:val="26"/>
  </w:num>
  <w:num w:numId="4" w16cid:durableId="728771793">
    <w:abstractNumId w:val="11"/>
  </w:num>
  <w:num w:numId="5" w16cid:durableId="1407803493">
    <w:abstractNumId w:val="9"/>
  </w:num>
  <w:num w:numId="6" w16cid:durableId="1327637051">
    <w:abstractNumId w:val="15"/>
    <w:lvlOverride w:ilvl="0">
      <w:startOverride w:val="1"/>
    </w:lvlOverride>
  </w:num>
  <w:num w:numId="7" w16cid:durableId="1004822211">
    <w:abstractNumId w:val="3"/>
  </w:num>
  <w:num w:numId="8" w16cid:durableId="1043796439">
    <w:abstractNumId w:val="21"/>
  </w:num>
  <w:num w:numId="9" w16cid:durableId="492646165">
    <w:abstractNumId w:val="2"/>
  </w:num>
  <w:num w:numId="10" w16cid:durableId="9525667">
    <w:abstractNumId w:val="24"/>
  </w:num>
  <w:num w:numId="11" w16cid:durableId="1685743770">
    <w:abstractNumId w:val="8"/>
  </w:num>
  <w:num w:numId="12" w16cid:durableId="262109092">
    <w:abstractNumId w:val="14"/>
  </w:num>
  <w:num w:numId="13" w16cid:durableId="1670331042">
    <w:abstractNumId w:val="0"/>
  </w:num>
  <w:num w:numId="14" w16cid:durableId="610939329">
    <w:abstractNumId w:val="25"/>
  </w:num>
  <w:num w:numId="15" w16cid:durableId="408579862">
    <w:abstractNumId w:val="19"/>
  </w:num>
  <w:num w:numId="16" w16cid:durableId="874197976">
    <w:abstractNumId w:val="22"/>
  </w:num>
  <w:num w:numId="17" w16cid:durableId="1408187600">
    <w:abstractNumId w:val="5"/>
  </w:num>
  <w:num w:numId="18" w16cid:durableId="894584649">
    <w:abstractNumId w:val="27"/>
  </w:num>
  <w:num w:numId="19" w16cid:durableId="187136470">
    <w:abstractNumId w:val="6"/>
  </w:num>
  <w:num w:numId="20" w16cid:durableId="1782921248">
    <w:abstractNumId w:val="12"/>
  </w:num>
  <w:num w:numId="21" w16cid:durableId="423262871">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3679763">
    <w:abstractNumId w:val="1"/>
  </w:num>
  <w:num w:numId="23" w16cid:durableId="2066251190">
    <w:abstractNumId w:val="20"/>
  </w:num>
  <w:num w:numId="24" w16cid:durableId="2060586255">
    <w:abstractNumId w:val="28"/>
  </w:num>
  <w:num w:numId="25" w16cid:durableId="220753699">
    <w:abstractNumId w:val="4"/>
  </w:num>
  <w:num w:numId="26" w16cid:durableId="1189369982">
    <w:abstractNumId w:val="10"/>
  </w:num>
  <w:num w:numId="27" w16cid:durableId="909927910">
    <w:abstractNumId w:val="16"/>
  </w:num>
  <w:num w:numId="28" w16cid:durableId="1401368026">
    <w:abstractNumId w:val="13"/>
  </w:num>
  <w:num w:numId="29" w16cid:durableId="278026836">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16036638">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84475039">
    <w:abstractNumId w:val="7"/>
  </w:num>
  <w:num w:numId="32" w16cid:durableId="122587402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08F"/>
    <w:rsid w:val="000004B1"/>
    <w:rsid w:val="000006CE"/>
    <w:rsid w:val="00000739"/>
    <w:rsid w:val="0000130E"/>
    <w:rsid w:val="00001431"/>
    <w:rsid w:val="000017B3"/>
    <w:rsid w:val="00001AEA"/>
    <w:rsid w:val="00001C33"/>
    <w:rsid w:val="00001F00"/>
    <w:rsid w:val="00002912"/>
    <w:rsid w:val="00002A6C"/>
    <w:rsid w:val="00002B26"/>
    <w:rsid w:val="00003A85"/>
    <w:rsid w:val="000041D0"/>
    <w:rsid w:val="000047C0"/>
    <w:rsid w:val="00004CA9"/>
    <w:rsid w:val="00005018"/>
    <w:rsid w:val="00005257"/>
    <w:rsid w:val="00005492"/>
    <w:rsid w:val="0000577D"/>
    <w:rsid w:val="00005B75"/>
    <w:rsid w:val="00005D4B"/>
    <w:rsid w:val="00005DAE"/>
    <w:rsid w:val="00006045"/>
    <w:rsid w:val="0000605A"/>
    <w:rsid w:val="00006E64"/>
    <w:rsid w:val="000073F7"/>
    <w:rsid w:val="0000755F"/>
    <w:rsid w:val="00007A8B"/>
    <w:rsid w:val="00007D2F"/>
    <w:rsid w:val="00007DCE"/>
    <w:rsid w:val="00007DE6"/>
    <w:rsid w:val="00007F4D"/>
    <w:rsid w:val="0001026A"/>
    <w:rsid w:val="00010BE1"/>
    <w:rsid w:val="00010CC4"/>
    <w:rsid w:val="000114C3"/>
    <w:rsid w:val="000116DD"/>
    <w:rsid w:val="000118FA"/>
    <w:rsid w:val="000119D5"/>
    <w:rsid w:val="00011AC3"/>
    <w:rsid w:val="00011BEA"/>
    <w:rsid w:val="000121F7"/>
    <w:rsid w:val="00012ABB"/>
    <w:rsid w:val="00012BAB"/>
    <w:rsid w:val="00012D5A"/>
    <w:rsid w:val="00012D69"/>
    <w:rsid w:val="00012E69"/>
    <w:rsid w:val="00012EF5"/>
    <w:rsid w:val="00013231"/>
    <w:rsid w:val="00013888"/>
    <w:rsid w:val="00013B02"/>
    <w:rsid w:val="0001404D"/>
    <w:rsid w:val="00014105"/>
    <w:rsid w:val="00014350"/>
    <w:rsid w:val="0001439E"/>
    <w:rsid w:val="000143C7"/>
    <w:rsid w:val="000144D3"/>
    <w:rsid w:val="00014A48"/>
    <w:rsid w:val="00014ABF"/>
    <w:rsid w:val="00014B90"/>
    <w:rsid w:val="00014BB7"/>
    <w:rsid w:val="00014E02"/>
    <w:rsid w:val="0001542F"/>
    <w:rsid w:val="00015491"/>
    <w:rsid w:val="000154A2"/>
    <w:rsid w:val="00015BF9"/>
    <w:rsid w:val="00015C07"/>
    <w:rsid w:val="00015F14"/>
    <w:rsid w:val="00016221"/>
    <w:rsid w:val="00016253"/>
    <w:rsid w:val="000162AB"/>
    <w:rsid w:val="00016332"/>
    <w:rsid w:val="00016B5B"/>
    <w:rsid w:val="00016E06"/>
    <w:rsid w:val="0001723B"/>
    <w:rsid w:val="00017278"/>
    <w:rsid w:val="00017469"/>
    <w:rsid w:val="0001749C"/>
    <w:rsid w:val="00017C69"/>
    <w:rsid w:val="00017CC7"/>
    <w:rsid w:val="00017E97"/>
    <w:rsid w:val="00017FF1"/>
    <w:rsid w:val="0002048E"/>
    <w:rsid w:val="000204D7"/>
    <w:rsid w:val="000205A4"/>
    <w:rsid w:val="00020761"/>
    <w:rsid w:val="00020872"/>
    <w:rsid w:val="00020AFB"/>
    <w:rsid w:val="00020CB8"/>
    <w:rsid w:val="0002157B"/>
    <w:rsid w:val="00021582"/>
    <w:rsid w:val="00021C6B"/>
    <w:rsid w:val="00021E48"/>
    <w:rsid w:val="00021EEE"/>
    <w:rsid w:val="00022032"/>
    <w:rsid w:val="00022401"/>
    <w:rsid w:val="0002292D"/>
    <w:rsid w:val="00022AC2"/>
    <w:rsid w:val="00022CA4"/>
    <w:rsid w:val="00022E6F"/>
    <w:rsid w:val="000231EB"/>
    <w:rsid w:val="000232D5"/>
    <w:rsid w:val="000232E9"/>
    <w:rsid w:val="0002365C"/>
    <w:rsid w:val="0002367A"/>
    <w:rsid w:val="00023C9A"/>
    <w:rsid w:val="0002440C"/>
    <w:rsid w:val="000247C8"/>
    <w:rsid w:val="00024E08"/>
    <w:rsid w:val="00024F29"/>
    <w:rsid w:val="00024FD1"/>
    <w:rsid w:val="0002521D"/>
    <w:rsid w:val="000252D8"/>
    <w:rsid w:val="000253A3"/>
    <w:rsid w:val="000253F2"/>
    <w:rsid w:val="000257AE"/>
    <w:rsid w:val="000257C5"/>
    <w:rsid w:val="00025BD0"/>
    <w:rsid w:val="00025DCD"/>
    <w:rsid w:val="00026162"/>
    <w:rsid w:val="000263C8"/>
    <w:rsid w:val="000267E8"/>
    <w:rsid w:val="00026BD7"/>
    <w:rsid w:val="00026BFE"/>
    <w:rsid w:val="00026C08"/>
    <w:rsid w:val="000276AB"/>
    <w:rsid w:val="000279F4"/>
    <w:rsid w:val="00027D77"/>
    <w:rsid w:val="00027E95"/>
    <w:rsid w:val="00030032"/>
    <w:rsid w:val="00030539"/>
    <w:rsid w:val="0003071E"/>
    <w:rsid w:val="00030B11"/>
    <w:rsid w:val="00030C3E"/>
    <w:rsid w:val="00030D6C"/>
    <w:rsid w:val="00030D8E"/>
    <w:rsid w:val="00031286"/>
    <w:rsid w:val="00031670"/>
    <w:rsid w:val="00031D24"/>
    <w:rsid w:val="00031FE8"/>
    <w:rsid w:val="00032850"/>
    <w:rsid w:val="0003292D"/>
    <w:rsid w:val="0003379D"/>
    <w:rsid w:val="00034241"/>
    <w:rsid w:val="000342AA"/>
    <w:rsid w:val="000349B1"/>
    <w:rsid w:val="00034B23"/>
    <w:rsid w:val="00034C26"/>
    <w:rsid w:val="00035089"/>
    <w:rsid w:val="0003516C"/>
    <w:rsid w:val="00035580"/>
    <w:rsid w:val="00035658"/>
    <w:rsid w:val="00035B57"/>
    <w:rsid w:val="00035B8C"/>
    <w:rsid w:val="00035BEF"/>
    <w:rsid w:val="00035DB5"/>
    <w:rsid w:val="00036023"/>
    <w:rsid w:val="000361F1"/>
    <w:rsid w:val="0003648C"/>
    <w:rsid w:val="000368F9"/>
    <w:rsid w:val="00036B80"/>
    <w:rsid w:val="000373F1"/>
    <w:rsid w:val="000377DC"/>
    <w:rsid w:val="0003797F"/>
    <w:rsid w:val="00037ACB"/>
    <w:rsid w:val="00037C16"/>
    <w:rsid w:val="00037C22"/>
    <w:rsid w:val="00037DF7"/>
    <w:rsid w:val="00040FBB"/>
    <w:rsid w:val="0004120E"/>
    <w:rsid w:val="00041379"/>
    <w:rsid w:val="00041495"/>
    <w:rsid w:val="000416F4"/>
    <w:rsid w:val="00041A6E"/>
    <w:rsid w:val="00041B4D"/>
    <w:rsid w:val="00041BBB"/>
    <w:rsid w:val="000422B8"/>
    <w:rsid w:val="0004250C"/>
    <w:rsid w:val="0004311E"/>
    <w:rsid w:val="00043697"/>
    <w:rsid w:val="0004388C"/>
    <w:rsid w:val="00043B72"/>
    <w:rsid w:val="00043B92"/>
    <w:rsid w:val="00043F5E"/>
    <w:rsid w:val="000444E8"/>
    <w:rsid w:val="000444EB"/>
    <w:rsid w:val="00044560"/>
    <w:rsid w:val="000445D8"/>
    <w:rsid w:val="00044AA2"/>
    <w:rsid w:val="00044B94"/>
    <w:rsid w:val="00045029"/>
    <w:rsid w:val="000452DB"/>
    <w:rsid w:val="000453CB"/>
    <w:rsid w:val="000456D6"/>
    <w:rsid w:val="0004573F"/>
    <w:rsid w:val="000457C4"/>
    <w:rsid w:val="00045B23"/>
    <w:rsid w:val="00045C4F"/>
    <w:rsid w:val="00045C8E"/>
    <w:rsid w:val="00045EC2"/>
    <w:rsid w:val="000460BB"/>
    <w:rsid w:val="000460DE"/>
    <w:rsid w:val="00046362"/>
    <w:rsid w:val="000464ED"/>
    <w:rsid w:val="00046654"/>
    <w:rsid w:val="00046CD3"/>
    <w:rsid w:val="00047212"/>
    <w:rsid w:val="000475F5"/>
    <w:rsid w:val="000477A9"/>
    <w:rsid w:val="00047B41"/>
    <w:rsid w:val="00047EE4"/>
    <w:rsid w:val="00047F1B"/>
    <w:rsid w:val="00050220"/>
    <w:rsid w:val="000502A0"/>
    <w:rsid w:val="00050315"/>
    <w:rsid w:val="000508AB"/>
    <w:rsid w:val="00050AEE"/>
    <w:rsid w:val="0005131D"/>
    <w:rsid w:val="00051A28"/>
    <w:rsid w:val="00051BDB"/>
    <w:rsid w:val="00051CE4"/>
    <w:rsid w:val="000522A7"/>
    <w:rsid w:val="00052313"/>
    <w:rsid w:val="000524DC"/>
    <w:rsid w:val="000528C7"/>
    <w:rsid w:val="00052AEA"/>
    <w:rsid w:val="000539BD"/>
    <w:rsid w:val="00053CAB"/>
    <w:rsid w:val="00053E39"/>
    <w:rsid w:val="000543DC"/>
    <w:rsid w:val="000547E2"/>
    <w:rsid w:val="00054837"/>
    <w:rsid w:val="00054A88"/>
    <w:rsid w:val="00054C19"/>
    <w:rsid w:val="00054D17"/>
    <w:rsid w:val="00054E7D"/>
    <w:rsid w:val="000550D5"/>
    <w:rsid w:val="000553FB"/>
    <w:rsid w:val="00055436"/>
    <w:rsid w:val="00055919"/>
    <w:rsid w:val="00055C42"/>
    <w:rsid w:val="00055E31"/>
    <w:rsid w:val="00055FC5"/>
    <w:rsid w:val="0005605B"/>
    <w:rsid w:val="0005610E"/>
    <w:rsid w:val="000568B4"/>
    <w:rsid w:val="00056A9E"/>
    <w:rsid w:val="00056CBA"/>
    <w:rsid w:val="00056EAD"/>
    <w:rsid w:val="00056EC7"/>
    <w:rsid w:val="000571D7"/>
    <w:rsid w:val="000572C8"/>
    <w:rsid w:val="000575DC"/>
    <w:rsid w:val="000577AC"/>
    <w:rsid w:val="00057D8F"/>
    <w:rsid w:val="00057F6C"/>
    <w:rsid w:val="00060162"/>
    <w:rsid w:val="00060A11"/>
    <w:rsid w:val="00060C3C"/>
    <w:rsid w:val="00061008"/>
    <w:rsid w:val="000615F1"/>
    <w:rsid w:val="0006174A"/>
    <w:rsid w:val="00061932"/>
    <w:rsid w:val="000621EF"/>
    <w:rsid w:val="000623C1"/>
    <w:rsid w:val="00062AD6"/>
    <w:rsid w:val="00062DED"/>
    <w:rsid w:val="00062EEE"/>
    <w:rsid w:val="00063215"/>
    <w:rsid w:val="00063365"/>
    <w:rsid w:val="0006372E"/>
    <w:rsid w:val="0006376F"/>
    <w:rsid w:val="00064012"/>
    <w:rsid w:val="000644A6"/>
    <w:rsid w:val="000644EA"/>
    <w:rsid w:val="0006452D"/>
    <w:rsid w:val="00064AD9"/>
    <w:rsid w:val="00064B42"/>
    <w:rsid w:val="00064B97"/>
    <w:rsid w:val="00064D8E"/>
    <w:rsid w:val="00065148"/>
    <w:rsid w:val="000652DE"/>
    <w:rsid w:val="000652EF"/>
    <w:rsid w:val="000656DC"/>
    <w:rsid w:val="00065C04"/>
    <w:rsid w:val="00066209"/>
    <w:rsid w:val="00066356"/>
    <w:rsid w:val="00066396"/>
    <w:rsid w:val="000669A8"/>
    <w:rsid w:val="0006725F"/>
    <w:rsid w:val="000673FE"/>
    <w:rsid w:val="000679A2"/>
    <w:rsid w:val="00070089"/>
    <w:rsid w:val="0007062F"/>
    <w:rsid w:val="000707CF"/>
    <w:rsid w:val="00070904"/>
    <w:rsid w:val="00070981"/>
    <w:rsid w:val="00071A71"/>
    <w:rsid w:val="00071AE3"/>
    <w:rsid w:val="00071DB6"/>
    <w:rsid w:val="00072073"/>
    <w:rsid w:val="0007220A"/>
    <w:rsid w:val="00072447"/>
    <w:rsid w:val="00072581"/>
    <w:rsid w:val="000725EA"/>
    <w:rsid w:val="0007278B"/>
    <w:rsid w:val="000727CB"/>
    <w:rsid w:val="00072B17"/>
    <w:rsid w:val="00072F0B"/>
    <w:rsid w:val="00072F64"/>
    <w:rsid w:val="00073019"/>
    <w:rsid w:val="0007310B"/>
    <w:rsid w:val="00073713"/>
    <w:rsid w:val="000738E2"/>
    <w:rsid w:val="0007402C"/>
    <w:rsid w:val="00074142"/>
    <w:rsid w:val="0007430C"/>
    <w:rsid w:val="000743AC"/>
    <w:rsid w:val="000744CB"/>
    <w:rsid w:val="00074648"/>
    <w:rsid w:val="000748A6"/>
    <w:rsid w:val="000748FD"/>
    <w:rsid w:val="00074C9A"/>
    <w:rsid w:val="00074CD3"/>
    <w:rsid w:val="00075228"/>
    <w:rsid w:val="0007538E"/>
    <w:rsid w:val="0007541A"/>
    <w:rsid w:val="00075432"/>
    <w:rsid w:val="00075898"/>
    <w:rsid w:val="0007595A"/>
    <w:rsid w:val="00075B68"/>
    <w:rsid w:val="00075CAB"/>
    <w:rsid w:val="00075D67"/>
    <w:rsid w:val="00076555"/>
    <w:rsid w:val="000766C9"/>
    <w:rsid w:val="000768ED"/>
    <w:rsid w:val="00076C52"/>
    <w:rsid w:val="00076D42"/>
    <w:rsid w:val="00076F50"/>
    <w:rsid w:val="000776E2"/>
    <w:rsid w:val="00077AE6"/>
    <w:rsid w:val="00077CE9"/>
    <w:rsid w:val="00077CEE"/>
    <w:rsid w:val="00077D83"/>
    <w:rsid w:val="00077F47"/>
    <w:rsid w:val="00077F57"/>
    <w:rsid w:val="0008024A"/>
    <w:rsid w:val="000802AE"/>
    <w:rsid w:val="00080EE1"/>
    <w:rsid w:val="000810B5"/>
    <w:rsid w:val="00081491"/>
    <w:rsid w:val="000815B3"/>
    <w:rsid w:val="000815C1"/>
    <w:rsid w:val="000817DB"/>
    <w:rsid w:val="00081862"/>
    <w:rsid w:val="00081AB1"/>
    <w:rsid w:val="00082152"/>
    <w:rsid w:val="000825EC"/>
    <w:rsid w:val="00082691"/>
    <w:rsid w:val="00082746"/>
    <w:rsid w:val="00082E1C"/>
    <w:rsid w:val="00082E34"/>
    <w:rsid w:val="00083A70"/>
    <w:rsid w:val="00083BF0"/>
    <w:rsid w:val="00083C7C"/>
    <w:rsid w:val="000840D3"/>
    <w:rsid w:val="0008421D"/>
    <w:rsid w:val="00084663"/>
    <w:rsid w:val="000846A3"/>
    <w:rsid w:val="000846F8"/>
    <w:rsid w:val="00084705"/>
    <w:rsid w:val="00084DE4"/>
    <w:rsid w:val="000852F6"/>
    <w:rsid w:val="00085689"/>
    <w:rsid w:val="000859A2"/>
    <w:rsid w:val="00085A3E"/>
    <w:rsid w:val="00085AC2"/>
    <w:rsid w:val="00085E59"/>
    <w:rsid w:val="000863AB"/>
    <w:rsid w:val="000865EC"/>
    <w:rsid w:val="000866B9"/>
    <w:rsid w:val="00086BC4"/>
    <w:rsid w:val="00086D18"/>
    <w:rsid w:val="000872D7"/>
    <w:rsid w:val="0008737F"/>
    <w:rsid w:val="0008769A"/>
    <w:rsid w:val="0009022B"/>
    <w:rsid w:val="000904E4"/>
    <w:rsid w:val="00090512"/>
    <w:rsid w:val="000906E9"/>
    <w:rsid w:val="0009070B"/>
    <w:rsid w:val="00090A65"/>
    <w:rsid w:val="00090E50"/>
    <w:rsid w:val="00090FF1"/>
    <w:rsid w:val="00091859"/>
    <w:rsid w:val="00091DA0"/>
    <w:rsid w:val="00092084"/>
    <w:rsid w:val="000922E5"/>
    <w:rsid w:val="00092E58"/>
    <w:rsid w:val="000931CB"/>
    <w:rsid w:val="00093399"/>
    <w:rsid w:val="00093A37"/>
    <w:rsid w:val="00093AFE"/>
    <w:rsid w:val="00093B43"/>
    <w:rsid w:val="00093C16"/>
    <w:rsid w:val="00093D64"/>
    <w:rsid w:val="00093F7D"/>
    <w:rsid w:val="000941EC"/>
    <w:rsid w:val="0009433C"/>
    <w:rsid w:val="000945CB"/>
    <w:rsid w:val="0009477B"/>
    <w:rsid w:val="000947E9"/>
    <w:rsid w:val="000947F3"/>
    <w:rsid w:val="00094A20"/>
    <w:rsid w:val="0009541B"/>
    <w:rsid w:val="00095592"/>
    <w:rsid w:val="000957A1"/>
    <w:rsid w:val="0009582C"/>
    <w:rsid w:val="000959EB"/>
    <w:rsid w:val="00095C2C"/>
    <w:rsid w:val="000969A0"/>
    <w:rsid w:val="00096A0E"/>
    <w:rsid w:val="00096A78"/>
    <w:rsid w:val="00096B79"/>
    <w:rsid w:val="00096CC1"/>
    <w:rsid w:val="00096D15"/>
    <w:rsid w:val="00096EDA"/>
    <w:rsid w:val="00096F63"/>
    <w:rsid w:val="00096F8F"/>
    <w:rsid w:val="0009712D"/>
    <w:rsid w:val="000972BF"/>
    <w:rsid w:val="0009733A"/>
    <w:rsid w:val="000978F2"/>
    <w:rsid w:val="00097AF6"/>
    <w:rsid w:val="00097B31"/>
    <w:rsid w:val="00097C3B"/>
    <w:rsid w:val="00097EB0"/>
    <w:rsid w:val="00097F19"/>
    <w:rsid w:val="000A08DF"/>
    <w:rsid w:val="000A0B62"/>
    <w:rsid w:val="000A0BB4"/>
    <w:rsid w:val="000A0E1E"/>
    <w:rsid w:val="000A0EEF"/>
    <w:rsid w:val="000A187D"/>
    <w:rsid w:val="000A191B"/>
    <w:rsid w:val="000A1A30"/>
    <w:rsid w:val="000A1FE2"/>
    <w:rsid w:val="000A1FE8"/>
    <w:rsid w:val="000A214A"/>
    <w:rsid w:val="000A21EF"/>
    <w:rsid w:val="000A241D"/>
    <w:rsid w:val="000A2735"/>
    <w:rsid w:val="000A28C1"/>
    <w:rsid w:val="000A2BE8"/>
    <w:rsid w:val="000A2D28"/>
    <w:rsid w:val="000A2D99"/>
    <w:rsid w:val="000A2FEE"/>
    <w:rsid w:val="000A31DA"/>
    <w:rsid w:val="000A3333"/>
    <w:rsid w:val="000A3B4D"/>
    <w:rsid w:val="000A3CF7"/>
    <w:rsid w:val="000A3E30"/>
    <w:rsid w:val="000A42BC"/>
    <w:rsid w:val="000A4D29"/>
    <w:rsid w:val="000A534D"/>
    <w:rsid w:val="000A5673"/>
    <w:rsid w:val="000A5B3D"/>
    <w:rsid w:val="000A5D32"/>
    <w:rsid w:val="000A5ED5"/>
    <w:rsid w:val="000A6A27"/>
    <w:rsid w:val="000A6ABA"/>
    <w:rsid w:val="000A6C5F"/>
    <w:rsid w:val="000A6DF8"/>
    <w:rsid w:val="000A6EBE"/>
    <w:rsid w:val="000A6F23"/>
    <w:rsid w:val="000A7016"/>
    <w:rsid w:val="000A767D"/>
    <w:rsid w:val="000A76B8"/>
    <w:rsid w:val="000A78AC"/>
    <w:rsid w:val="000A7ACA"/>
    <w:rsid w:val="000A7EB3"/>
    <w:rsid w:val="000B0B5B"/>
    <w:rsid w:val="000B1622"/>
    <w:rsid w:val="000B1757"/>
    <w:rsid w:val="000B217C"/>
    <w:rsid w:val="000B245D"/>
    <w:rsid w:val="000B248E"/>
    <w:rsid w:val="000B257B"/>
    <w:rsid w:val="000B288A"/>
    <w:rsid w:val="000B33D9"/>
    <w:rsid w:val="000B33DB"/>
    <w:rsid w:val="000B34CD"/>
    <w:rsid w:val="000B362B"/>
    <w:rsid w:val="000B3978"/>
    <w:rsid w:val="000B3C2D"/>
    <w:rsid w:val="000B3C42"/>
    <w:rsid w:val="000B3C57"/>
    <w:rsid w:val="000B3D6B"/>
    <w:rsid w:val="000B41E6"/>
    <w:rsid w:val="000B4788"/>
    <w:rsid w:val="000B4C87"/>
    <w:rsid w:val="000B4D06"/>
    <w:rsid w:val="000B4E41"/>
    <w:rsid w:val="000B5150"/>
    <w:rsid w:val="000B5650"/>
    <w:rsid w:val="000B5784"/>
    <w:rsid w:val="000B5875"/>
    <w:rsid w:val="000B5C04"/>
    <w:rsid w:val="000B5D73"/>
    <w:rsid w:val="000B5E4E"/>
    <w:rsid w:val="000B6429"/>
    <w:rsid w:val="000B6669"/>
    <w:rsid w:val="000B6EFE"/>
    <w:rsid w:val="000B6FE6"/>
    <w:rsid w:val="000B7534"/>
    <w:rsid w:val="000B7837"/>
    <w:rsid w:val="000B7CFF"/>
    <w:rsid w:val="000B7DE4"/>
    <w:rsid w:val="000C03A6"/>
    <w:rsid w:val="000C045B"/>
    <w:rsid w:val="000C06B0"/>
    <w:rsid w:val="000C070D"/>
    <w:rsid w:val="000C0BFD"/>
    <w:rsid w:val="000C0C8B"/>
    <w:rsid w:val="000C0E3C"/>
    <w:rsid w:val="000C13E2"/>
    <w:rsid w:val="000C1696"/>
    <w:rsid w:val="000C16C0"/>
    <w:rsid w:val="000C1FA9"/>
    <w:rsid w:val="000C26EF"/>
    <w:rsid w:val="000C2BA0"/>
    <w:rsid w:val="000C2C7A"/>
    <w:rsid w:val="000C34B5"/>
    <w:rsid w:val="000C3543"/>
    <w:rsid w:val="000C37C5"/>
    <w:rsid w:val="000C39A2"/>
    <w:rsid w:val="000C3A5B"/>
    <w:rsid w:val="000C3C20"/>
    <w:rsid w:val="000C3D26"/>
    <w:rsid w:val="000C3FE3"/>
    <w:rsid w:val="000C40AA"/>
    <w:rsid w:val="000C4253"/>
    <w:rsid w:val="000C44F6"/>
    <w:rsid w:val="000C4681"/>
    <w:rsid w:val="000C4816"/>
    <w:rsid w:val="000C4A8B"/>
    <w:rsid w:val="000C4C73"/>
    <w:rsid w:val="000C4CAB"/>
    <w:rsid w:val="000C4EF3"/>
    <w:rsid w:val="000C4FC2"/>
    <w:rsid w:val="000C5261"/>
    <w:rsid w:val="000C58DE"/>
    <w:rsid w:val="000C5B97"/>
    <w:rsid w:val="000C5BA0"/>
    <w:rsid w:val="000C5D85"/>
    <w:rsid w:val="000C62CC"/>
    <w:rsid w:val="000C632B"/>
    <w:rsid w:val="000C66A6"/>
    <w:rsid w:val="000C6F53"/>
    <w:rsid w:val="000C7000"/>
    <w:rsid w:val="000C727B"/>
    <w:rsid w:val="000C7444"/>
    <w:rsid w:val="000C7474"/>
    <w:rsid w:val="000C7481"/>
    <w:rsid w:val="000C75B0"/>
    <w:rsid w:val="000C793C"/>
    <w:rsid w:val="000C7986"/>
    <w:rsid w:val="000C7B1F"/>
    <w:rsid w:val="000D002E"/>
    <w:rsid w:val="000D0494"/>
    <w:rsid w:val="000D070C"/>
    <w:rsid w:val="000D077B"/>
    <w:rsid w:val="000D0F2A"/>
    <w:rsid w:val="000D0F5E"/>
    <w:rsid w:val="000D14D5"/>
    <w:rsid w:val="000D1793"/>
    <w:rsid w:val="000D1B2B"/>
    <w:rsid w:val="000D244C"/>
    <w:rsid w:val="000D279F"/>
    <w:rsid w:val="000D27E9"/>
    <w:rsid w:val="000D27ED"/>
    <w:rsid w:val="000D2CB3"/>
    <w:rsid w:val="000D2F3F"/>
    <w:rsid w:val="000D31D0"/>
    <w:rsid w:val="000D337E"/>
    <w:rsid w:val="000D3634"/>
    <w:rsid w:val="000D3DA9"/>
    <w:rsid w:val="000D4223"/>
    <w:rsid w:val="000D475A"/>
    <w:rsid w:val="000D5446"/>
    <w:rsid w:val="000D5676"/>
    <w:rsid w:val="000D5824"/>
    <w:rsid w:val="000D58E1"/>
    <w:rsid w:val="000D58F0"/>
    <w:rsid w:val="000D5A78"/>
    <w:rsid w:val="000D6228"/>
    <w:rsid w:val="000D6930"/>
    <w:rsid w:val="000D6BEF"/>
    <w:rsid w:val="000D6D41"/>
    <w:rsid w:val="000D6E28"/>
    <w:rsid w:val="000D6E58"/>
    <w:rsid w:val="000D7058"/>
    <w:rsid w:val="000D718C"/>
    <w:rsid w:val="000D7393"/>
    <w:rsid w:val="000D76E1"/>
    <w:rsid w:val="000D7749"/>
    <w:rsid w:val="000D79E4"/>
    <w:rsid w:val="000D7D32"/>
    <w:rsid w:val="000E006E"/>
    <w:rsid w:val="000E00EC"/>
    <w:rsid w:val="000E0658"/>
    <w:rsid w:val="000E0762"/>
    <w:rsid w:val="000E0E4B"/>
    <w:rsid w:val="000E14FF"/>
    <w:rsid w:val="000E1C52"/>
    <w:rsid w:val="000E29C8"/>
    <w:rsid w:val="000E2E3E"/>
    <w:rsid w:val="000E30A5"/>
    <w:rsid w:val="000E3775"/>
    <w:rsid w:val="000E38F8"/>
    <w:rsid w:val="000E3EC7"/>
    <w:rsid w:val="000E4391"/>
    <w:rsid w:val="000E4B3F"/>
    <w:rsid w:val="000E4C00"/>
    <w:rsid w:val="000E4C3E"/>
    <w:rsid w:val="000E4CFE"/>
    <w:rsid w:val="000E5137"/>
    <w:rsid w:val="000E57FE"/>
    <w:rsid w:val="000E5986"/>
    <w:rsid w:val="000E59DA"/>
    <w:rsid w:val="000E5B09"/>
    <w:rsid w:val="000E5E1C"/>
    <w:rsid w:val="000E5EF5"/>
    <w:rsid w:val="000E6744"/>
    <w:rsid w:val="000E70DB"/>
    <w:rsid w:val="000E7132"/>
    <w:rsid w:val="000E7385"/>
    <w:rsid w:val="000E73F0"/>
    <w:rsid w:val="000E7464"/>
    <w:rsid w:val="000E7477"/>
    <w:rsid w:val="000E7B24"/>
    <w:rsid w:val="000E7DC4"/>
    <w:rsid w:val="000F0126"/>
    <w:rsid w:val="000F0428"/>
    <w:rsid w:val="000F0785"/>
    <w:rsid w:val="000F0F33"/>
    <w:rsid w:val="000F0FB3"/>
    <w:rsid w:val="000F1119"/>
    <w:rsid w:val="000F1427"/>
    <w:rsid w:val="000F243B"/>
    <w:rsid w:val="000F2752"/>
    <w:rsid w:val="000F2882"/>
    <w:rsid w:val="000F2B7E"/>
    <w:rsid w:val="000F2B9E"/>
    <w:rsid w:val="000F2BC1"/>
    <w:rsid w:val="000F3287"/>
    <w:rsid w:val="000F3414"/>
    <w:rsid w:val="000F37A0"/>
    <w:rsid w:val="000F3B78"/>
    <w:rsid w:val="000F3F23"/>
    <w:rsid w:val="000F4008"/>
    <w:rsid w:val="000F437C"/>
    <w:rsid w:val="000F49CA"/>
    <w:rsid w:val="000F4B65"/>
    <w:rsid w:val="000F4D2E"/>
    <w:rsid w:val="000F51D9"/>
    <w:rsid w:val="000F535F"/>
    <w:rsid w:val="000F53A6"/>
    <w:rsid w:val="000F5568"/>
    <w:rsid w:val="000F5570"/>
    <w:rsid w:val="000F5780"/>
    <w:rsid w:val="000F58D4"/>
    <w:rsid w:val="000F5904"/>
    <w:rsid w:val="000F5B47"/>
    <w:rsid w:val="000F646E"/>
    <w:rsid w:val="000F6502"/>
    <w:rsid w:val="000F68AF"/>
    <w:rsid w:val="000F68B2"/>
    <w:rsid w:val="000F6A98"/>
    <w:rsid w:val="000F6BD8"/>
    <w:rsid w:val="000F6C94"/>
    <w:rsid w:val="000F6CA2"/>
    <w:rsid w:val="000F6DFF"/>
    <w:rsid w:val="000F709A"/>
    <w:rsid w:val="000F73BD"/>
    <w:rsid w:val="000F74DB"/>
    <w:rsid w:val="000F7579"/>
    <w:rsid w:val="000F76E7"/>
    <w:rsid w:val="000F7895"/>
    <w:rsid w:val="000F7E69"/>
    <w:rsid w:val="001003E3"/>
    <w:rsid w:val="001003E9"/>
    <w:rsid w:val="001004EA"/>
    <w:rsid w:val="0010051C"/>
    <w:rsid w:val="001005B2"/>
    <w:rsid w:val="001006E4"/>
    <w:rsid w:val="0010093D"/>
    <w:rsid w:val="00100A0C"/>
    <w:rsid w:val="00100D07"/>
    <w:rsid w:val="00100DF7"/>
    <w:rsid w:val="00100F47"/>
    <w:rsid w:val="001015EA"/>
    <w:rsid w:val="0010192E"/>
    <w:rsid w:val="00101951"/>
    <w:rsid w:val="00102219"/>
    <w:rsid w:val="001026B7"/>
    <w:rsid w:val="00102778"/>
    <w:rsid w:val="00102878"/>
    <w:rsid w:val="001029AC"/>
    <w:rsid w:val="001029CD"/>
    <w:rsid w:val="00102C69"/>
    <w:rsid w:val="00102D00"/>
    <w:rsid w:val="00102F66"/>
    <w:rsid w:val="0010303E"/>
    <w:rsid w:val="00103343"/>
    <w:rsid w:val="001036F8"/>
    <w:rsid w:val="00103D0F"/>
    <w:rsid w:val="00104030"/>
    <w:rsid w:val="0010477F"/>
    <w:rsid w:val="00104E83"/>
    <w:rsid w:val="00104FCB"/>
    <w:rsid w:val="00105011"/>
    <w:rsid w:val="00105127"/>
    <w:rsid w:val="001053BA"/>
    <w:rsid w:val="00105470"/>
    <w:rsid w:val="001054C9"/>
    <w:rsid w:val="00105AD8"/>
    <w:rsid w:val="00105B59"/>
    <w:rsid w:val="00105C91"/>
    <w:rsid w:val="00105D31"/>
    <w:rsid w:val="0010617C"/>
    <w:rsid w:val="001062B9"/>
    <w:rsid w:val="001062D2"/>
    <w:rsid w:val="001062DF"/>
    <w:rsid w:val="001066A9"/>
    <w:rsid w:val="0010686F"/>
    <w:rsid w:val="00106F96"/>
    <w:rsid w:val="00107154"/>
    <w:rsid w:val="00107337"/>
    <w:rsid w:val="001074D8"/>
    <w:rsid w:val="0010755C"/>
    <w:rsid w:val="0010777F"/>
    <w:rsid w:val="00107844"/>
    <w:rsid w:val="00107A7B"/>
    <w:rsid w:val="00107AED"/>
    <w:rsid w:val="00107D2C"/>
    <w:rsid w:val="00107F8D"/>
    <w:rsid w:val="00110116"/>
    <w:rsid w:val="00110592"/>
    <w:rsid w:val="001105D8"/>
    <w:rsid w:val="00110FA0"/>
    <w:rsid w:val="00111047"/>
    <w:rsid w:val="0011119B"/>
    <w:rsid w:val="001118A9"/>
    <w:rsid w:val="00111D4E"/>
    <w:rsid w:val="00112221"/>
    <w:rsid w:val="00112379"/>
    <w:rsid w:val="001125B5"/>
    <w:rsid w:val="001127BA"/>
    <w:rsid w:val="00112C98"/>
    <w:rsid w:val="0011323F"/>
    <w:rsid w:val="0011329B"/>
    <w:rsid w:val="001132FA"/>
    <w:rsid w:val="00113622"/>
    <w:rsid w:val="00113847"/>
    <w:rsid w:val="0011387F"/>
    <w:rsid w:val="00113BB3"/>
    <w:rsid w:val="0011461E"/>
    <w:rsid w:val="001146EB"/>
    <w:rsid w:val="00114D28"/>
    <w:rsid w:val="00114D40"/>
    <w:rsid w:val="00114F20"/>
    <w:rsid w:val="0011504B"/>
    <w:rsid w:val="001153BD"/>
    <w:rsid w:val="0011541B"/>
    <w:rsid w:val="001159B3"/>
    <w:rsid w:val="00116008"/>
    <w:rsid w:val="00116447"/>
    <w:rsid w:val="00116734"/>
    <w:rsid w:val="00116ED2"/>
    <w:rsid w:val="00117111"/>
    <w:rsid w:val="001178CC"/>
    <w:rsid w:val="00117E7B"/>
    <w:rsid w:val="00120146"/>
    <w:rsid w:val="00120334"/>
    <w:rsid w:val="00120890"/>
    <w:rsid w:val="00120CC7"/>
    <w:rsid w:val="00121071"/>
    <w:rsid w:val="001217EE"/>
    <w:rsid w:val="00121E06"/>
    <w:rsid w:val="00121ECD"/>
    <w:rsid w:val="00121EFB"/>
    <w:rsid w:val="00121F78"/>
    <w:rsid w:val="00121FD5"/>
    <w:rsid w:val="00122115"/>
    <w:rsid w:val="00122545"/>
    <w:rsid w:val="00122E18"/>
    <w:rsid w:val="00122E33"/>
    <w:rsid w:val="00122F6D"/>
    <w:rsid w:val="00123321"/>
    <w:rsid w:val="001233BF"/>
    <w:rsid w:val="0012343E"/>
    <w:rsid w:val="00123B07"/>
    <w:rsid w:val="00123CD1"/>
    <w:rsid w:val="00124382"/>
    <w:rsid w:val="0012441A"/>
    <w:rsid w:val="00124450"/>
    <w:rsid w:val="001244FE"/>
    <w:rsid w:val="00124643"/>
    <w:rsid w:val="001246C5"/>
    <w:rsid w:val="001246D9"/>
    <w:rsid w:val="001247DD"/>
    <w:rsid w:val="00124893"/>
    <w:rsid w:val="00124AB6"/>
    <w:rsid w:val="00124D36"/>
    <w:rsid w:val="00124D6A"/>
    <w:rsid w:val="00124E7D"/>
    <w:rsid w:val="00125194"/>
    <w:rsid w:val="0012546F"/>
    <w:rsid w:val="00125729"/>
    <w:rsid w:val="0012582F"/>
    <w:rsid w:val="00125875"/>
    <w:rsid w:val="001259CF"/>
    <w:rsid w:val="0012673C"/>
    <w:rsid w:val="0012673E"/>
    <w:rsid w:val="0012682F"/>
    <w:rsid w:val="001269F5"/>
    <w:rsid w:val="00126A11"/>
    <w:rsid w:val="00126EDA"/>
    <w:rsid w:val="00127221"/>
    <w:rsid w:val="00127487"/>
    <w:rsid w:val="001274CD"/>
    <w:rsid w:val="00127547"/>
    <w:rsid w:val="00127725"/>
    <w:rsid w:val="00127857"/>
    <w:rsid w:val="0012797C"/>
    <w:rsid w:val="00127B9C"/>
    <w:rsid w:val="00127D41"/>
    <w:rsid w:val="00127FFB"/>
    <w:rsid w:val="0013006A"/>
    <w:rsid w:val="00130445"/>
    <w:rsid w:val="001304BE"/>
    <w:rsid w:val="00130BBB"/>
    <w:rsid w:val="00130DF0"/>
    <w:rsid w:val="00130E0F"/>
    <w:rsid w:val="00130EFD"/>
    <w:rsid w:val="00131195"/>
    <w:rsid w:val="001311D3"/>
    <w:rsid w:val="0013142B"/>
    <w:rsid w:val="00131439"/>
    <w:rsid w:val="00131639"/>
    <w:rsid w:val="0013178D"/>
    <w:rsid w:val="00131C53"/>
    <w:rsid w:val="00132307"/>
    <w:rsid w:val="001324C0"/>
    <w:rsid w:val="001326DD"/>
    <w:rsid w:val="00132AE0"/>
    <w:rsid w:val="00132DDC"/>
    <w:rsid w:val="00132DF1"/>
    <w:rsid w:val="001330F5"/>
    <w:rsid w:val="00133532"/>
    <w:rsid w:val="00133636"/>
    <w:rsid w:val="00133A10"/>
    <w:rsid w:val="00133A4D"/>
    <w:rsid w:val="00133DB9"/>
    <w:rsid w:val="0013419A"/>
    <w:rsid w:val="00134466"/>
    <w:rsid w:val="001345AD"/>
    <w:rsid w:val="00134A14"/>
    <w:rsid w:val="00134D28"/>
    <w:rsid w:val="0013514B"/>
    <w:rsid w:val="0013536D"/>
    <w:rsid w:val="00135CA6"/>
    <w:rsid w:val="00135DDB"/>
    <w:rsid w:val="001360A6"/>
    <w:rsid w:val="0013635B"/>
    <w:rsid w:val="001363CA"/>
    <w:rsid w:val="001363EF"/>
    <w:rsid w:val="00136483"/>
    <w:rsid w:val="001364D4"/>
    <w:rsid w:val="001364D8"/>
    <w:rsid w:val="00136774"/>
    <w:rsid w:val="0013683A"/>
    <w:rsid w:val="001369FC"/>
    <w:rsid w:val="00136EFE"/>
    <w:rsid w:val="00136EFF"/>
    <w:rsid w:val="00136F14"/>
    <w:rsid w:val="0013714F"/>
    <w:rsid w:val="001371C0"/>
    <w:rsid w:val="00137863"/>
    <w:rsid w:val="00137B10"/>
    <w:rsid w:val="00137C81"/>
    <w:rsid w:val="00137CD2"/>
    <w:rsid w:val="001402B8"/>
    <w:rsid w:val="00140630"/>
    <w:rsid w:val="00140695"/>
    <w:rsid w:val="001407B2"/>
    <w:rsid w:val="00140B15"/>
    <w:rsid w:val="00140F03"/>
    <w:rsid w:val="0014157F"/>
    <w:rsid w:val="00141779"/>
    <w:rsid w:val="00141A18"/>
    <w:rsid w:val="001421B4"/>
    <w:rsid w:val="00142207"/>
    <w:rsid w:val="00142322"/>
    <w:rsid w:val="00142684"/>
    <w:rsid w:val="0014282E"/>
    <w:rsid w:val="00142A99"/>
    <w:rsid w:val="00142FD4"/>
    <w:rsid w:val="00143055"/>
    <w:rsid w:val="001431EF"/>
    <w:rsid w:val="001439D9"/>
    <w:rsid w:val="001439E8"/>
    <w:rsid w:val="00143B77"/>
    <w:rsid w:val="00143EBB"/>
    <w:rsid w:val="00144015"/>
    <w:rsid w:val="0014418F"/>
    <w:rsid w:val="00144455"/>
    <w:rsid w:val="00144910"/>
    <w:rsid w:val="001449A8"/>
    <w:rsid w:val="00144C5E"/>
    <w:rsid w:val="00144D77"/>
    <w:rsid w:val="00144E33"/>
    <w:rsid w:val="00144E55"/>
    <w:rsid w:val="00144F22"/>
    <w:rsid w:val="00144FEC"/>
    <w:rsid w:val="00145123"/>
    <w:rsid w:val="00145131"/>
    <w:rsid w:val="001451F7"/>
    <w:rsid w:val="00145302"/>
    <w:rsid w:val="00145989"/>
    <w:rsid w:val="00145B30"/>
    <w:rsid w:val="00145F27"/>
    <w:rsid w:val="001460EF"/>
    <w:rsid w:val="001465A0"/>
    <w:rsid w:val="00146C6F"/>
    <w:rsid w:val="00146D64"/>
    <w:rsid w:val="0014700B"/>
    <w:rsid w:val="00147379"/>
    <w:rsid w:val="00147CC9"/>
    <w:rsid w:val="00147D57"/>
    <w:rsid w:val="00147EEF"/>
    <w:rsid w:val="00150053"/>
    <w:rsid w:val="00150150"/>
    <w:rsid w:val="00150610"/>
    <w:rsid w:val="00150AE8"/>
    <w:rsid w:val="00150BBB"/>
    <w:rsid w:val="00150F2F"/>
    <w:rsid w:val="00151C89"/>
    <w:rsid w:val="00151F9A"/>
    <w:rsid w:val="0015221D"/>
    <w:rsid w:val="001523A2"/>
    <w:rsid w:val="00152748"/>
    <w:rsid w:val="00152B66"/>
    <w:rsid w:val="00152D5E"/>
    <w:rsid w:val="00152E95"/>
    <w:rsid w:val="00152F1E"/>
    <w:rsid w:val="001531A2"/>
    <w:rsid w:val="001532C2"/>
    <w:rsid w:val="00153477"/>
    <w:rsid w:val="001534A9"/>
    <w:rsid w:val="00153547"/>
    <w:rsid w:val="00153626"/>
    <w:rsid w:val="001538D6"/>
    <w:rsid w:val="00153C61"/>
    <w:rsid w:val="00153DF8"/>
    <w:rsid w:val="00153E0C"/>
    <w:rsid w:val="001541AB"/>
    <w:rsid w:val="0015424B"/>
    <w:rsid w:val="001547A7"/>
    <w:rsid w:val="00154E07"/>
    <w:rsid w:val="00154F36"/>
    <w:rsid w:val="001550DC"/>
    <w:rsid w:val="00155222"/>
    <w:rsid w:val="0015566A"/>
    <w:rsid w:val="00156406"/>
    <w:rsid w:val="0015675B"/>
    <w:rsid w:val="0015676F"/>
    <w:rsid w:val="001567BE"/>
    <w:rsid w:val="001568C3"/>
    <w:rsid w:val="00156BDA"/>
    <w:rsid w:val="00156BF7"/>
    <w:rsid w:val="00156C97"/>
    <w:rsid w:val="00156CFF"/>
    <w:rsid w:val="00156FC9"/>
    <w:rsid w:val="0015715A"/>
    <w:rsid w:val="00157350"/>
    <w:rsid w:val="001574DD"/>
    <w:rsid w:val="00157571"/>
    <w:rsid w:val="00157778"/>
    <w:rsid w:val="00157A82"/>
    <w:rsid w:val="001607D0"/>
    <w:rsid w:val="00160D97"/>
    <w:rsid w:val="001610A1"/>
    <w:rsid w:val="001614E1"/>
    <w:rsid w:val="0016162A"/>
    <w:rsid w:val="00161707"/>
    <w:rsid w:val="00161784"/>
    <w:rsid w:val="001623D0"/>
    <w:rsid w:val="00162714"/>
    <w:rsid w:val="00162773"/>
    <w:rsid w:val="00162B78"/>
    <w:rsid w:val="00162C9F"/>
    <w:rsid w:val="00162EC0"/>
    <w:rsid w:val="00163029"/>
    <w:rsid w:val="001633E4"/>
    <w:rsid w:val="00163C42"/>
    <w:rsid w:val="00163D35"/>
    <w:rsid w:val="00163D45"/>
    <w:rsid w:val="00163F47"/>
    <w:rsid w:val="001643A7"/>
    <w:rsid w:val="00164945"/>
    <w:rsid w:val="0016495D"/>
    <w:rsid w:val="00164B15"/>
    <w:rsid w:val="00164C23"/>
    <w:rsid w:val="00164FEF"/>
    <w:rsid w:val="0016515A"/>
    <w:rsid w:val="00165177"/>
    <w:rsid w:val="00165297"/>
    <w:rsid w:val="00165458"/>
    <w:rsid w:val="001656E4"/>
    <w:rsid w:val="001658C6"/>
    <w:rsid w:val="00165938"/>
    <w:rsid w:val="0016605D"/>
    <w:rsid w:val="001660C5"/>
    <w:rsid w:val="0016617F"/>
    <w:rsid w:val="00166823"/>
    <w:rsid w:val="00166E45"/>
    <w:rsid w:val="00167121"/>
    <w:rsid w:val="00167193"/>
    <w:rsid w:val="001674D2"/>
    <w:rsid w:val="00167737"/>
    <w:rsid w:val="001677AC"/>
    <w:rsid w:val="001677D4"/>
    <w:rsid w:val="001700B8"/>
    <w:rsid w:val="001704FA"/>
    <w:rsid w:val="00170590"/>
    <w:rsid w:val="00170726"/>
    <w:rsid w:val="00170864"/>
    <w:rsid w:val="00170AFE"/>
    <w:rsid w:val="00170C31"/>
    <w:rsid w:val="001711B0"/>
    <w:rsid w:val="00171B39"/>
    <w:rsid w:val="00172604"/>
    <w:rsid w:val="001727B0"/>
    <w:rsid w:val="001728EB"/>
    <w:rsid w:val="001729F3"/>
    <w:rsid w:val="00172AD0"/>
    <w:rsid w:val="00172BB1"/>
    <w:rsid w:val="00172C3C"/>
    <w:rsid w:val="00172F89"/>
    <w:rsid w:val="001730E4"/>
    <w:rsid w:val="00173167"/>
    <w:rsid w:val="00173AC4"/>
    <w:rsid w:val="00173B89"/>
    <w:rsid w:val="001743E0"/>
    <w:rsid w:val="00174421"/>
    <w:rsid w:val="00174A24"/>
    <w:rsid w:val="00174EE0"/>
    <w:rsid w:val="00175962"/>
    <w:rsid w:val="001759FF"/>
    <w:rsid w:val="00175AAE"/>
    <w:rsid w:val="00175B52"/>
    <w:rsid w:val="00175D63"/>
    <w:rsid w:val="00175FEC"/>
    <w:rsid w:val="00176378"/>
    <w:rsid w:val="00176C5A"/>
    <w:rsid w:val="00176CE0"/>
    <w:rsid w:val="00176F12"/>
    <w:rsid w:val="00176FF6"/>
    <w:rsid w:val="001774C3"/>
    <w:rsid w:val="00177510"/>
    <w:rsid w:val="00177531"/>
    <w:rsid w:val="00177DE8"/>
    <w:rsid w:val="00177E16"/>
    <w:rsid w:val="00177E94"/>
    <w:rsid w:val="00177F54"/>
    <w:rsid w:val="00180DE3"/>
    <w:rsid w:val="00180DF3"/>
    <w:rsid w:val="00180FF3"/>
    <w:rsid w:val="001812D2"/>
    <w:rsid w:val="00181787"/>
    <w:rsid w:val="00181A0A"/>
    <w:rsid w:val="00181AED"/>
    <w:rsid w:val="00181C80"/>
    <w:rsid w:val="001824D1"/>
    <w:rsid w:val="00182BBD"/>
    <w:rsid w:val="00182C1D"/>
    <w:rsid w:val="001830A4"/>
    <w:rsid w:val="001834E2"/>
    <w:rsid w:val="00183693"/>
    <w:rsid w:val="001837D3"/>
    <w:rsid w:val="00183893"/>
    <w:rsid w:val="00183AEE"/>
    <w:rsid w:val="00184578"/>
    <w:rsid w:val="0018463E"/>
    <w:rsid w:val="001848AD"/>
    <w:rsid w:val="00184B3C"/>
    <w:rsid w:val="00184ED4"/>
    <w:rsid w:val="00185178"/>
    <w:rsid w:val="001857CA"/>
    <w:rsid w:val="001859C6"/>
    <w:rsid w:val="00185CCA"/>
    <w:rsid w:val="00185F65"/>
    <w:rsid w:val="00186095"/>
    <w:rsid w:val="0018629A"/>
    <w:rsid w:val="00186604"/>
    <w:rsid w:val="001866DB"/>
    <w:rsid w:val="001866F7"/>
    <w:rsid w:val="00186765"/>
    <w:rsid w:val="001867FC"/>
    <w:rsid w:val="00186874"/>
    <w:rsid w:val="00186A96"/>
    <w:rsid w:val="00186F58"/>
    <w:rsid w:val="00187C92"/>
    <w:rsid w:val="001905B8"/>
    <w:rsid w:val="00190FA1"/>
    <w:rsid w:val="00191097"/>
    <w:rsid w:val="0019152D"/>
    <w:rsid w:val="001918B0"/>
    <w:rsid w:val="00191A57"/>
    <w:rsid w:val="00191A92"/>
    <w:rsid w:val="00191E58"/>
    <w:rsid w:val="00191F7C"/>
    <w:rsid w:val="00191FF2"/>
    <w:rsid w:val="0019225A"/>
    <w:rsid w:val="00192745"/>
    <w:rsid w:val="00192BE0"/>
    <w:rsid w:val="001933C9"/>
    <w:rsid w:val="001937D2"/>
    <w:rsid w:val="0019395E"/>
    <w:rsid w:val="00193B70"/>
    <w:rsid w:val="00193C18"/>
    <w:rsid w:val="00193E26"/>
    <w:rsid w:val="00193F3B"/>
    <w:rsid w:val="0019452B"/>
    <w:rsid w:val="001946A4"/>
    <w:rsid w:val="00194D2E"/>
    <w:rsid w:val="00194E0F"/>
    <w:rsid w:val="001951CA"/>
    <w:rsid w:val="0019529E"/>
    <w:rsid w:val="001953CF"/>
    <w:rsid w:val="0019545F"/>
    <w:rsid w:val="00195736"/>
    <w:rsid w:val="00195C69"/>
    <w:rsid w:val="00195D24"/>
    <w:rsid w:val="00195DBD"/>
    <w:rsid w:val="001966BE"/>
    <w:rsid w:val="0019689F"/>
    <w:rsid w:val="00196958"/>
    <w:rsid w:val="00196C68"/>
    <w:rsid w:val="00196C80"/>
    <w:rsid w:val="00196D6E"/>
    <w:rsid w:val="00196DD3"/>
    <w:rsid w:val="00196DD4"/>
    <w:rsid w:val="00196F05"/>
    <w:rsid w:val="0019717F"/>
    <w:rsid w:val="00197191"/>
    <w:rsid w:val="001973DB"/>
    <w:rsid w:val="001975BD"/>
    <w:rsid w:val="0019764D"/>
    <w:rsid w:val="0019785A"/>
    <w:rsid w:val="00197B44"/>
    <w:rsid w:val="00197C0D"/>
    <w:rsid w:val="00197C61"/>
    <w:rsid w:val="001A00EC"/>
    <w:rsid w:val="001A026D"/>
    <w:rsid w:val="001A040A"/>
    <w:rsid w:val="001A0DFE"/>
    <w:rsid w:val="001A17C5"/>
    <w:rsid w:val="001A17E3"/>
    <w:rsid w:val="001A1CC3"/>
    <w:rsid w:val="001A290B"/>
    <w:rsid w:val="001A2960"/>
    <w:rsid w:val="001A2B37"/>
    <w:rsid w:val="001A2B6C"/>
    <w:rsid w:val="001A2E13"/>
    <w:rsid w:val="001A319C"/>
    <w:rsid w:val="001A3266"/>
    <w:rsid w:val="001A33CE"/>
    <w:rsid w:val="001A37F4"/>
    <w:rsid w:val="001A3893"/>
    <w:rsid w:val="001A4539"/>
    <w:rsid w:val="001A4E89"/>
    <w:rsid w:val="001A4F93"/>
    <w:rsid w:val="001A4FB3"/>
    <w:rsid w:val="001A509E"/>
    <w:rsid w:val="001A51D3"/>
    <w:rsid w:val="001A5254"/>
    <w:rsid w:val="001A53A1"/>
    <w:rsid w:val="001A53F2"/>
    <w:rsid w:val="001A5450"/>
    <w:rsid w:val="001A55D7"/>
    <w:rsid w:val="001A567F"/>
    <w:rsid w:val="001A5B40"/>
    <w:rsid w:val="001A5E81"/>
    <w:rsid w:val="001A60BC"/>
    <w:rsid w:val="001A618C"/>
    <w:rsid w:val="001A6553"/>
    <w:rsid w:val="001A6E57"/>
    <w:rsid w:val="001A6FF8"/>
    <w:rsid w:val="001A7309"/>
    <w:rsid w:val="001A7621"/>
    <w:rsid w:val="001A7656"/>
    <w:rsid w:val="001A7B38"/>
    <w:rsid w:val="001B0274"/>
    <w:rsid w:val="001B039D"/>
    <w:rsid w:val="001B07BA"/>
    <w:rsid w:val="001B1256"/>
    <w:rsid w:val="001B148D"/>
    <w:rsid w:val="001B1589"/>
    <w:rsid w:val="001B1928"/>
    <w:rsid w:val="001B1D91"/>
    <w:rsid w:val="001B21EB"/>
    <w:rsid w:val="001B2317"/>
    <w:rsid w:val="001B23FE"/>
    <w:rsid w:val="001B266A"/>
    <w:rsid w:val="001B2790"/>
    <w:rsid w:val="001B2B32"/>
    <w:rsid w:val="001B2E12"/>
    <w:rsid w:val="001B2E39"/>
    <w:rsid w:val="001B2F27"/>
    <w:rsid w:val="001B2F4E"/>
    <w:rsid w:val="001B31E1"/>
    <w:rsid w:val="001B3746"/>
    <w:rsid w:val="001B3964"/>
    <w:rsid w:val="001B405F"/>
    <w:rsid w:val="001B4144"/>
    <w:rsid w:val="001B44BD"/>
    <w:rsid w:val="001B46CE"/>
    <w:rsid w:val="001B4DCB"/>
    <w:rsid w:val="001B4F9B"/>
    <w:rsid w:val="001B5004"/>
    <w:rsid w:val="001B52F1"/>
    <w:rsid w:val="001B5354"/>
    <w:rsid w:val="001B5713"/>
    <w:rsid w:val="001B57BD"/>
    <w:rsid w:val="001B589D"/>
    <w:rsid w:val="001B59FC"/>
    <w:rsid w:val="001B5A7D"/>
    <w:rsid w:val="001B5C09"/>
    <w:rsid w:val="001B5DB7"/>
    <w:rsid w:val="001B60F6"/>
    <w:rsid w:val="001B6DED"/>
    <w:rsid w:val="001B6FDF"/>
    <w:rsid w:val="001B7044"/>
    <w:rsid w:val="001B71EC"/>
    <w:rsid w:val="001B7362"/>
    <w:rsid w:val="001B7744"/>
    <w:rsid w:val="001B77C0"/>
    <w:rsid w:val="001B7989"/>
    <w:rsid w:val="001B7BFB"/>
    <w:rsid w:val="001B7C84"/>
    <w:rsid w:val="001B7E5A"/>
    <w:rsid w:val="001C0381"/>
    <w:rsid w:val="001C06F4"/>
    <w:rsid w:val="001C09F3"/>
    <w:rsid w:val="001C0A16"/>
    <w:rsid w:val="001C1027"/>
    <w:rsid w:val="001C102A"/>
    <w:rsid w:val="001C16BF"/>
    <w:rsid w:val="001C1740"/>
    <w:rsid w:val="001C1743"/>
    <w:rsid w:val="001C1903"/>
    <w:rsid w:val="001C1957"/>
    <w:rsid w:val="001C19BE"/>
    <w:rsid w:val="001C22D8"/>
    <w:rsid w:val="001C245F"/>
    <w:rsid w:val="001C2558"/>
    <w:rsid w:val="001C25E8"/>
    <w:rsid w:val="001C2721"/>
    <w:rsid w:val="001C2870"/>
    <w:rsid w:val="001C28F3"/>
    <w:rsid w:val="001C2900"/>
    <w:rsid w:val="001C2A32"/>
    <w:rsid w:val="001C2E38"/>
    <w:rsid w:val="001C31D7"/>
    <w:rsid w:val="001C34C5"/>
    <w:rsid w:val="001C3698"/>
    <w:rsid w:val="001C3770"/>
    <w:rsid w:val="001C3A94"/>
    <w:rsid w:val="001C3DCE"/>
    <w:rsid w:val="001C4137"/>
    <w:rsid w:val="001C4187"/>
    <w:rsid w:val="001C43AD"/>
    <w:rsid w:val="001C49A4"/>
    <w:rsid w:val="001C4B9E"/>
    <w:rsid w:val="001C50E6"/>
    <w:rsid w:val="001C5318"/>
    <w:rsid w:val="001C558C"/>
    <w:rsid w:val="001C62BD"/>
    <w:rsid w:val="001C6610"/>
    <w:rsid w:val="001C6853"/>
    <w:rsid w:val="001C6894"/>
    <w:rsid w:val="001C68AA"/>
    <w:rsid w:val="001C6A98"/>
    <w:rsid w:val="001C6F1F"/>
    <w:rsid w:val="001C7180"/>
    <w:rsid w:val="001C71EB"/>
    <w:rsid w:val="001C7223"/>
    <w:rsid w:val="001C7B7F"/>
    <w:rsid w:val="001C7BB5"/>
    <w:rsid w:val="001C7D9A"/>
    <w:rsid w:val="001D0153"/>
    <w:rsid w:val="001D02B9"/>
    <w:rsid w:val="001D0399"/>
    <w:rsid w:val="001D0629"/>
    <w:rsid w:val="001D0997"/>
    <w:rsid w:val="001D0AC1"/>
    <w:rsid w:val="001D0DB1"/>
    <w:rsid w:val="001D125D"/>
    <w:rsid w:val="001D15CA"/>
    <w:rsid w:val="001D16A3"/>
    <w:rsid w:val="001D1EBA"/>
    <w:rsid w:val="001D209C"/>
    <w:rsid w:val="001D22C2"/>
    <w:rsid w:val="001D2605"/>
    <w:rsid w:val="001D2699"/>
    <w:rsid w:val="001D26F1"/>
    <w:rsid w:val="001D2819"/>
    <w:rsid w:val="001D2A63"/>
    <w:rsid w:val="001D33C8"/>
    <w:rsid w:val="001D33D6"/>
    <w:rsid w:val="001D36F6"/>
    <w:rsid w:val="001D37A5"/>
    <w:rsid w:val="001D414F"/>
    <w:rsid w:val="001D4ABC"/>
    <w:rsid w:val="001D4B8D"/>
    <w:rsid w:val="001D4FFC"/>
    <w:rsid w:val="001D5033"/>
    <w:rsid w:val="001D54F8"/>
    <w:rsid w:val="001D568C"/>
    <w:rsid w:val="001D5880"/>
    <w:rsid w:val="001D5BDB"/>
    <w:rsid w:val="001D5C56"/>
    <w:rsid w:val="001D5F8F"/>
    <w:rsid w:val="001D616D"/>
    <w:rsid w:val="001D61F5"/>
    <w:rsid w:val="001D6356"/>
    <w:rsid w:val="001D6D9A"/>
    <w:rsid w:val="001D6F14"/>
    <w:rsid w:val="001D6F3C"/>
    <w:rsid w:val="001D76AE"/>
    <w:rsid w:val="001D7790"/>
    <w:rsid w:val="001D7ABA"/>
    <w:rsid w:val="001D7C66"/>
    <w:rsid w:val="001E0725"/>
    <w:rsid w:val="001E0836"/>
    <w:rsid w:val="001E1E5D"/>
    <w:rsid w:val="001E1EE2"/>
    <w:rsid w:val="001E2276"/>
    <w:rsid w:val="001E2457"/>
    <w:rsid w:val="001E24B0"/>
    <w:rsid w:val="001E2E49"/>
    <w:rsid w:val="001E324F"/>
    <w:rsid w:val="001E33E9"/>
    <w:rsid w:val="001E3670"/>
    <w:rsid w:val="001E3734"/>
    <w:rsid w:val="001E3F19"/>
    <w:rsid w:val="001E43DF"/>
    <w:rsid w:val="001E4861"/>
    <w:rsid w:val="001E4C23"/>
    <w:rsid w:val="001E4E03"/>
    <w:rsid w:val="001E51F6"/>
    <w:rsid w:val="001E52D4"/>
    <w:rsid w:val="001E54C1"/>
    <w:rsid w:val="001E5817"/>
    <w:rsid w:val="001E5822"/>
    <w:rsid w:val="001E5A18"/>
    <w:rsid w:val="001E5B0B"/>
    <w:rsid w:val="001E5EBD"/>
    <w:rsid w:val="001E5FB2"/>
    <w:rsid w:val="001E5FD2"/>
    <w:rsid w:val="001E605A"/>
    <w:rsid w:val="001E614E"/>
    <w:rsid w:val="001E6171"/>
    <w:rsid w:val="001E6959"/>
    <w:rsid w:val="001E6A0D"/>
    <w:rsid w:val="001E6E3C"/>
    <w:rsid w:val="001E700D"/>
    <w:rsid w:val="001E7335"/>
    <w:rsid w:val="001E7A42"/>
    <w:rsid w:val="001E7DC6"/>
    <w:rsid w:val="001F03CC"/>
    <w:rsid w:val="001F0CBA"/>
    <w:rsid w:val="001F0D7C"/>
    <w:rsid w:val="001F160D"/>
    <w:rsid w:val="001F17AD"/>
    <w:rsid w:val="001F1868"/>
    <w:rsid w:val="001F1966"/>
    <w:rsid w:val="001F1F2C"/>
    <w:rsid w:val="001F208F"/>
    <w:rsid w:val="001F2333"/>
    <w:rsid w:val="001F2427"/>
    <w:rsid w:val="001F25A0"/>
    <w:rsid w:val="001F282B"/>
    <w:rsid w:val="001F2B6C"/>
    <w:rsid w:val="001F2BBA"/>
    <w:rsid w:val="001F2DB7"/>
    <w:rsid w:val="001F3222"/>
    <w:rsid w:val="001F3449"/>
    <w:rsid w:val="001F37CA"/>
    <w:rsid w:val="001F3964"/>
    <w:rsid w:val="001F3AEB"/>
    <w:rsid w:val="001F3D32"/>
    <w:rsid w:val="001F4539"/>
    <w:rsid w:val="001F4685"/>
    <w:rsid w:val="001F4A57"/>
    <w:rsid w:val="001F4C03"/>
    <w:rsid w:val="001F4F95"/>
    <w:rsid w:val="001F51DE"/>
    <w:rsid w:val="001F5325"/>
    <w:rsid w:val="001F532F"/>
    <w:rsid w:val="001F5482"/>
    <w:rsid w:val="001F5498"/>
    <w:rsid w:val="001F5F72"/>
    <w:rsid w:val="001F5F76"/>
    <w:rsid w:val="001F6BE4"/>
    <w:rsid w:val="001F6C86"/>
    <w:rsid w:val="001F6F54"/>
    <w:rsid w:val="001F7364"/>
    <w:rsid w:val="001F743C"/>
    <w:rsid w:val="001F7559"/>
    <w:rsid w:val="001F7622"/>
    <w:rsid w:val="001F78E0"/>
    <w:rsid w:val="001F790F"/>
    <w:rsid w:val="001F79A9"/>
    <w:rsid w:val="001F7A2F"/>
    <w:rsid w:val="001F7ABC"/>
    <w:rsid w:val="001F7ABD"/>
    <w:rsid w:val="001F7B32"/>
    <w:rsid w:val="001F7B70"/>
    <w:rsid w:val="001F7F9F"/>
    <w:rsid w:val="002000B3"/>
    <w:rsid w:val="00200346"/>
    <w:rsid w:val="002005D4"/>
    <w:rsid w:val="0020125E"/>
    <w:rsid w:val="00201345"/>
    <w:rsid w:val="00201463"/>
    <w:rsid w:val="002014A3"/>
    <w:rsid w:val="002014E3"/>
    <w:rsid w:val="00201BA6"/>
    <w:rsid w:val="00201D45"/>
    <w:rsid w:val="00201E63"/>
    <w:rsid w:val="00201F77"/>
    <w:rsid w:val="0020200A"/>
    <w:rsid w:val="00202AFF"/>
    <w:rsid w:val="00202D10"/>
    <w:rsid w:val="00202DB9"/>
    <w:rsid w:val="0020300C"/>
    <w:rsid w:val="002030CB"/>
    <w:rsid w:val="002038AE"/>
    <w:rsid w:val="002039A8"/>
    <w:rsid w:val="00203FD4"/>
    <w:rsid w:val="00204624"/>
    <w:rsid w:val="00204D8F"/>
    <w:rsid w:val="00204FC3"/>
    <w:rsid w:val="00205147"/>
    <w:rsid w:val="002053E8"/>
    <w:rsid w:val="00205818"/>
    <w:rsid w:val="00205891"/>
    <w:rsid w:val="00205E3E"/>
    <w:rsid w:val="00205EC3"/>
    <w:rsid w:val="00206366"/>
    <w:rsid w:val="00206622"/>
    <w:rsid w:val="002069FE"/>
    <w:rsid w:val="00206AF9"/>
    <w:rsid w:val="00206B2D"/>
    <w:rsid w:val="00206D7F"/>
    <w:rsid w:val="002072AE"/>
    <w:rsid w:val="002072FF"/>
    <w:rsid w:val="00207571"/>
    <w:rsid w:val="0020761E"/>
    <w:rsid w:val="002077A9"/>
    <w:rsid w:val="00207810"/>
    <w:rsid w:val="00207A7C"/>
    <w:rsid w:val="00207D8E"/>
    <w:rsid w:val="00210066"/>
    <w:rsid w:val="00210255"/>
    <w:rsid w:val="002103A9"/>
    <w:rsid w:val="00210761"/>
    <w:rsid w:val="00210803"/>
    <w:rsid w:val="00210955"/>
    <w:rsid w:val="00210B55"/>
    <w:rsid w:val="00210CA0"/>
    <w:rsid w:val="00211562"/>
    <w:rsid w:val="0021165C"/>
    <w:rsid w:val="0021169A"/>
    <w:rsid w:val="00211B3D"/>
    <w:rsid w:val="00211D7F"/>
    <w:rsid w:val="00211D93"/>
    <w:rsid w:val="00211E42"/>
    <w:rsid w:val="00212586"/>
    <w:rsid w:val="002127FC"/>
    <w:rsid w:val="002129F4"/>
    <w:rsid w:val="00212BEC"/>
    <w:rsid w:val="00212D8C"/>
    <w:rsid w:val="00212F3A"/>
    <w:rsid w:val="00213160"/>
    <w:rsid w:val="002137D2"/>
    <w:rsid w:val="00213835"/>
    <w:rsid w:val="0021385B"/>
    <w:rsid w:val="00213BB7"/>
    <w:rsid w:val="00213E24"/>
    <w:rsid w:val="00213F11"/>
    <w:rsid w:val="00214253"/>
    <w:rsid w:val="002143BF"/>
    <w:rsid w:val="00214886"/>
    <w:rsid w:val="00214A8C"/>
    <w:rsid w:val="00214C3C"/>
    <w:rsid w:val="00214E1D"/>
    <w:rsid w:val="00214EB8"/>
    <w:rsid w:val="00215088"/>
    <w:rsid w:val="00215104"/>
    <w:rsid w:val="00215A07"/>
    <w:rsid w:val="00215A3C"/>
    <w:rsid w:val="00216674"/>
    <w:rsid w:val="002167B9"/>
    <w:rsid w:val="00216DEE"/>
    <w:rsid w:val="00216E1D"/>
    <w:rsid w:val="00216E44"/>
    <w:rsid w:val="00217619"/>
    <w:rsid w:val="00217A71"/>
    <w:rsid w:val="00217BA2"/>
    <w:rsid w:val="00217DD2"/>
    <w:rsid w:val="002200EE"/>
    <w:rsid w:val="00220299"/>
    <w:rsid w:val="002205C3"/>
    <w:rsid w:val="002205EC"/>
    <w:rsid w:val="0022081D"/>
    <w:rsid w:val="002209E0"/>
    <w:rsid w:val="002209E3"/>
    <w:rsid w:val="00220A18"/>
    <w:rsid w:val="00220A3B"/>
    <w:rsid w:val="00220C50"/>
    <w:rsid w:val="00220D7E"/>
    <w:rsid w:val="00220EAE"/>
    <w:rsid w:val="00221038"/>
    <w:rsid w:val="00221106"/>
    <w:rsid w:val="0022117D"/>
    <w:rsid w:val="00221820"/>
    <w:rsid w:val="00221875"/>
    <w:rsid w:val="0022188C"/>
    <w:rsid w:val="00221C1C"/>
    <w:rsid w:val="00221E6F"/>
    <w:rsid w:val="00222276"/>
    <w:rsid w:val="002226E9"/>
    <w:rsid w:val="002226EC"/>
    <w:rsid w:val="00222BC0"/>
    <w:rsid w:val="00222F20"/>
    <w:rsid w:val="00223394"/>
    <w:rsid w:val="0022353A"/>
    <w:rsid w:val="00223578"/>
    <w:rsid w:val="00223807"/>
    <w:rsid w:val="00223815"/>
    <w:rsid w:val="00223DED"/>
    <w:rsid w:val="00223DF9"/>
    <w:rsid w:val="00223FC6"/>
    <w:rsid w:val="002242E4"/>
    <w:rsid w:val="00224675"/>
    <w:rsid w:val="00224A35"/>
    <w:rsid w:val="00224C18"/>
    <w:rsid w:val="00224D74"/>
    <w:rsid w:val="00224DD5"/>
    <w:rsid w:val="002250E8"/>
    <w:rsid w:val="0022510E"/>
    <w:rsid w:val="0022538F"/>
    <w:rsid w:val="00225502"/>
    <w:rsid w:val="00225669"/>
    <w:rsid w:val="00226202"/>
    <w:rsid w:val="002263FB"/>
    <w:rsid w:val="002268B1"/>
    <w:rsid w:val="00226AD1"/>
    <w:rsid w:val="00226B70"/>
    <w:rsid w:val="00226BE9"/>
    <w:rsid w:val="00226C3F"/>
    <w:rsid w:val="00226C99"/>
    <w:rsid w:val="00226E0B"/>
    <w:rsid w:val="002270DD"/>
    <w:rsid w:val="002270FB"/>
    <w:rsid w:val="00227342"/>
    <w:rsid w:val="002277D7"/>
    <w:rsid w:val="00227942"/>
    <w:rsid w:val="00227EFC"/>
    <w:rsid w:val="00227F85"/>
    <w:rsid w:val="00230146"/>
    <w:rsid w:val="00230A03"/>
    <w:rsid w:val="00230AE2"/>
    <w:rsid w:val="00230CA7"/>
    <w:rsid w:val="0023117F"/>
    <w:rsid w:val="00231B5D"/>
    <w:rsid w:val="00232100"/>
    <w:rsid w:val="002322BB"/>
    <w:rsid w:val="00232336"/>
    <w:rsid w:val="0023240A"/>
    <w:rsid w:val="0023245A"/>
    <w:rsid w:val="002326FB"/>
    <w:rsid w:val="00232801"/>
    <w:rsid w:val="00232853"/>
    <w:rsid w:val="002329C3"/>
    <w:rsid w:val="00232AC5"/>
    <w:rsid w:val="00232E54"/>
    <w:rsid w:val="00232E81"/>
    <w:rsid w:val="002334EF"/>
    <w:rsid w:val="00233520"/>
    <w:rsid w:val="00233637"/>
    <w:rsid w:val="002336AE"/>
    <w:rsid w:val="002339BA"/>
    <w:rsid w:val="00233B6C"/>
    <w:rsid w:val="00234014"/>
    <w:rsid w:val="002341D6"/>
    <w:rsid w:val="00234461"/>
    <w:rsid w:val="002345DA"/>
    <w:rsid w:val="002348DD"/>
    <w:rsid w:val="00234959"/>
    <w:rsid w:val="00234E5A"/>
    <w:rsid w:val="00234FC3"/>
    <w:rsid w:val="0023506C"/>
    <w:rsid w:val="0023510C"/>
    <w:rsid w:val="00235265"/>
    <w:rsid w:val="0023571D"/>
    <w:rsid w:val="00235988"/>
    <w:rsid w:val="00235BFF"/>
    <w:rsid w:val="00235CA2"/>
    <w:rsid w:val="00235D0E"/>
    <w:rsid w:val="00235F1C"/>
    <w:rsid w:val="00235FB2"/>
    <w:rsid w:val="002364F1"/>
    <w:rsid w:val="00236861"/>
    <w:rsid w:val="0023694A"/>
    <w:rsid w:val="00236FA1"/>
    <w:rsid w:val="0023704F"/>
    <w:rsid w:val="00237224"/>
    <w:rsid w:val="0023734D"/>
    <w:rsid w:val="002374E2"/>
    <w:rsid w:val="002376ED"/>
    <w:rsid w:val="00237727"/>
    <w:rsid w:val="00237969"/>
    <w:rsid w:val="00237A1B"/>
    <w:rsid w:val="00237F0A"/>
    <w:rsid w:val="00237FF7"/>
    <w:rsid w:val="00240CB2"/>
    <w:rsid w:val="00240E2B"/>
    <w:rsid w:val="00240E45"/>
    <w:rsid w:val="00240EBD"/>
    <w:rsid w:val="002414A4"/>
    <w:rsid w:val="00241550"/>
    <w:rsid w:val="00241BE6"/>
    <w:rsid w:val="002422C9"/>
    <w:rsid w:val="002425E7"/>
    <w:rsid w:val="002427DE"/>
    <w:rsid w:val="0024290C"/>
    <w:rsid w:val="00242999"/>
    <w:rsid w:val="002429CD"/>
    <w:rsid w:val="00242AC5"/>
    <w:rsid w:val="00242CCF"/>
    <w:rsid w:val="00242D7F"/>
    <w:rsid w:val="00243169"/>
    <w:rsid w:val="0024396B"/>
    <w:rsid w:val="00243FDA"/>
    <w:rsid w:val="0024410F"/>
    <w:rsid w:val="002443AE"/>
    <w:rsid w:val="002445E8"/>
    <w:rsid w:val="002447A7"/>
    <w:rsid w:val="0024486B"/>
    <w:rsid w:val="0024540B"/>
    <w:rsid w:val="002455EF"/>
    <w:rsid w:val="00245632"/>
    <w:rsid w:val="00245944"/>
    <w:rsid w:val="00245AC2"/>
    <w:rsid w:val="00245B01"/>
    <w:rsid w:val="00245D27"/>
    <w:rsid w:val="00245D75"/>
    <w:rsid w:val="00245ED1"/>
    <w:rsid w:val="00245EF3"/>
    <w:rsid w:val="0024601A"/>
    <w:rsid w:val="0024630D"/>
    <w:rsid w:val="00246480"/>
    <w:rsid w:val="00246747"/>
    <w:rsid w:val="00246F7A"/>
    <w:rsid w:val="00246F98"/>
    <w:rsid w:val="00247460"/>
    <w:rsid w:val="00247DCB"/>
    <w:rsid w:val="002501E5"/>
    <w:rsid w:val="00250265"/>
    <w:rsid w:val="002504A2"/>
    <w:rsid w:val="002505B3"/>
    <w:rsid w:val="00250610"/>
    <w:rsid w:val="00250617"/>
    <w:rsid w:val="00250A07"/>
    <w:rsid w:val="00250C56"/>
    <w:rsid w:val="00250EFE"/>
    <w:rsid w:val="00251095"/>
    <w:rsid w:val="002511F7"/>
    <w:rsid w:val="0025153F"/>
    <w:rsid w:val="002519B4"/>
    <w:rsid w:val="00251B50"/>
    <w:rsid w:val="00251DF6"/>
    <w:rsid w:val="002521BF"/>
    <w:rsid w:val="002521DA"/>
    <w:rsid w:val="002522B6"/>
    <w:rsid w:val="00252540"/>
    <w:rsid w:val="0025263A"/>
    <w:rsid w:val="00252660"/>
    <w:rsid w:val="002529F7"/>
    <w:rsid w:val="00252A0E"/>
    <w:rsid w:val="00252B8E"/>
    <w:rsid w:val="00252BAA"/>
    <w:rsid w:val="00252E9C"/>
    <w:rsid w:val="00252F12"/>
    <w:rsid w:val="00253175"/>
    <w:rsid w:val="002532BA"/>
    <w:rsid w:val="002532CE"/>
    <w:rsid w:val="0025356F"/>
    <w:rsid w:val="002536F8"/>
    <w:rsid w:val="00253706"/>
    <w:rsid w:val="00253724"/>
    <w:rsid w:val="00253E12"/>
    <w:rsid w:val="00253F8D"/>
    <w:rsid w:val="00254788"/>
    <w:rsid w:val="00254C27"/>
    <w:rsid w:val="00254CEE"/>
    <w:rsid w:val="002555D6"/>
    <w:rsid w:val="002557DB"/>
    <w:rsid w:val="00255828"/>
    <w:rsid w:val="002558A8"/>
    <w:rsid w:val="002559F2"/>
    <w:rsid w:val="00255C1E"/>
    <w:rsid w:val="00256083"/>
    <w:rsid w:val="002565D1"/>
    <w:rsid w:val="0025692B"/>
    <w:rsid w:val="002569E6"/>
    <w:rsid w:val="00256B89"/>
    <w:rsid w:val="00256DC5"/>
    <w:rsid w:val="00256FC8"/>
    <w:rsid w:val="00257359"/>
    <w:rsid w:val="002573A2"/>
    <w:rsid w:val="002575D5"/>
    <w:rsid w:val="00257902"/>
    <w:rsid w:val="00257FFB"/>
    <w:rsid w:val="00260279"/>
    <w:rsid w:val="00260709"/>
    <w:rsid w:val="00260DB4"/>
    <w:rsid w:val="00260FB8"/>
    <w:rsid w:val="0026120C"/>
    <w:rsid w:val="002612B5"/>
    <w:rsid w:val="0026197F"/>
    <w:rsid w:val="00261B7D"/>
    <w:rsid w:val="0026227D"/>
    <w:rsid w:val="00262344"/>
    <w:rsid w:val="00262384"/>
    <w:rsid w:val="00262B71"/>
    <w:rsid w:val="00262C49"/>
    <w:rsid w:val="00262C82"/>
    <w:rsid w:val="0026309C"/>
    <w:rsid w:val="0026362D"/>
    <w:rsid w:val="00263764"/>
    <w:rsid w:val="00263A81"/>
    <w:rsid w:val="00263B04"/>
    <w:rsid w:val="002642D1"/>
    <w:rsid w:val="00264740"/>
    <w:rsid w:val="002651F8"/>
    <w:rsid w:val="002657AE"/>
    <w:rsid w:val="00265EA0"/>
    <w:rsid w:val="00266285"/>
    <w:rsid w:val="00266678"/>
    <w:rsid w:val="00266714"/>
    <w:rsid w:val="002668D3"/>
    <w:rsid w:val="00266A52"/>
    <w:rsid w:val="00266BDB"/>
    <w:rsid w:val="00266EFE"/>
    <w:rsid w:val="00266FB5"/>
    <w:rsid w:val="002672BD"/>
    <w:rsid w:val="00267683"/>
    <w:rsid w:val="00267716"/>
    <w:rsid w:val="002677A0"/>
    <w:rsid w:val="00267916"/>
    <w:rsid w:val="002679EB"/>
    <w:rsid w:val="00267E7C"/>
    <w:rsid w:val="0027076F"/>
    <w:rsid w:val="00270818"/>
    <w:rsid w:val="002712D5"/>
    <w:rsid w:val="00271459"/>
    <w:rsid w:val="002719C8"/>
    <w:rsid w:val="00271A3A"/>
    <w:rsid w:val="002720EE"/>
    <w:rsid w:val="002721BF"/>
    <w:rsid w:val="00272303"/>
    <w:rsid w:val="0027239F"/>
    <w:rsid w:val="00272764"/>
    <w:rsid w:val="0027294F"/>
    <w:rsid w:val="00272C24"/>
    <w:rsid w:val="00272DB2"/>
    <w:rsid w:val="00272F02"/>
    <w:rsid w:val="00273376"/>
    <w:rsid w:val="00273441"/>
    <w:rsid w:val="00273731"/>
    <w:rsid w:val="002737BD"/>
    <w:rsid w:val="00273C10"/>
    <w:rsid w:val="002742F8"/>
    <w:rsid w:val="00274897"/>
    <w:rsid w:val="00274A76"/>
    <w:rsid w:val="00275243"/>
    <w:rsid w:val="0027530E"/>
    <w:rsid w:val="0027573C"/>
    <w:rsid w:val="00275EB5"/>
    <w:rsid w:val="002762ED"/>
    <w:rsid w:val="0027633E"/>
    <w:rsid w:val="00276C32"/>
    <w:rsid w:val="00276F5A"/>
    <w:rsid w:val="00277366"/>
    <w:rsid w:val="00277A2A"/>
    <w:rsid w:val="00277C16"/>
    <w:rsid w:val="00277F26"/>
    <w:rsid w:val="002804B7"/>
    <w:rsid w:val="002806E5"/>
    <w:rsid w:val="0028077C"/>
    <w:rsid w:val="00280B5F"/>
    <w:rsid w:val="00280D29"/>
    <w:rsid w:val="00281100"/>
    <w:rsid w:val="00281258"/>
    <w:rsid w:val="002818E2"/>
    <w:rsid w:val="002819CE"/>
    <w:rsid w:val="00281A6D"/>
    <w:rsid w:val="00281F7C"/>
    <w:rsid w:val="00282025"/>
    <w:rsid w:val="00282226"/>
    <w:rsid w:val="0028258D"/>
    <w:rsid w:val="0028291B"/>
    <w:rsid w:val="00282AAF"/>
    <w:rsid w:val="00282CE5"/>
    <w:rsid w:val="00282D60"/>
    <w:rsid w:val="002833DE"/>
    <w:rsid w:val="0028343C"/>
    <w:rsid w:val="00283508"/>
    <w:rsid w:val="00283549"/>
    <w:rsid w:val="0028359E"/>
    <w:rsid w:val="00283890"/>
    <w:rsid w:val="00283D1F"/>
    <w:rsid w:val="00283FD8"/>
    <w:rsid w:val="002841B7"/>
    <w:rsid w:val="00284741"/>
    <w:rsid w:val="0028487E"/>
    <w:rsid w:val="0028497F"/>
    <w:rsid w:val="00284A8E"/>
    <w:rsid w:val="00285209"/>
    <w:rsid w:val="00285294"/>
    <w:rsid w:val="002852A0"/>
    <w:rsid w:val="00285602"/>
    <w:rsid w:val="002856B2"/>
    <w:rsid w:val="00285765"/>
    <w:rsid w:val="002857CC"/>
    <w:rsid w:val="00285B45"/>
    <w:rsid w:val="00286B28"/>
    <w:rsid w:val="002871D5"/>
    <w:rsid w:val="00287C05"/>
    <w:rsid w:val="00287D86"/>
    <w:rsid w:val="0029011D"/>
    <w:rsid w:val="0029024D"/>
    <w:rsid w:val="0029035D"/>
    <w:rsid w:val="00290967"/>
    <w:rsid w:val="00290A7A"/>
    <w:rsid w:val="00290B05"/>
    <w:rsid w:val="00290B45"/>
    <w:rsid w:val="002911B6"/>
    <w:rsid w:val="00291418"/>
    <w:rsid w:val="0029153D"/>
    <w:rsid w:val="0029156E"/>
    <w:rsid w:val="002918D9"/>
    <w:rsid w:val="00291C40"/>
    <w:rsid w:val="002921B0"/>
    <w:rsid w:val="002924A7"/>
    <w:rsid w:val="00292711"/>
    <w:rsid w:val="0029275E"/>
    <w:rsid w:val="0029276A"/>
    <w:rsid w:val="002927F8"/>
    <w:rsid w:val="00292838"/>
    <w:rsid w:val="00292B8F"/>
    <w:rsid w:val="00292F04"/>
    <w:rsid w:val="002930DF"/>
    <w:rsid w:val="002930EB"/>
    <w:rsid w:val="002932B9"/>
    <w:rsid w:val="002934A5"/>
    <w:rsid w:val="00293658"/>
    <w:rsid w:val="00293A16"/>
    <w:rsid w:val="00293A98"/>
    <w:rsid w:val="00293D69"/>
    <w:rsid w:val="00293E90"/>
    <w:rsid w:val="00294037"/>
    <w:rsid w:val="0029408F"/>
    <w:rsid w:val="00294118"/>
    <w:rsid w:val="002943E7"/>
    <w:rsid w:val="00294788"/>
    <w:rsid w:val="00294CAE"/>
    <w:rsid w:val="002950E1"/>
    <w:rsid w:val="00295175"/>
    <w:rsid w:val="00295423"/>
    <w:rsid w:val="00295AEA"/>
    <w:rsid w:val="00295D8E"/>
    <w:rsid w:val="00295E48"/>
    <w:rsid w:val="00296523"/>
    <w:rsid w:val="002965E3"/>
    <w:rsid w:val="00296806"/>
    <w:rsid w:val="00296B2F"/>
    <w:rsid w:val="00296F7F"/>
    <w:rsid w:val="0029723B"/>
    <w:rsid w:val="002974F7"/>
    <w:rsid w:val="00297DA5"/>
    <w:rsid w:val="00297DB0"/>
    <w:rsid w:val="002A0231"/>
    <w:rsid w:val="002A03A4"/>
    <w:rsid w:val="002A0428"/>
    <w:rsid w:val="002A063B"/>
    <w:rsid w:val="002A1046"/>
    <w:rsid w:val="002A12AB"/>
    <w:rsid w:val="002A12C4"/>
    <w:rsid w:val="002A133B"/>
    <w:rsid w:val="002A15CA"/>
    <w:rsid w:val="002A1605"/>
    <w:rsid w:val="002A1684"/>
    <w:rsid w:val="002A169A"/>
    <w:rsid w:val="002A17A1"/>
    <w:rsid w:val="002A2063"/>
    <w:rsid w:val="002A20D5"/>
    <w:rsid w:val="002A229C"/>
    <w:rsid w:val="002A23BD"/>
    <w:rsid w:val="002A26CA"/>
    <w:rsid w:val="002A2887"/>
    <w:rsid w:val="002A29CD"/>
    <w:rsid w:val="002A2E26"/>
    <w:rsid w:val="002A2FB1"/>
    <w:rsid w:val="002A30CE"/>
    <w:rsid w:val="002A328C"/>
    <w:rsid w:val="002A3531"/>
    <w:rsid w:val="002A36C8"/>
    <w:rsid w:val="002A389B"/>
    <w:rsid w:val="002A3AC4"/>
    <w:rsid w:val="002A4A98"/>
    <w:rsid w:val="002A569E"/>
    <w:rsid w:val="002A56BE"/>
    <w:rsid w:val="002A5B63"/>
    <w:rsid w:val="002A5EE2"/>
    <w:rsid w:val="002A5FC5"/>
    <w:rsid w:val="002A615C"/>
    <w:rsid w:val="002A62BA"/>
    <w:rsid w:val="002A645E"/>
    <w:rsid w:val="002A6F27"/>
    <w:rsid w:val="002A6F50"/>
    <w:rsid w:val="002A7029"/>
    <w:rsid w:val="002A703E"/>
    <w:rsid w:val="002A70A4"/>
    <w:rsid w:val="002A7329"/>
    <w:rsid w:val="002A7377"/>
    <w:rsid w:val="002A77E3"/>
    <w:rsid w:val="002A7B0B"/>
    <w:rsid w:val="002A7F96"/>
    <w:rsid w:val="002B0286"/>
    <w:rsid w:val="002B03BA"/>
    <w:rsid w:val="002B03C3"/>
    <w:rsid w:val="002B0491"/>
    <w:rsid w:val="002B052D"/>
    <w:rsid w:val="002B0A93"/>
    <w:rsid w:val="002B0F6A"/>
    <w:rsid w:val="002B0FA7"/>
    <w:rsid w:val="002B102B"/>
    <w:rsid w:val="002B14B5"/>
    <w:rsid w:val="002B17E3"/>
    <w:rsid w:val="002B1A62"/>
    <w:rsid w:val="002B1A63"/>
    <w:rsid w:val="002B1CAC"/>
    <w:rsid w:val="002B1DF3"/>
    <w:rsid w:val="002B1F8F"/>
    <w:rsid w:val="002B23B6"/>
    <w:rsid w:val="002B29AC"/>
    <w:rsid w:val="002B2B19"/>
    <w:rsid w:val="002B2CC6"/>
    <w:rsid w:val="002B336A"/>
    <w:rsid w:val="002B33A9"/>
    <w:rsid w:val="002B33CD"/>
    <w:rsid w:val="002B340C"/>
    <w:rsid w:val="002B3B56"/>
    <w:rsid w:val="002B43FD"/>
    <w:rsid w:val="002B4834"/>
    <w:rsid w:val="002B4A96"/>
    <w:rsid w:val="002B4D24"/>
    <w:rsid w:val="002B4D3B"/>
    <w:rsid w:val="002B4FAB"/>
    <w:rsid w:val="002B54FC"/>
    <w:rsid w:val="002B5E6C"/>
    <w:rsid w:val="002B61C3"/>
    <w:rsid w:val="002B642C"/>
    <w:rsid w:val="002B64F8"/>
    <w:rsid w:val="002B66AF"/>
    <w:rsid w:val="002B6732"/>
    <w:rsid w:val="002B68AC"/>
    <w:rsid w:val="002B68F0"/>
    <w:rsid w:val="002B6D78"/>
    <w:rsid w:val="002B6E3D"/>
    <w:rsid w:val="002B6F02"/>
    <w:rsid w:val="002B751B"/>
    <w:rsid w:val="002B7675"/>
    <w:rsid w:val="002B7B5D"/>
    <w:rsid w:val="002B7E32"/>
    <w:rsid w:val="002C0109"/>
    <w:rsid w:val="002C0323"/>
    <w:rsid w:val="002C03FF"/>
    <w:rsid w:val="002C04F6"/>
    <w:rsid w:val="002C0514"/>
    <w:rsid w:val="002C0576"/>
    <w:rsid w:val="002C05A3"/>
    <w:rsid w:val="002C0665"/>
    <w:rsid w:val="002C0AA5"/>
    <w:rsid w:val="002C0F64"/>
    <w:rsid w:val="002C135F"/>
    <w:rsid w:val="002C1428"/>
    <w:rsid w:val="002C14DB"/>
    <w:rsid w:val="002C166E"/>
    <w:rsid w:val="002C17A9"/>
    <w:rsid w:val="002C1AB4"/>
    <w:rsid w:val="002C1C9E"/>
    <w:rsid w:val="002C1E9E"/>
    <w:rsid w:val="002C2428"/>
    <w:rsid w:val="002C272E"/>
    <w:rsid w:val="002C286F"/>
    <w:rsid w:val="002C2A26"/>
    <w:rsid w:val="002C2DBF"/>
    <w:rsid w:val="002C2E50"/>
    <w:rsid w:val="002C2F49"/>
    <w:rsid w:val="002C3059"/>
    <w:rsid w:val="002C358C"/>
    <w:rsid w:val="002C389C"/>
    <w:rsid w:val="002C443D"/>
    <w:rsid w:val="002C48AD"/>
    <w:rsid w:val="002C4B2A"/>
    <w:rsid w:val="002C4BC5"/>
    <w:rsid w:val="002C4C04"/>
    <w:rsid w:val="002C5147"/>
    <w:rsid w:val="002C5173"/>
    <w:rsid w:val="002C51EB"/>
    <w:rsid w:val="002C5493"/>
    <w:rsid w:val="002C5B18"/>
    <w:rsid w:val="002C5D16"/>
    <w:rsid w:val="002C5DC3"/>
    <w:rsid w:val="002C5E47"/>
    <w:rsid w:val="002C5EB3"/>
    <w:rsid w:val="002C615B"/>
    <w:rsid w:val="002C655C"/>
    <w:rsid w:val="002C6574"/>
    <w:rsid w:val="002C6702"/>
    <w:rsid w:val="002C6E5C"/>
    <w:rsid w:val="002C7042"/>
    <w:rsid w:val="002C71AF"/>
    <w:rsid w:val="002C7570"/>
    <w:rsid w:val="002C7576"/>
    <w:rsid w:val="002C7698"/>
    <w:rsid w:val="002C7A50"/>
    <w:rsid w:val="002C7DBB"/>
    <w:rsid w:val="002D042D"/>
    <w:rsid w:val="002D0580"/>
    <w:rsid w:val="002D0CAA"/>
    <w:rsid w:val="002D0E8F"/>
    <w:rsid w:val="002D0F7E"/>
    <w:rsid w:val="002D1522"/>
    <w:rsid w:val="002D161B"/>
    <w:rsid w:val="002D16E0"/>
    <w:rsid w:val="002D1980"/>
    <w:rsid w:val="002D19D1"/>
    <w:rsid w:val="002D1C75"/>
    <w:rsid w:val="002D2078"/>
    <w:rsid w:val="002D222C"/>
    <w:rsid w:val="002D2662"/>
    <w:rsid w:val="002D26F1"/>
    <w:rsid w:val="002D2A2F"/>
    <w:rsid w:val="002D2A41"/>
    <w:rsid w:val="002D2DDA"/>
    <w:rsid w:val="002D2DEE"/>
    <w:rsid w:val="002D3111"/>
    <w:rsid w:val="002D3148"/>
    <w:rsid w:val="002D314D"/>
    <w:rsid w:val="002D3274"/>
    <w:rsid w:val="002D32D0"/>
    <w:rsid w:val="002D33E1"/>
    <w:rsid w:val="002D348F"/>
    <w:rsid w:val="002D3678"/>
    <w:rsid w:val="002D3ED8"/>
    <w:rsid w:val="002D408F"/>
    <w:rsid w:val="002D42B0"/>
    <w:rsid w:val="002D48BD"/>
    <w:rsid w:val="002D4CCA"/>
    <w:rsid w:val="002D512C"/>
    <w:rsid w:val="002D5390"/>
    <w:rsid w:val="002D54A9"/>
    <w:rsid w:val="002D54AD"/>
    <w:rsid w:val="002D57D9"/>
    <w:rsid w:val="002D5BDE"/>
    <w:rsid w:val="002D5EC2"/>
    <w:rsid w:val="002D609C"/>
    <w:rsid w:val="002D63A4"/>
    <w:rsid w:val="002D692C"/>
    <w:rsid w:val="002D69B4"/>
    <w:rsid w:val="002D7274"/>
    <w:rsid w:val="002D763F"/>
    <w:rsid w:val="002D7698"/>
    <w:rsid w:val="002D7CB9"/>
    <w:rsid w:val="002E019A"/>
    <w:rsid w:val="002E03DD"/>
    <w:rsid w:val="002E049F"/>
    <w:rsid w:val="002E0A24"/>
    <w:rsid w:val="002E0C0E"/>
    <w:rsid w:val="002E0D1B"/>
    <w:rsid w:val="002E0DC9"/>
    <w:rsid w:val="002E0DD0"/>
    <w:rsid w:val="002E1419"/>
    <w:rsid w:val="002E150D"/>
    <w:rsid w:val="002E15A0"/>
    <w:rsid w:val="002E15C4"/>
    <w:rsid w:val="002E1B41"/>
    <w:rsid w:val="002E1B66"/>
    <w:rsid w:val="002E21D4"/>
    <w:rsid w:val="002E24F1"/>
    <w:rsid w:val="002E29C1"/>
    <w:rsid w:val="002E2B05"/>
    <w:rsid w:val="002E3018"/>
    <w:rsid w:val="002E31AA"/>
    <w:rsid w:val="002E3388"/>
    <w:rsid w:val="002E35F9"/>
    <w:rsid w:val="002E3797"/>
    <w:rsid w:val="002E37F2"/>
    <w:rsid w:val="002E3930"/>
    <w:rsid w:val="002E394C"/>
    <w:rsid w:val="002E3D70"/>
    <w:rsid w:val="002E41CE"/>
    <w:rsid w:val="002E42F2"/>
    <w:rsid w:val="002E442E"/>
    <w:rsid w:val="002E44EE"/>
    <w:rsid w:val="002E53D8"/>
    <w:rsid w:val="002E560A"/>
    <w:rsid w:val="002E5960"/>
    <w:rsid w:val="002E5A1F"/>
    <w:rsid w:val="002E5CAD"/>
    <w:rsid w:val="002E5DCC"/>
    <w:rsid w:val="002E5FDA"/>
    <w:rsid w:val="002E6666"/>
    <w:rsid w:val="002E68A6"/>
    <w:rsid w:val="002E6D1B"/>
    <w:rsid w:val="002E6E49"/>
    <w:rsid w:val="002E6EBF"/>
    <w:rsid w:val="002E6FCF"/>
    <w:rsid w:val="002E7679"/>
    <w:rsid w:val="002E7689"/>
    <w:rsid w:val="002E776C"/>
    <w:rsid w:val="002E7957"/>
    <w:rsid w:val="002E7E3F"/>
    <w:rsid w:val="002F0009"/>
    <w:rsid w:val="002F031E"/>
    <w:rsid w:val="002F038B"/>
    <w:rsid w:val="002F0482"/>
    <w:rsid w:val="002F09E1"/>
    <w:rsid w:val="002F1116"/>
    <w:rsid w:val="002F12BF"/>
    <w:rsid w:val="002F1303"/>
    <w:rsid w:val="002F1528"/>
    <w:rsid w:val="002F1780"/>
    <w:rsid w:val="002F18E4"/>
    <w:rsid w:val="002F1A0F"/>
    <w:rsid w:val="002F1BFA"/>
    <w:rsid w:val="002F1CB0"/>
    <w:rsid w:val="002F2333"/>
    <w:rsid w:val="002F26CF"/>
    <w:rsid w:val="002F27AB"/>
    <w:rsid w:val="002F283F"/>
    <w:rsid w:val="002F2AF5"/>
    <w:rsid w:val="002F2E43"/>
    <w:rsid w:val="002F2F17"/>
    <w:rsid w:val="002F2FCD"/>
    <w:rsid w:val="002F3288"/>
    <w:rsid w:val="002F3882"/>
    <w:rsid w:val="002F3A29"/>
    <w:rsid w:val="002F3DE1"/>
    <w:rsid w:val="002F4043"/>
    <w:rsid w:val="002F459C"/>
    <w:rsid w:val="002F4A26"/>
    <w:rsid w:val="002F4AB6"/>
    <w:rsid w:val="002F4E4B"/>
    <w:rsid w:val="002F4F5C"/>
    <w:rsid w:val="002F5167"/>
    <w:rsid w:val="002F55C2"/>
    <w:rsid w:val="002F63CF"/>
    <w:rsid w:val="002F6489"/>
    <w:rsid w:val="002F6577"/>
    <w:rsid w:val="002F69F0"/>
    <w:rsid w:val="002F6B65"/>
    <w:rsid w:val="002F734E"/>
    <w:rsid w:val="002F73A7"/>
    <w:rsid w:val="002F76D1"/>
    <w:rsid w:val="002F76F2"/>
    <w:rsid w:val="002F7815"/>
    <w:rsid w:val="002F7B46"/>
    <w:rsid w:val="00300161"/>
    <w:rsid w:val="00300415"/>
    <w:rsid w:val="00300A11"/>
    <w:rsid w:val="00300AFC"/>
    <w:rsid w:val="00300B0D"/>
    <w:rsid w:val="00300B75"/>
    <w:rsid w:val="00300DDD"/>
    <w:rsid w:val="00300E3C"/>
    <w:rsid w:val="003010EA"/>
    <w:rsid w:val="0030139C"/>
    <w:rsid w:val="003017E1"/>
    <w:rsid w:val="003020C9"/>
    <w:rsid w:val="00302473"/>
    <w:rsid w:val="00302596"/>
    <w:rsid w:val="0030259F"/>
    <w:rsid w:val="00302661"/>
    <w:rsid w:val="00302689"/>
    <w:rsid w:val="00302D64"/>
    <w:rsid w:val="00303175"/>
    <w:rsid w:val="0030327E"/>
    <w:rsid w:val="003034CD"/>
    <w:rsid w:val="00303532"/>
    <w:rsid w:val="00303736"/>
    <w:rsid w:val="00303A2D"/>
    <w:rsid w:val="00303CD2"/>
    <w:rsid w:val="00303E80"/>
    <w:rsid w:val="003040D0"/>
    <w:rsid w:val="00304119"/>
    <w:rsid w:val="003042D3"/>
    <w:rsid w:val="00304938"/>
    <w:rsid w:val="0030498C"/>
    <w:rsid w:val="00304A7C"/>
    <w:rsid w:val="00304B85"/>
    <w:rsid w:val="00304BDA"/>
    <w:rsid w:val="00304C18"/>
    <w:rsid w:val="00304EB1"/>
    <w:rsid w:val="0030535D"/>
    <w:rsid w:val="003054AE"/>
    <w:rsid w:val="0030595A"/>
    <w:rsid w:val="00305970"/>
    <w:rsid w:val="00305CB5"/>
    <w:rsid w:val="00306490"/>
    <w:rsid w:val="003068D4"/>
    <w:rsid w:val="00306C46"/>
    <w:rsid w:val="003072D0"/>
    <w:rsid w:val="003074C4"/>
    <w:rsid w:val="003075CA"/>
    <w:rsid w:val="00307708"/>
    <w:rsid w:val="003078F1"/>
    <w:rsid w:val="00307B8F"/>
    <w:rsid w:val="00307BDA"/>
    <w:rsid w:val="00307D4F"/>
    <w:rsid w:val="00307DAE"/>
    <w:rsid w:val="0031045E"/>
    <w:rsid w:val="00310493"/>
    <w:rsid w:val="0031060E"/>
    <w:rsid w:val="00310C2F"/>
    <w:rsid w:val="00310FA0"/>
    <w:rsid w:val="00311039"/>
    <w:rsid w:val="00311295"/>
    <w:rsid w:val="003114FC"/>
    <w:rsid w:val="003118CF"/>
    <w:rsid w:val="0031202E"/>
    <w:rsid w:val="00312274"/>
    <w:rsid w:val="00312465"/>
    <w:rsid w:val="00312829"/>
    <w:rsid w:val="00313537"/>
    <w:rsid w:val="003138A6"/>
    <w:rsid w:val="00313B33"/>
    <w:rsid w:val="00313B97"/>
    <w:rsid w:val="00314060"/>
    <w:rsid w:val="003140D9"/>
    <w:rsid w:val="003143E8"/>
    <w:rsid w:val="00314BAA"/>
    <w:rsid w:val="0031538A"/>
    <w:rsid w:val="003154D6"/>
    <w:rsid w:val="00315623"/>
    <w:rsid w:val="003158CB"/>
    <w:rsid w:val="003158D5"/>
    <w:rsid w:val="00315B4E"/>
    <w:rsid w:val="00315CB9"/>
    <w:rsid w:val="003161DA"/>
    <w:rsid w:val="0031660A"/>
    <w:rsid w:val="003168D5"/>
    <w:rsid w:val="00316914"/>
    <w:rsid w:val="003169A2"/>
    <w:rsid w:val="00317E69"/>
    <w:rsid w:val="003204F3"/>
    <w:rsid w:val="00320695"/>
    <w:rsid w:val="00320A85"/>
    <w:rsid w:val="00320CE9"/>
    <w:rsid w:val="003212C3"/>
    <w:rsid w:val="003215CF"/>
    <w:rsid w:val="003217ED"/>
    <w:rsid w:val="00321846"/>
    <w:rsid w:val="00321B4F"/>
    <w:rsid w:val="00321D16"/>
    <w:rsid w:val="00321D66"/>
    <w:rsid w:val="00321D71"/>
    <w:rsid w:val="00321E5E"/>
    <w:rsid w:val="0032250F"/>
    <w:rsid w:val="00322AED"/>
    <w:rsid w:val="00322D11"/>
    <w:rsid w:val="003234E6"/>
    <w:rsid w:val="00323796"/>
    <w:rsid w:val="00323D65"/>
    <w:rsid w:val="00323E28"/>
    <w:rsid w:val="00324920"/>
    <w:rsid w:val="00325338"/>
    <w:rsid w:val="003253CA"/>
    <w:rsid w:val="0032597B"/>
    <w:rsid w:val="00325B70"/>
    <w:rsid w:val="00325CAC"/>
    <w:rsid w:val="003260AE"/>
    <w:rsid w:val="003264C6"/>
    <w:rsid w:val="003266B5"/>
    <w:rsid w:val="0032691B"/>
    <w:rsid w:val="00327A1C"/>
    <w:rsid w:val="00327AA9"/>
    <w:rsid w:val="00327C60"/>
    <w:rsid w:val="00327E88"/>
    <w:rsid w:val="003304D0"/>
    <w:rsid w:val="00330D8F"/>
    <w:rsid w:val="00330EBD"/>
    <w:rsid w:val="0033105C"/>
    <w:rsid w:val="003310EE"/>
    <w:rsid w:val="00331156"/>
    <w:rsid w:val="00331E5D"/>
    <w:rsid w:val="00332305"/>
    <w:rsid w:val="003324AE"/>
    <w:rsid w:val="00332A45"/>
    <w:rsid w:val="003336EB"/>
    <w:rsid w:val="003336F9"/>
    <w:rsid w:val="00333A34"/>
    <w:rsid w:val="003344D6"/>
    <w:rsid w:val="00334A1F"/>
    <w:rsid w:val="00335109"/>
    <w:rsid w:val="003351B0"/>
    <w:rsid w:val="003351D1"/>
    <w:rsid w:val="00335290"/>
    <w:rsid w:val="0033617F"/>
    <w:rsid w:val="00336584"/>
    <w:rsid w:val="003365DD"/>
    <w:rsid w:val="0033691C"/>
    <w:rsid w:val="00336962"/>
    <w:rsid w:val="003369EE"/>
    <w:rsid w:val="00336B46"/>
    <w:rsid w:val="00336FE2"/>
    <w:rsid w:val="00337161"/>
    <w:rsid w:val="0033760F"/>
    <w:rsid w:val="00337702"/>
    <w:rsid w:val="00337825"/>
    <w:rsid w:val="00337BDC"/>
    <w:rsid w:val="00337DC7"/>
    <w:rsid w:val="00340170"/>
    <w:rsid w:val="003405CE"/>
    <w:rsid w:val="00340736"/>
    <w:rsid w:val="0034074B"/>
    <w:rsid w:val="00340AFF"/>
    <w:rsid w:val="00340C2E"/>
    <w:rsid w:val="00340CA0"/>
    <w:rsid w:val="00340F53"/>
    <w:rsid w:val="00341201"/>
    <w:rsid w:val="00341B88"/>
    <w:rsid w:val="0034218E"/>
    <w:rsid w:val="003422C0"/>
    <w:rsid w:val="00342914"/>
    <w:rsid w:val="00342CFE"/>
    <w:rsid w:val="00342D73"/>
    <w:rsid w:val="00342DE9"/>
    <w:rsid w:val="00342FB9"/>
    <w:rsid w:val="00343035"/>
    <w:rsid w:val="003434E8"/>
    <w:rsid w:val="00343A5E"/>
    <w:rsid w:val="00343ECE"/>
    <w:rsid w:val="003449AA"/>
    <w:rsid w:val="003449C2"/>
    <w:rsid w:val="00344A62"/>
    <w:rsid w:val="00344AC9"/>
    <w:rsid w:val="00344B8D"/>
    <w:rsid w:val="00345322"/>
    <w:rsid w:val="003455C5"/>
    <w:rsid w:val="00345A52"/>
    <w:rsid w:val="00345DDE"/>
    <w:rsid w:val="00345EC4"/>
    <w:rsid w:val="003460DD"/>
    <w:rsid w:val="0034612F"/>
    <w:rsid w:val="00346425"/>
    <w:rsid w:val="003465EF"/>
    <w:rsid w:val="00346739"/>
    <w:rsid w:val="00346A3F"/>
    <w:rsid w:val="00346C76"/>
    <w:rsid w:val="00346F1D"/>
    <w:rsid w:val="00346F5B"/>
    <w:rsid w:val="00347044"/>
    <w:rsid w:val="00347060"/>
    <w:rsid w:val="0034715F"/>
    <w:rsid w:val="00347681"/>
    <w:rsid w:val="00347989"/>
    <w:rsid w:val="00347AF6"/>
    <w:rsid w:val="00347BF4"/>
    <w:rsid w:val="0035034F"/>
    <w:rsid w:val="003503B0"/>
    <w:rsid w:val="003504FD"/>
    <w:rsid w:val="00350771"/>
    <w:rsid w:val="00350804"/>
    <w:rsid w:val="00350918"/>
    <w:rsid w:val="00350E92"/>
    <w:rsid w:val="003511BF"/>
    <w:rsid w:val="0035134A"/>
    <w:rsid w:val="003513EF"/>
    <w:rsid w:val="00351483"/>
    <w:rsid w:val="00352273"/>
    <w:rsid w:val="00352334"/>
    <w:rsid w:val="003525A7"/>
    <w:rsid w:val="0035296E"/>
    <w:rsid w:val="00352998"/>
    <w:rsid w:val="00352B16"/>
    <w:rsid w:val="00352C28"/>
    <w:rsid w:val="0035307F"/>
    <w:rsid w:val="00353109"/>
    <w:rsid w:val="0035329A"/>
    <w:rsid w:val="0035330B"/>
    <w:rsid w:val="00353334"/>
    <w:rsid w:val="00353B2D"/>
    <w:rsid w:val="00353CCE"/>
    <w:rsid w:val="00353D66"/>
    <w:rsid w:val="00353D6D"/>
    <w:rsid w:val="003541A1"/>
    <w:rsid w:val="00354609"/>
    <w:rsid w:val="003547C2"/>
    <w:rsid w:val="00354923"/>
    <w:rsid w:val="00354C87"/>
    <w:rsid w:val="00354D0B"/>
    <w:rsid w:val="003553BD"/>
    <w:rsid w:val="003556E8"/>
    <w:rsid w:val="003557CD"/>
    <w:rsid w:val="003559BA"/>
    <w:rsid w:val="00355B4C"/>
    <w:rsid w:val="00355E83"/>
    <w:rsid w:val="00355F7B"/>
    <w:rsid w:val="00355FEB"/>
    <w:rsid w:val="003564BB"/>
    <w:rsid w:val="0035659B"/>
    <w:rsid w:val="003566D6"/>
    <w:rsid w:val="0035673D"/>
    <w:rsid w:val="00356813"/>
    <w:rsid w:val="00356E41"/>
    <w:rsid w:val="003571AD"/>
    <w:rsid w:val="0035762D"/>
    <w:rsid w:val="00357BF7"/>
    <w:rsid w:val="00357C75"/>
    <w:rsid w:val="00357D9F"/>
    <w:rsid w:val="00360511"/>
    <w:rsid w:val="0036092D"/>
    <w:rsid w:val="00360A81"/>
    <w:rsid w:val="0036103D"/>
    <w:rsid w:val="003616D3"/>
    <w:rsid w:val="0036174A"/>
    <w:rsid w:val="0036184E"/>
    <w:rsid w:val="00361CB3"/>
    <w:rsid w:val="00361FBB"/>
    <w:rsid w:val="00361FDC"/>
    <w:rsid w:val="003622B7"/>
    <w:rsid w:val="00362506"/>
    <w:rsid w:val="00362532"/>
    <w:rsid w:val="00362748"/>
    <w:rsid w:val="00362A8D"/>
    <w:rsid w:val="00362A8F"/>
    <w:rsid w:val="00362DD4"/>
    <w:rsid w:val="0036350D"/>
    <w:rsid w:val="003637EC"/>
    <w:rsid w:val="003639C0"/>
    <w:rsid w:val="00363C40"/>
    <w:rsid w:val="00363D44"/>
    <w:rsid w:val="00363FF8"/>
    <w:rsid w:val="00364626"/>
    <w:rsid w:val="00364C3A"/>
    <w:rsid w:val="00364D87"/>
    <w:rsid w:val="00364D92"/>
    <w:rsid w:val="00364ECC"/>
    <w:rsid w:val="00364FE7"/>
    <w:rsid w:val="003650E8"/>
    <w:rsid w:val="003651AF"/>
    <w:rsid w:val="00365328"/>
    <w:rsid w:val="00365343"/>
    <w:rsid w:val="0036554E"/>
    <w:rsid w:val="003655D8"/>
    <w:rsid w:val="00365935"/>
    <w:rsid w:val="00365B05"/>
    <w:rsid w:val="00365BD8"/>
    <w:rsid w:val="003660A2"/>
    <w:rsid w:val="003668A0"/>
    <w:rsid w:val="00366AF5"/>
    <w:rsid w:val="003672D5"/>
    <w:rsid w:val="0036771D"/>
    <w:rsid w:val="00367855"/>
    <w:rsid w:val="00367BC4"/>
    <w:rsid w:val="00367F2E"/>
    <w:rsid w:val="0037006A"/>
    <w:rsid w:val="00370188"/>
    <w:rsid w:val="00370272"/>
    <w:rsid w:val="00370514"/>
    <w:rsid w:val="0037059C"/>
    <w:rsid w:val="0037060A"/>
    <w:rsid w:val="00370E8F"/>
    <w:rsid w:val="00370EEC"/>
    <w:rsid w:val="00370FE3"/>
    <w:rsid w:val="00371155"/>
    <w:rsid w:val="003715BF"/>
    <w:rsid w:val="003716BD"/>
    <w:rsid w:val="00371747"/>
    <w:rsid w:val="00371761"/>
    <w:rsid w:val="00371796"/>
    <w:rsid w:val="00371885"/>
    <w:rsid w:val="00371C7C"/>
    <w:rsid w:val="00371DDF"/>
    <w:rsid w:val="0037252F"/>
    <w:rsid w:val="0037262F"/>
    <w:rsid w:val="003728BF"/>
    <w:rsid w:val="00372B22"/>
    <w:rsid w:val="00372EA5"/>
    <w:rsid w:val="00373017"/>
    <w:rsid w:val="00373110"/>
    <w:rsid w:val="003733A3"/>
    <w:rsid w:val="00373688"/>
    <w:rsid w:val="00373741"/>
    <w:rsid w:val="003739A2"/>
    <w:rsid w:val="00373D9D"/>
    <w:rsid w:val="00373DC4"/>
    <w:rsid w:val="00373FA0"/>
    <w:rsid w:val="00374192"/>
    <w:rsid w:val="0037428B"/>
    <w:rsid w:val="0037438B"/>
    <w:rsid w:val="003745BF"/>
    <w:rsid w:val="003747D1"/>
    <w:rsid w:val="00374E27"/>
    <w:rsid w:val="00374E3A"/>
    <w:rsid w:val="00374EEA"/>
    <w:rsid w:val="00375170"/>
    <w:rsid w:val="00375267"/>
    <w:rsid w:val="00375377"/>
    <w:rsid w:val="00375747"/>
    <w:rsid w:val="00375A54"/>
    <w:rsid w:val="00375C17"/>
    <w:rsid w:val="00376919"/>
    <w:rsid w:val="00376935"/>
    <w:rsid w:val="0037694F"/>
    <w:rsid w:val="003769F8"/>
    <w:rsid w:val="00376B26"/>
    <w:rsid w:val="00376C94"/>
    <w:rsid w:val="00377436"/>
    <w:rsid w:val="00377469"/>
    <w:rsid w:val="003776C0"/>
    <w:rsid w:val="003776DF"/>
    <w:rsid w:val="0037785D"/>
    <w:rsid w:val="00377998"/>
    <w:rsid w:val="003801D8"/>
    <w:rsid w:val="00380321"/>
    <w:rsid w:val="003804AB"/>
    <w:rsid w:val="003807BA"/>
    <w:rsid w:val="00380974"/>
    <w:rsid w:val="00380A54"/>
    <w:rsid w:val="00380F17"/>
    <w:rsid w:val="00380F77"/>
    <w:rsid w:val="00381147"/>
    <w:rsid w:val="003812FA"/>
    <w:rsid w:val="0038146A"/>
    <w:rsid w:val="003814E6"/>
    <w:rsid w:val="00381A20"/>
    <w:rsid w:val="00381E2B"/>
    <w:rsid w:val="00381FED"/>
    <w:rsid w:val="003820E1"/>
    <w:rsid w:val="00382191"/>
    <w:rsid w:val="003821A9"/>
    <w:rsid w:val="003823B1"/>
    <w:rsid w:val="0038248A"/>
    <w:rsid w:val="003827C2"/>
    <w:rsid w:val="003832FF"/>
    <w:rsid w:val="0038334A"/>
    <w:rsid w:val="00383898"/>
    <w:rsid w:val="00383C33"/>
    <w:rsid w:val="0038462A"/>
    <w:rsid w:val="00385350"/>
    <w:rsid w:val="003853B8"/>
    <w:rsid w:val="00385503"/>
    <w:rsid w:val="0038557B"/>
    <w:rsid w:val="0038568E"/>
    <w:rsid w:val="00385795"/>
    <w:rsid w:val="00385857"/>
    <w:rsid w:val="00385BD8"/>
    <w:rsid w:val="00385FBC"/>
    <w:rsid w:val="00385FD3"/>
    <w:rsid w:val="00386161"/>
    <w:rsid w:val="0038668F"/>
    <w:rsid w:val="00386744"/>
    <w:rsid w:val="0038699A"/>
    <w:rsid w:val="00386AB8"/>
    <w:rsid w:val="00386B95"/>
    <w:rsid w:val="00386E7B"/>
    <w:rsid w:val="00386EFF"/>
    <w:rsid w:val="00387422"/>
    <w:rsid w:val="00387468"/>
    <w:rsid w:val="003879BE"/>
    <w:rsid w:val="003903E0"/>
    <w:rsid w:val="00390435"/>
    <w:rsid w:val="003906D4"/>
    <w:rsid w:val="00390B7F"/>
    <w:rsid w:val="0039108B"/>
    <w:rsid w:val="0039110F"/>
    <w:rsid w:val="00391258"/>
    <w:rsid w:val="00391508"/>
    <w:rsid w:val="00391756"/>
    <w:rsid w:val="00391F64"/>
    <w:rsid w:val="00392054"/>
    <w:rsid w:val="00392627"/>
    <w:rsid w:val="00392811"/>
    <w:rsid w:val="00392937"/>
    <w:rsid w:val="00392ACB"/>
    <w:rsid w:val="00392B5B"/>
    <w:rsid w:val="00392BA4"/>
    <w:rsid w:val="0039310A"/>
    <w:rsid w:val="00393654"/>
    <w:rsid w:val="003939C7"/>
    <w:rsid w:val="0039446B"/>
    <w:rsid w:val="003944C1"/>
    <w:rsid w:val="00394568"/>
    <w:rsid w:val="003945E6"/>
    <w:rsid w:val="00394671"/>
    <w:rsid w:val="00394852"/>
    <w:rsid w:val="00394968"/>
    <w:rsid w:val="00394A72"/>
    <w:rsid w:val="00394D63"/>
    <w:rsid w:val="00394E3F"/>
    <w:rsid w:val="00394F2C"/>
    <w:rsid w:val="0039515C"/>
    <w:rsid w:val="003951CE"/>
    <w:rsid w:val="003955E7"/>
    <w:rsid w:val="003956A3"/>
    <w:rsid w:val="003957E9"/>
    <w:rsid w:val="00395916"/>
    <w:rsid w:val="00395920"/>
    <w:rsid w:val="00395A4E"/>
    <w:rsid w:val="00395B9D"/>
    <w:rsid w:val="00395BD4"/>
    <w:rsid w:val="00395D4D"/>
    <w:rsid w:val="00395E6E"/>
    <w:rsid w:val="0039656D"/>
    <w:rsid w:val="00396A00"/>
    <w:rsid w:val="00396ECE"/>
    <w:rsid w:val="003970CA"/>
    <w:rsid w:val="0039778D"/>
    <w:rsid w:val="00397A56"/>
    <w:rsid w:val="00397C01"/>
    <w:rsid w:val="00397EC8"/>
    <w:rsid w:val="0039C8ED"/>
    <w:rsid w:val="003A0047"/>
    <w:rsid w:val="003A008E"/>
    <w:rsid w:val="003A0689"/>
    <w:rsid w:val="003A0F67"/>
    <w:rsid w:val="003A14FA"/>
    <w:rsid w:val="003A17BE"/>
    <w:rsid w:val="003A2657"/>
    <w:rsid w:val="003A2C10"/>
    <w:rsid w:val="003A2D0A"/>
    <w:rsid w:val="003A348E"/>
    <w:rsid w:val="003A3569"/>
    <w:rsid w:val="003A3845"/>
    <w:rsid w:val="003A3850"/>
    <w:rsid w:val="003A3B43"/>
    <w:rsid w:val="003A3D51"/>
    <w:rsid w:val="003A3FD6"/>
    <w:rsid w:val="003A4492"/>
    <w:rsid w:val="003A46BD"/>
    <w:rsid w:val="003A4C77"/>
    <w:rsid w:val="003A4D1C"/>
    <w:rsid w:val="003A55BF"/>
    <w:rsid w:val="003A574D"/>
    <w:rsid w:val="003A586A"/>
    <w:rsid w:val="003A597F"/>
    <w:rsid w:val="003A5F2E"/>
    <w:rsid w:val="003A617B"/>
    <w:rsid w:val="003A687F"/>
    <w:rsid w:val="003A6931"/>
    <w:rsid w:val="003A6C51"/>
    <w:rsid w:val="003A6FD7"/>
    <w:rsid w:val="003A70C5"/>
    <w:rsid w:val="003A7193"/>
    <w:rsid w:val="003A72FC"/>
    <w:rsid w:val="003A7641"/>
    <w:rsid w:val="003A768A"/>
    <w:rsid w:val="003A7828"/>
    <w:rsid w:val="003B05E7"/>
    <w:rsid w:val="003B0715"/>
    <w:rsid w:val="003B0989"/>
    <w:rsid w:val="003B0BD1"/>
    <w:rsid w:val="003B0C71"/>
    <w:rsid w:val="003B1995"/>
    <w:rsid w:val="003B1AF1"/>
    <w:rsid w:val="003B1CA0"/>
    <w:rsid w:val="003B1E1E"/>
    <w:rsid w:val="003B1E41"/>
    <w:rsid w:val="003B1E80"/>
    <w:rsid w:val="003B1EFA"/>
    <w:rsid w:val="003B1FA6"/>
    <w:rsid w:val="003B2016"/>
    <w:rsid w:val="003B24CD"/>
    <w:rsid w:val="003B25B9"/>
    <w:rsid w:val="003B266B"/>
    <w:rsid w:val="003B273A"/>
    <w:rsid w:val="003B31ED"/>
    <w:rsid w:val="003B333F"/>
    <w:rsid w:val="003B33A6"/>
    <w:rsid w:val="003B3ADD"/>
    <w:rsid w:val="003B3F32"/>
    <w:rsid w:val="003B3FBC"/>
    <w:rsid w:val="003B4058"/>
    <w:rsid w:val="003B46AB"/>
    <w:rsid w:val="003B4C9E"/>
    <w:rsid w:val="003B4EC7"/>
    <w:rsid w:val="003B517C"/>
    <w:rsid w:val="003B584A"/>
    <w:rsid w:val="003B58F2"/>
    <w:rsid w:val="003B60C9"/>
    <w:rsid w:val="003B6145"/>
    <w:rsid w:val="003B61BF"/>
    <w:rsid w:val="003B658E"/>
    <w:rsid w:val="003B6A72"/>
    <w:rsid w:val="003B6ADC"/>
    <w:rsid w:val="003B6BAA"/>
    <w:rsid w:val="003B6CA5"/>
    <w:rsid w:val="003B781B"/>
    <w:rsid w:val="003B7B3C"/>
    <w:rsid w:val="003B7DB3"/>
    <w:rsid w:val="003C0326"/>
    <w:rsid w:val="003C073A"/>
    <w:rsid w:val="003C07FD"/>
    <w:rsid w:val="003C16BD"/>
    <w:rsid w:val="003C196E"/>
    <w:rsid w:val="003C19AE"/>
    <w:rsid w:val="003C1A82"/>
    <w:rsid w:val="003C1B7E"/>
    <w:rsid w:val="003C1D63"/>
    <w:rsid w:val="003C2034"/>
    <w:rsid w:val="003C2080"/>
    <w:rsid w:val="003C2210"/>
    <w:rsid w:val="003C237D"/>
    <w:rsid w:val="003C26AE"/>
    <w:rsid w:val="003C2874"/>
    <w:rsid w:val="003C2931"/>
    <w:rsid w:val="003C3080"/>
    <w:rsid w:val="003C319A"/>
    <w:rsid w:val="003C324C"/>
    <w:rsid w:val="003C33C5"/>
    <w:rsid w:val="003C3A11"/>
    <w:rsid w:val="003C3B2B"/>
    <w:rsid w:val="003C428E"/>
    <w:rsid w:val="003C4528"/>
    <w:rsid w:val="003C4948"/>
    <w:rsid w:val="003C4A29"/>
    <w:rsid w:val="003C4A32"/>
    <w:rsid w:val="003C4D5C"/>
    <w:rsid w:val="003C52C6"/>
    <w:rsid w:val="003C5352"/>
    <w:rsid w:val="003C581A"/>
    <w:rsid w:val="003C59A7"/>
    <w:rsid w:val="003C635F"/>
    <w:rsid w:val="003C66F2"/>
    <w:rsid w:val="003C68B4"/>
    <w:rsid w:val="003C74C0"/>
    <w:rsid w:val="003C7636"/>
    <w:rsid w:val="003C7829"/>
    <w:rsid w:val="003C7859"/>
    <w:rsid w:val="003C7D29"/>
    <w:rsid w:val="003C7DBF"/>
    <w:rsid w:val="003C7F91"/>
    <w:rsid w:val="003C7FBF"/>
    <w:rsid w:val="003D00BE"/>
    <w:rsid w:val="003D034F"/>
    <w:rsid w:val="003D0948"/>
    <w:rsid w:val="003D0A3F"/>
    <w:rsid w:val="003D1431"/>
    <w:rsid w:val="003D1498"/>
    <w:rsid w:val="003D1708"/>
    <w:rsid w:val="003D177C"/>
    <w:rsid w:val="003D1BC5"/>
    <w:rsid w:val="003D1C8F"/>
    <w:rsid w:val="003D22DC"/>
    <w:rsid w:val="003D2813"/>
    <w:rsid w:val="003D28C1"/>
    <w:rsid w:val="003D291D"/>
    <w:rsid w:val="003D2A29"/>
    <w:rsid w:val="003D2BF0"/>
    <w:rsid w:val="003D2C18"/>
    <w:rsid w:val="003D2C5F"/>
    <w:rsid w:val="003D2F0D"/>
    <w:rsid w:val="003D33A3"/>
    <w:rsid w:val="003D35D0"/>
    <w:rsid w:val="003D36B6"/>
    <w:rsid w:val="003D37AE"/>
    <w:rsid w:val="003D37D2"/>
    <w:rsid w:val="003D39B7"/>
    <w:rsid w:val="003D3A3C"/>
    <w:rsid w:val="003D3E6F"/>
    <w:rsid w:val="003D41FA"/>
    <w:rsid w:val="003D4B2D"/>
    <w:rsid w:val="003D57D4"/>
    <w:rsid w:val="003D623D"/>
    <w:rsid w:val="003D6448"/>
    <w:rsid w:val="003D6651"/>
    <w:rsid w:val="003D70F2"/>
    <w:rsid w:val="003D7304"/>
    <w:rsid w:val="003D750D"/>
    <w:rsid w:val="003D799D"/>
    <w:rsid w:val="003D7ECB"/>
    <w:rsid w:val="003E0153"/>
    <w:rsid w:val="003E0261"/>
    <w:rsid w:val="003E034A"/>
    <w:rsid w:val="003E050A"/>
    <w:rsid w:val="003E0916"/>
    <w:rsid w:val="003E0C4E"/>
    <w:rsid w:val="003E122B"/>
    <w:rsid w:val="003E1380"/>
    <w:rsid w:val="003E141E"/>
    <w:rsid w:val="003E160F"/>
    <w:rsid w:val="003E1C68"/>
    <w:rsid w:val="003E2486"/>
    <w:rsid w:val="003E28BF"/>
    <w:rsid w:val="003E2A0C"/>
    <w:rsid w:val="003E2E82"/>
    <w:rsid w:val="003E3849"/>
    <w:rsid w:val="003E3929"/>
    <w:rsid w:val="003E397A"/>
    <w:rsid w:val="003E3A6A"/>
    <w:rsid w:val="003E3AC3"/>
    <w:rsid w:val="003E3B00"/>
    <w:rsid w:val="003E4069"/>
    <w:rsid w:val="003E429A"/>
    <w:rsid w:val="003E4AD2"/>
    <w:rsid w:val="003E4C78"/>
    <w:rsid w:val="003E4D01"/>
    <w:rsid w:val="003E5762"/>
    <w:rsid w:val="003E583C"/>
    <w:rsid w:val="003E5CA3"/>
    <w:rsid w:val="003E5CF0"/>
    <w:rsid w:val="003E608E"/>
    <w:rsid w:val="003E66D8"/>
    <w:rsid w:val="003E677C"/>
    <w:rsid w:val="003E6B9B"/>
    <w:rsid w:val="003E7147"/>
    <w:rsid w:val="003E733D"/>
    <w:rsid w:val="003E743D"/>
    <w:rsid w:val="003E7737"/>
    <w:rsid w:val="003E78F4"/>
    <w:rsid w:val="003E7AAD"/>
    <w:rsid w:val="003E7BD7"/>
    <w:rsid w:val="003E7D53"/>
    <w:rsid w:val="003E7DEB"/>
    <w:rsid w:val="003E7FF6"/>
    <w:rsid w:val="003EF12B"/>
    <w:rsid w:val="003F0101"/>
    <w:rsid w:val="003F010B"/>
    <w:rsid w:val="003F0205"/>
    <w:rsid w:val="003F0474"/>
    <w:rsid w:val="003F0635"/>
    <w:rsid w:val="003F0866"/>
    <w:rsid w:val="003F0BF7"/>
    <w:rsid w:val="003F0C50"/>
    <w:rsid w:val="003F0CFA"/>
    <w:rsid w:val="003F1087"/>
    <w:rsid w:val="003F1183"/>
    <w:rsid w:val="003F1277"/>
    <w:rsid w:val="003F1321"/>
    <w:rsid w:val="003F155F"/>
    <w:rsid w:val="003F16E5"/>
    <w:rsid w:val="003F17D9"/>
    <w:rsid w:val="003F19BF"/>
    <w:rsid w:val="003F20E5"/>
    <w:rsid w:val="003F22F4"/>
    <w:rsid w:val="003F287C"/>
    <w:rsid w:val="003F2BB0"/>
    <w:rsid w:val="003F2C22"/>
    <w:rsid w:val="003F2D5A"/>
    <w:rsid w:val="003F2D82"/>
    <w:rsid w:val="003F3501"/>
    <w:rsid w:val="003F352A"/>
    <w:rsid w:val="003F36E3"/>
    <w:rsid w:val="003F3988"/>
    <w:rsid w:val="003F3C9F"/>
    <w:rsid w:val="003F3CAB"/>
    <w:rsid w:val="003F3D92"/>
    <w:rsid w:val="003F4483"/>
    <w:rsid w:val="003F451F"/>
    <w:rsid w:val="003F4536"/>
    <w:rsid w:val="003F483C"/>
    <w:rsid w:val="003F488B"/>
    <w:rsid w:val="003F4CA6"/>
    <w:rsid w:val="003F4D49"/>
    <w:rsid w:val="003F530E"/>
    <w:rsid w:val="003F53CE"/>
    <w:rsid w:val="003F5724"/>
    <w:rsid w:val="003F5C0B"/>
    <w:rsid w:val="003F6490"/>
    <w:rsid w:val="003F6782"/>
    <w:rsid w:val="003F6BC4"/>
    <w:rsid w:val="003F6D4D"/>
    <w:rsid w:val="003F6F19"/>
    <w:rsid w:val="003F71AD"/>
    <w:rsid w:val="003F71C3"/>
    <w:rsid w:val="003F7398"/>
    <w:rsid w:val="003F7A04"/>
    <w:rsid w:val="0040043D"/>
    <w:rsid w:val="004004F3"/>
    <w:rsid w:val="00400767"/>
    <w:rsid w:val="0040093C"/>
    <w:rsid w:val="004009B2"/>
    <w:rsid w:val="00400CD8"/>
    <w:rsid w:val="00400FED"/>
    <w:rsid w:val="0040113B"/>
    <w:rsid w:val="004013D5"/>
    <w:rsid w:val="00401559"/>
    <w:rsid w:val="0040192D"/>
    <w:rsid w:val="00401B50"/>
    <w:rsid w:val="00402238"/>
    <w:rsid w:val="0040269E"/>
    <w:rsid w:val="004029BB"/>
    <w:rsid w:val="00402D5F"/>
    <w:rsid w:val="00402DDC"/>
    <w:rsid w:val="00402E46"/>
    <w:rsid w:val="004031C9"/>
    <w:rsid w:val="0040322A"/>
    <w:rsid w:val="00403619"/>
    <w:rsid w:val="00403934"/>
    <w:rsid w:val="00403943"/>
    <w:rsid w:val="00403AF1"/>
    <w:rsid w:val="00403B3E"/>
    <w:rsid w:val="00403FB8"/>
    <w:rsid w:val="0040401C"/>
    <w:rsid w:val="004049C7"/>
    <w:rsid w:val="00404BD6"/>
    <w:rsid w:val="00404E3D"/>
    <w:rsid w:val="00404FB9"/>
    <w:rsid w:val="00405005"/>
    <w:rsid w:val="00405012"/>
    <w:rsid w:val="00405090"/>
    <w:rsid w:val="004050E7"/>
    <w:rsid w:val="0040519B"/>
    <w:rsid w:val="00405302"/>
    <w:rsid w:val="00405957"/>
    <w:rsid w:val="00405C61"/>
    <w:rsid w:val="00405E67"/>
    <w:rsid w:val="00406079"/>
    <w:rsid w:val="00406554"/>
    <w:rsid w:val="00406A0B"/>
    <w:rsid w:val="00406A11"/>
    <w:rsid w:val="00406E4C"/>
    <w:rsid w:val="00406F5B"/>
    <w:rsid w:val="004074AC"/>
    <w:rsid w:val="004079F5"/>
    <w:rsid w:val="00407EFC"/>
    <w:rsid w:val="004100AC"/>
    <w:rsid w:val="00410188"/>
    <w:rsid w:val="0041073E"/>
    <w:rsid w:val="00410BD7"/>
    <w:rsid w:val="00410C52"/>
    <w:rsid w:val="00410FF3"/>
    <w:rsid w:val="00411641"/>
    <w:rsid w:val="00411D5E"/>
    <w:rsid w:val="00411F6B"/>
    <w:rsid w:val="00412139"/>
    <w:rsid w:val="004122DF"/>
    <w:rsid w:val="004123DC"/>
    <w:rsid w:val="00412858"/>
    <w:rsid w:val="00412AAA"/>
    <w:rsid w:val="00412E61"/>
    <w:rsid w:val="00413200"/>
    <w:rsid w:val="004136E9"/>
    <w:rsid w:val="0041391A"/>
    <w:rsid w:val="00413C3F"/>
    <w:rsid w:val="00413ED0"/>
    <w:rsid w:val="004140EB"/>
    <w:rsid w:val="004141AD"/>
    <w:rsid w:val="004148AC"/>
    <w:rsid w:val="00414AD3"/>
    <w:rsid w:val="00414CE4"/>
    <w:rsid w:val="00414DD0"/>
    <w:rsid w:val="00414E93"/>
    <w:rsid w:val="00415357"/>
    <w:rsid w:val="00415558"/>
    <w:rsid w:val="00415871"/>
    <w:rsid w:val="00415877"/>
    <w:rsid w:val="00415AA9"/>
    <w:rsid w:val="00415DD4"/>
    <w:rsid w:val="00415EBF"/>
    <w:rsid w:val="00415FAE"/>
    <w:rsid w:val="00416157"/>
    <w:rsid w:val="0041619A"/>
    <w:rsid w:val="00416372"/>
    <w:rsid w:val="00416DA4"/>
    <w:rsid w:val="00416EE1"/>
    <w:rsid w:val="00416FAC"/>
    <w:rsid w:val="0041702D"/>
    <w:rsid w:val="004172DE"/>
    <w:rsid w:val="00417624"/>
    <w:rsid w:val="00417729"/>
    <w:rsid w:val="00417A06"/>
    <w:rsid w:val="00417ABA"/>
    <w:rsid w:val="004201FB"/>
    <w:rsid w:val="00420223"/>
    <w:rsid w:val="0042039F"/>
    <w:rsid w:val="004205DA"/>
    <w:rsid w:val="00420613"/>
    <w:rsid w:val="004208FD"/>
    <w:rsid w:val="00420AC1"/>
    <w:rsid w:val="00420D89"/>
    <w:rsid w:val="0042114B"/>
    <w:rsid w:val="004217D6"/>
    <w:rsid w:val="004218EE"/>
    <w:rsid w:val="00421B10"/>
    <w:rsid w:val="00421CB6"/>
    <w:rsid w:val="0042213F"/>
    <w:rsid w:val="00422300"/>
    <w:rsid w:val="00422676"/>
    <w:rsid w:val="00422712"/>
    <w:rsid w:val="00422CF1"/>
    <w:rsid w:val="00422DD3"/>
    <w:rsid w:val="00422DD9"/>
    <w:rsid w:val="004235E7"/>
    <w:rsid w:val="004237D8"/>
    <w:rsid w:val="00423C8F"/>
    <w:rsid w:val="00423EAC"/>
    <w:rsid w:val="00423F5F"/>
    <w:rsid w:val="00423FD0"/>
    <w:rsid w:val="00424080"/>
    <w:rsid w:val="00424257"/>
    <w:rsid w:val="004246C9"/>
    <w:rsid w:val="0042483D"/>
    <w:rsid w:val="00424AA8"/>
    <w:rsid w:val="00424B51"/>
    <w:rsid w:val="00424C61"/>
    <w:rsid w:val="00424DF8"/>
    <w:rsid w:val="00424EAE"/>
    <w:rsid w:val="004252D6"/>
    <w:rsid w:val="00425359"/>
    <w:rsid w:val="00425558"/>
    <w:rsid w:val="00426034"/>
    <w:rsid w:val="004263B6"/>
    <w:rsid w:val="004269C7"/>
    <w:rsid w:val="00426C28"/>
    <w:rsid w:val="00426D27"/>
    <w:rsid w:val="00426D55"/>
    <w:rsid w:val="00426F59"/>
    <w:rsid w:val="00427007"/>
    <w:rsid w:val="00427534"/>
    <w:rsid w:val="00427749"/>
    <w:rsid w:val="0042797C"/>
    <w:rsid w:val="00427B15"/>
    <w:rsid w:val="00427B34"/>
    <w:rsid w:val="00427EAC"/>
    <w:rsid w:val="00430072"/>
    <w:rsid w:val="0043007E"/>
    <w:rsid w:val="0043012D"/>
    <w:rsid w:val="004304D4"/>
    <w:rsid w:val="00430790"/>
    <w:rsid w:val="00430844"/>
    <w:rsid w:val="00430D78"/>
    <w:rsid w:val="00431837"/>
    <w:rsid w:val="0043190E"/>
    <w:rsid w:val="00431AF9"/>
    <w:rsid w:val="00431D50"/>
    <w:rsid w:val="00431D69"/>
    <w:rsid w:val="00431DE9"/>
    <w:rsid w:val="00432002"/>
    <w:rsid w:val="00432353"/>
    <w:rsid w:val="004328AD"/>
    <w:rsid w:val="00432ACC"/>
    <w:rsid w:val="004335EB"/>
    <w:rsid w:val="0043364A"/>
    <w:rsid w:val="00433D71"/>
    <w:rsid w:val="00433E38"/>
    <w:rsid w:val="00434355"/>
    <w:rsid w:val="00434B32"/>
    <w:rsid w:val="00434C42"/>
    <w:rsid w:val="00435131"/>
    <w:rsid w:val="004351C1"/>
    <w:rsid w:val="00435362"/>
    <w:rsid w:val="0043538E"/>
    <w:rsid w:val="00435883"/>
    <w:rsid w:val="00435E24"/>
    <w:rsid w:val="004363F2"/>
    <w:rsid w:val="004368AD"/>
    <w:rsid w:val="00436FC5"/>
    <w:rsid w:val="0043746D"/>
    <w:rsid w:val="00437491"/>
    <w:rsid w:val="00437752"/>
    <w:rsid w:val="00437B54"/>
    <w:rsid w:val="00437E21"/>
    <w:rsid w:val="004402E3"/>
    <w:rsid w:val="0044060E"/>
    <w:rsid w:val="00440916"/>
    <w:rsid w:val="00440998"/>
    <w:rsid w:val="00440E1B"/>
    <w:rsid w:val="00440F87"/>
    <w:rsid w:val="00441538"/>
    <w:rsid w:val="0044177E"/>
    <w:rsid w:val="0044184D"/>
    <w:rsid w:val="0044185D"/>
    <w:rsid w:val="00441A93"/>
    <w:rsid w:val="00441C20"/>
    <w:rsid w:val="00441D11"/>
    <w:rsid w:val="00441D42"/>
    <w:rsid w:val="0044242C"/>
    <w:rsid w:val="00442547"/>
    <w:rsid w:val="004426E8"/>
    <w:rsid w:val="00442B18"/>
    <w:rsid w:val="00442D0D"/>
    <w:rsid w:val="00443579"/>
    <w:rsid w:val="004435BB"/>
    <w:rsid w:val="0044376E"/>
    <w:rsid w:val="00443895"/>
    <w:rsid w:val="00443ED1"/>
    <w:rsid w:val="004440AE"/>
    <w:rsid w:val="00444A30"/>
    <w:rsid w:val="00444D1A"/>
    <w:rsid w:val="00444F55"/>
    <w:rsid w:val="0044536A"/>
    <w:rsid w:val="004453DF"/>
    <w:rsid w:val="00445B29"/>
    <w:rsid w:val="00445EC6"/>
    <w:rsid w:val="0044642B"/>
    <w:rsid w:val="0044662E"/>
    <w:rsid w:val="004466B2"/>
    <w:rsid w:val="00446B35"/>
    <w:rsid w:val="00446D0C"/>
    <w:rsid w:val="0044706E"/>
    <w:rsid w:val="00447218"/>
    <w:rsid w:val="004472BE"/>
    <w:rsid w:val="00447955"/>
    <w:rsid w:val="00447C0E"/>
    <w:rsid w:val="00450192"/>
    <w:rsid w:val="004504FB"/>
    <w:rsid w:val="00450638"/>
    <w:rsid w:val="004508DD"/>
    <w:rsid w:val="00450D9B"/>
    <w:rsid w:val="00451095"/>
    <w:rsid w:val="0045128B"/>
    <w:rsid w:val="004512C4"/>
    <w:rsid w:val="0045133E"/>
    <w:rsid w:val="0045148D"/>
    <w:rsid w:val="00451845"/>
    <w:rsid w:val="004519B5"/>
    <w:rsid w:val="00451A40"/>
    <w:rsid w:val="00451B74"/>
    <w:rsid w:val="00451D3C"/>
    <w:rsid w:val="00451F03"/>
    <w:rsid w:val="00451FA7"/>
    <w:rsid w:val="00452381"/>
    <w:rsid w:val="00452697"/>
    <w:rsid w:val="00452D90"/>
    <w:rsid w:val="00452FC6"/>
    <w:rsid w:val="00453307"/>
    <w:rsid w:val="004535F0"/>
    <w:rsid w:val="004536BA"/>
    <w:rsid w:val="00453A83"/>
    <w:rsid w:val="00453ED6"/>
    <w:rsid w:val="00454066"/>
    <w:rsid w:val="004541C8"/>
    <w:rsid w:val="00454468"/>
    <w:rsid w:val="0045486F"/>
    <w:rsid w:val="00454EA4"/>
    <w:rsid w:val="00454EB3"/>
    <w:rsid w:val="00455061"/>
    <w:rsid w:val="0045538F"/>
    <w:rsid w:val="0045540D"/>
    <w:rsid w:val="00455CB2"/>
    <w:rsid w:val="00455CD1"/>
    <w:rsid w:val="0045600F"/>
    <w:rsid w:val="00456C53"/>
    <w:rsid w:val="00456F4A"/>
    <w:rsid w:val="004573BB"/>
    <w:rsid w:val="004573C4"/>
    <w:rsid w:val="00457564"/>
    <w:rsid w:val="00457E6B"/>
    <w:rsid w:val="00460114"/>
    <w:rsid w:val="0046029E"/>
    <w:rsid w:val="00460D47"/>
    <w:rsid w:val="00460EC3"/>
    <w:rsid w:val="00461020"/>
    <w:rsid w:val="004611DC"/>
    <w:rsid w:val="00461220"/>
    <w:rsid w:val="004613D8"/>
    <w:rsid w:val="004615AF"/>
    <w:rsid w:val="004615FA"/>
    <w:rsid w:val="00461EEE"/>
    <w:rsid w:val="004620D2"/>
    <w:rsid w:val="00462765"/>
    <w:rsid w:val="00462B99"/>
    <w:rsid w:val="00462E24"/>
    <w:rsid w:val="00462F29"/>
    <w:rsid w:val="0046301D"/>
    <w:rsid w:val="00463053"/>
    <w:rsid w:val="004632ED"/>
    <w:rsid w:val="00463809"/>
    <w:rsid w:val="0046392A"/>
    <w:rsid w:val="00463F47"/>
    <w:rsid w:val="0046411F"/>
    <w:rsid w:val="004641B5"/>
    <w:rsid w:val="004642C5"/>
    <w:rsid w:val="00464316"/>
    <w:rsid w:val="00464396"/>
    <w:rsid w:val="00464425"/>
    <w:rsid w:val="00464A4D"/>
    <w:rsid w:val="00464A52"/>
    <w:rsid w:val="00464AC5"/>
    <w:rsid w:val="00464FE7"/>
    <w:rsid w:val="00465110"/>
    <w:rsid w:val="0046565C"/>
    <w:rsid w:val="004659DD"/>
    <w:rsid w:val="00465EF4"/>
    <w:rsid w:val="004660AF"/>
    <w:rsid w:val="00466406"/>
    <w:rsid w:val="0046646B"/>
    <w:rsid w:val="004665BF"/>
    <w:rsid w:val="004667DB"/>
    <w:rsid w:val="00466A51"/>
    <w:rsid w:val="00466B6F"/>
    <w:rsid w:val="00466DC8"/>
    <w:rsid w:val="00466E04"/>
    <w:rsid w:val="00466E22"/>
    <w:rsid w:val="00466FAD"/>
    <w:rsid w:val="004670EA"/>
    <w:rsid w:val="004674A0"/>
    <w:rsid w:val="0046779D"/>
    <w:rsid w:val="00467845"/>
    <w:rsid w:val="00467943"/>
    <w:rsid w:val="00467A97"/>
    <w:rsid w:val="00467C43"/>
    <w:rsid w:val="00467C91"/>
    <w:rsid w:val="00467F1F"/>
    <w:rsid w:val="004701EA"/>
    <w:rsid w:val="0047021D"/>
    <w:rsid w:val="00470315"/>
    <w:rsid w:val="00470579"/>
    <w:rsid w:val="00470907"/>
    <w:rsid w:val="00470A49"/>
    <w:rsid w:val="00470B81"/>
    <w:rsid w:val="00470D2C"/>
    <w:rsid w:val="0047170D"/>
    <w:rsid w:val="00471AB5"/>
    <w:rsid w:val="00471E56"/>
    <w:rsid w:val="00471E67"/>
    <w:rsid w:val="00472026"/>
    <w:rsid w:val="00472050"/>
    <w:rsid w:val="004721CB"/>
    <w:rsid w:val="0047240C"/>
    <w:rsid w:val="004725D9"/>
    <w:rsid w:val="0047271B"/>
    <w:rsid w:val="00472A73"/>
    <w:rsid w:val="00472EC5"/>
    <w:rsid w:val="00473001"/>
    <w:rsid w:val="00473094"/>
    <w:rsid w:val="00473291"/>
    <w:rsid w:val="0047333E"/>
    <w:rsid w:val="00473511"/>
    <w:rsid w:val="00473809"/>
    <w:rsid w:val="004739F2"/>
    <w:rsid w:val="00473C55"/>
    <w:rsid w:val="00473EE2"/>
    <w:rsid w:val="0047405D"/>
    <w:rsid w:val="00474196"/>
    <w:rsid w:val="00474A21"/>
    <w:rsid w:val="00474A39"/>
    <w:rsid w:val="00474E75"/>
    <w:rsid w:val="00475127"/>
    <w:rsid w:val="0047566C"/>
    <w:rsid w:val="00475D29"/>
    <w:rsid w:val="00475D8B"/>
    <w:rsid w:val="00475DA5"/>
    <w:rsid w:val="00475ED5"/>
    <w:rsid w:val="004764F9"/>
    <w:rsid w:val="004768D5"/>
    <w:rsid w:val="00476907"/>
    <w:rsid w:val="004769BD"/>
    <w:rsid w:val="004772D9"/>
    <w:rsid w:val="004775A0"/>
    <w:rsid w:val="004778D8"/>
    <w:rsid w:val="004779C9"/>
    <w:rsid w:val="00477B86"/>
    <w:rsid w:val="00480264"/>
    <w:rsid w:val="00480491"/>
    <w:rsid w:val="004804B0"/>
    <w:rsid w:val="004806EB"/>
    <w:rsid w:val="0048087F"/>
    <w:rsid w:val="00480AFF"/>
    <w:rsid w:val="004811A6"/>
    <w:rsid w:val="004811E6"/>
    <w:rsid w:val="004816E0"/>
    <w:rsid w:val="0048170C"/>
    <w:rsid w:val="0048176E"/>
    <w:rsid w:val="00481903"/>
    <w:rsid w:val="00481AF1"/>
    <w:rsid w:val="00481BB7"/>
    <w:rsid w:val="00481CB4"/>
    <w:rsid w:val="004820B6"/>
    <w:rsid w:val="00482218"/>
    <w:rsid w:val="0048236E"/>
    <w:rsid w:val="0048293A"/>
    <w:rsid w:val="00482A7D"/>
    <w:rsid w:val="00482CD6"/>
    <w:rsid w:val="00482EAA"/>
    <w:rsid w:val="00483121"/>
    <w:rsid w:val="00483EA6"/>
    <w:rsid w:val="00483FC0"/>
    <w:rsid w:val="00483FC9"/>
    <w:rsid w:val="004840C5"/>
    <w:rsid w:val="00484B5D"/>
    <w:rsid w:val="00484E88"/>
    <w:rsid w:val="0048524C"/>
    <w:rsid w:val="00485703"/>
    <w:rsid w:val="00485AA3"/>
    <w:rsid w:val="00485ACF"/>
    <w:rsid w:val="00485B42"/>
    <w:rsid w:val="00485CAD"/>
    <w:rsid w:val="00485E9C"/>
    <w:rsid w:val="00486150"/>
    <w:rsid w:val="004868C1"/>
    <w:rsid w:val="0048696A"/>
    <w:rsid w:val="004869DD"/>
    <w:rsid w:val="00486BBB"/>
    <w:rsid w:val="00486D9D"/>
    <w:rsid w:val="00486DD2"/>
    <w:rsid w:val="00486DE7"/>
    <w:rsid w:val="00486FBD"/>
    <w:rsid w:val="00487140"/>
    <w:rsid w:val="00487419"/>
    <w:rsid w:val="004874FA"/>
    <w:rsid w:val="004877D5"/>
    <w:rsid w:val="00487FB0"/>
    <w:rsid w:val="00490053"/>
    <w:rsid w:val="00490218"/>
    <w:rsid w:val="00490481"/>
    <w:rsid w:val="00490522"/>
    <w:rsid w:val="004906D2"/>
    <w:rsid w:val="00490C62"/>
    <w:rsid w:val="00490F12"/>
    <w:rsid w:val="00490F88"/>
    <w:rsid w:val="00491041"/>
    <w:rsid w:val="0049116C"/>
    <w:rsid w:val="00491308"/>
    <w:rsid w:val="004913B8"/>
    <w:rsid w:val="004913DC"/>
    <w:rsid w:val="004915D1"/>
    <w:rsid w:val="00491829"/>
    <w:rsid w:val="0049189B"/>
    <w:rsid w:val="004919D7"/>
    <w:rsid w:val="00491CE5"/>
    <w:rsid w:val="00491D15"/>
    <w:rsid w:val="00491D82"/>
    <w:rsid w:val="00491F9D"/>
    <w:rsid w:val="00492111"/>
    <w:rsid w:val="00492517"/>
    <w:rsid w:val="00492778"/>
    <w:rsid w:val="00492C56"/>
    <w:rsid w:val="00492FE0"/>
    <w:rsid w:val="00493102"/>
    <w:rsid w:val="004931E7"/>
    <w:rsid w:val="004933F3"/>
    <w:rsid w:val="00493581"/>
    <w:rsid w:val="00493733"/>
    <w:rsid w:val="00493825"/>
    <w:rsid w:val="00493A10"/>
    <w:rsid w:val="00493E06"/>
    <w:rsid w:val="004940D8"/>
    <w:rsid w:val="00494164"/>
    <w:rsid w:val="004942D1"/>
    <w:rsid w:val="00494640"/>
    <w:rsid w:val="00494729"/>
    <w:rsid w:val="00494C8B"/>
    <w:rsid w:val="00494C90"/>
    <w:rsid w:val="00495014"/>
    <w:rsid w:val="004951DA"/>
    <w:rsid w:val="00495261"/>
    <w:rsid w:val="0049526D"/>
    <w:rsid w:val="00495321"/>
    <w:rsid w:val="00495B4E"/>
    <w:rsid w:val="00495EC0"/>
    <w:rsid w:val="0049642B"/>
    <w:rsid w:val="0049690E"/>
    <w:rsid w:val="00496D39"/>
    <w:rsid w:val="0049719C"/>
    <w:rsid w:val="004971EE"/>
    <w:rsid w:val="00497A9B"/>
    <w:rsid w:val="00497AFA"/>
    <w:rsid w:val="00497B76"/>
    <w:rsid w:val="00497BA9"/>
    <w:rsid w:val="00497FC0"/>
    <w:rsid w:val="004A00A7"/>
    <w:rsid w:val="004A01F0"/>
    <w:rsid w:val="004A02BC"/>
    <w:rsid w:val="004A033D"/>
    <w:rsid w:val="004A0411"/>
    <w:rsid w:val="004A0451"/>
    <w:rsid w:val="004A0724"/>
    <w:rsid w:val="004A0AE6"/>
    <w:rsid w:val="004A0DEF"/>
    <w:rsid w:val="004A1267"/>
    <w:rsid w:val="004A13B4"/>
    <w:rsid w:val="004A14BC"/>
    <w:rsid w:val="004A158F"/>
    <w:rsid w:val="004A15CE"/>
    <w:rsid w:val="004A1879"/>
    <w:rsid w:val="004A2296"/>
    <w:rsid w:val="004A22E7"/>
    <w:rsid w:val="004A2C76"/>
    <w:rsid w:val="004A2C87"/>
    <w:rsid w:val="004A2CDD"/>
    <w:rsid w:val="004A2EEE"/>
    <w:rsid w:val="004A3314"/>
    <w:rsid w:val="004A33F9"/>
    <w:rsid w:val="004A3905"/>
    <w:rsid w:val="004A3EFC"/>
    <w:rsid w:val="004A40FE"/>
    <w:rsid w:val="004A4262"/>
    <w:rsid w:val="004A433E"/>
    <w:rsid w:val="004A45ED"/>
    <w:rsid w:val="004A4792"/>
    <w:rsid w:val="004A48C3"/>
    <w:rsid w:val="004A58EA"/>
    <w:rsid w:val="004A5E7A"/>
    <w:rsid w:val="004A6065"/>
    <w:rsid w:val="004A68A3"/>
    <w:rsid w:val="004A6B3F"/>
    <w:rsid w:val="004A6CDD"/>
    <w:rsid w:val="004A702B"/>
    <w:rsid w:val="004A71B7"/>
    <w:rsid w:val="004A7276"/>
    <w:rsid w:val="004A77CF"/>
    <w:rsid w:val="004B021B"/>
    <w:rsid w:val="004B0704"/>
    <w:rsid w:val="004B0959"/>
    <w:rsid w:val="004B102E"/>
    <w:rsid w:val="004B1290"/>
    <w:rsid w:val="004B146B"/>
    <w:rsid w:val="004B17D9"/>
    <w:rsid w:val="004B1816"/>
    <w:rsid w:val="004B18F4"/>
    <w:rsid w:val="004B1BA9"/>
    <w:rsid w:val="004B1C99"/>
    <w:rsid w:val="004B23FB"/>
    <w:rsid w:val="004B27B8"/>
    <w:rsid w:val="004B28D5"/>
    <w:rsid w:val="004B31B3"/>
    <w:rsid w:val="004B326E"/>
    <w:rsid w:val="004B331D"/>
    <w:rsid w:val="004B39F4"/>
    <w:rsid w:val="004B3B1B"/>
    <w:rsid w:val="004B3D13"/>
    <w:rsid w:val="004B3D9E"/>
    <w:rsid w:val="004B44D6"/>
    <w:rsid w:val="004B46AE"/>
    <w:rsid w:val="004B490D"/>
    <w:rsid w:val="004B4C5B"/>
    <w:rsid w:val="004B4E26"/>
    <w:rsid w:val="004B56D5"/>
    <w:rsid w:val="004B5B3C"/>
    <w:rsid w:val="004B5F61"/>
    <w:rsid w:val="004B602C"/>
    <w:rsid w:val="004B618F"/>
    <w:rsid w:val="004B6400"/>
    <w:rsid w:val="004B664C"/>
    <w:rsid w:val="004B6727"/>
    <w:rsid w:val="004B673D"/>
    <w:rsid w:val="004B6861"/>
    <w:rsid w:val="004B6B42"/>
    <w:rsid w:val="004B6D96"/>
    <w:rsid w:val="004B6DB7"/>
    <w:rsid w:val="004B6F4E"/>
    <w:rsid w:val="004B7A2F"/>
    <w:rsid w:val="004B7CA4"/>
    <w:rsid w:val="004B7F1E"/>
    <w:rsid w:val="004C0171"/>
    <w:rsid w:val="004C03BF"/>
    <w:rsid w:val="004C04F9"/>
    <w:rsid w:val="004C0801"/>
    <w:rsid w:val="004C0976"/>
    <w:rsid w:val="004C0DD7"/>
    <w:rsid w:val="004C1338"/>
    <w:rsid w:val="004C1442"/>
    <w:rsid w:val="004C1676"/>
    <w:rsid w:val="004C16FF"/>
    <w:rsid w:val="004C1734"/>
    <w:rsid w:val="004C17BD"/>
    <w:rsid w:val="004C1A04"/>
    <w:rsid w:val="004C1D66"/>
    <w:rsid w:val="004C1F54"/>
    <w:rsid w:val="004C2342"/>
    <w:rsid w:val="004C291E"/>
    <w:rsid w:val="004C2CCC"/>
    <w:rsid w:val="004C2E9B"/>
    <w:rsid w:val="004C304B"/>
    <w:rsid w:val="004C30BD"/>
    <w:rsid w:val="004C34F2"/>
    <w:rsid w:val="004C3BC2"/>
    <w:rsid w:val="004C409D"/>
    <w:rsid w:val="004C4137"/>
    <w:rsid w:val="004C41B7"/>
    <w:rsid w:val="004C4268"/>
    <w:rsid w:val="004C4569"/>
    <w:rsid w:val="004C4938"/>
    <w:rsid w:val="004C4AC7"/>
    <w:rsid w:val="004C51B3"/>
    <w:rsid w:val="004C5944"/>
    <w:rsid w:val="004C59A4"/>
    <w:rsid w:val="004C59EF"/>
    <w:rsid w:val="004C5BA3"/>
    <w:rsid w:val="004C5CA5"/>
    <w:rsid w:val="004C5D3F"/>
    <w:rsid w:val="004C60F2"/>
    <w:rsid w:val="004C62A2"/>
    <w:rsid w:val="004C674B"/>
    <w:rsid w:val="004C6768"/>
    <w:rsid w:val="004C6840"/>
    <w:rsid w:val="004C6ED1"/>
    <w:rsid w:val="004C70B7"/>
    <w:rsid w:val="004C746B"/>
    <w:rsid w:val="004C74C5"/>
    <w:rsid w:val="004C7680"/>
    <w:rsid w:val="004C76F2"/>
    <w:rsid w:val="004C78AA"/>
    <w:rsid w:val="004C79B7"/>
    <w:rsid w:val="004C79E6"/>
    <w:rsid w:val="004C7CAF"/>
    <w:rsid w:val="004C7D84"/>
    <w:rsid w:val="004D0170"/>
    <w:rsid w:val="004D0280"/>
    <w:rsid w:val="004D0591"/>
    <w:rsid w:val="004D0740"/>
    <w:rsid w:val="004D07A4"/>
    <w:rsid w:val="004D0A0C"/>
    <w:rsid w:val="004D0B47"/>
    <w:rsid w:val="004D0C4A"/>
    <w:rsid w:val="004D0CD6"/>
    <w:rsid w:val="004D0CE9"/>
    <w:rsid w:val="004D0F75"/>
    <w:rsid w:val="004D1002"/>
    <w:rsid w:val="004D12AD"/>
    <w:rsid w:val="004D137F"/>
    <w:rsid w:val="004D1A47"/>
    <w:rsid w:val="004D1AB5"/>
    <w:rsid w:val="004D1F32"/>
    <w:rsid w:val="004D1FA3"/>
    <w:rsid w:val="004D2AA5"/>
    <w:rsid w:val="004D318D"/>
    <w:rsid w:val="004D33DE"/>
    <w:rsid w:val="004D353E"/>
    <w:rsid w:val="004D357B"/>
    <w:rsid w:val="004D39EE"/>
    <w:rsid w:val="004D3AB8"/>
    <w:rsid w:val="004D43D1"/>
    <w:rsid w:val="004D45B7"/>
    <w:rsid w:val="004D4789"/>
    <w:rsid w:val="004D489A"/>
    <w:rsid w:val="004D4CF1"/>
    <w:rsid w:val="004D4E66"/>
    <w:rsid w:val="004D4EB7"/>
    <w:rsid w:val="004D4FE7"/>
    <w:rsid w:val="004D57FC"/>
    <w:rsid w:val="004D5D87"/>
    <w:rsid w:val="004D5F74"/>
    <w:rsid w:val="004D5FBE"/>
    <w:rsid w:val="004D5FEF"/>
    <w:rsid w:val="004D62A1"/>
    <w:rsid w:val="004D6424"/>
    <w:rsid w:val="004D684C"/>
    <w:rsid w:val="004D687D"/>
    <w:rsid w:val="004D6904"/>
    <w:rsid w:val="004D6CE0"/>
    <w:rsid w:val="004D6E3E"/>
    <w:rsid w:val="004D6F8F"/>
    <w:rsid w:val="004D701F"/>
    <w:rsid w:val="004D79B6"/>
    <w:rsid w:val="004D7DDB"/>
    <w:rsid w:val="004D7E99"/>
    <w:rsid w:val="004E01CE"/>
    <w:rsid w:val="004E031B"/>
    <w:rsid w:val="004E03FD"/>
    <w:rsid w:val="004E05ED"/>
    <w:rsid w:val="004E0B2F"/>
    <w:rsid w:val="004E1A05"/>
    <w:rsid w:val="004E232E"/>
    <w:rsid w:val="004E24BE"/>
    <w:rsid w:val="004E28DC"/>
    <w:rsid w:val="004E2E8E"/>
    <w:rsid w:val="004E30AA"/>
    <w:rsid w:val="004E30FB"/>
    <w:rsid w:val="004E3256"/>
    <w:rsid w:val="004E3576"/>
    <w:rsid w:val="004E36F8"/>
    <w:rsid w:val="004E3FE6"/>
    <w:rsid w:val="004E43A7"/>
    <w:rsid w:val="004E456A"/>
    <w:rsid w:val="004E45BD"/>
    <w:rsid w:val="004E4B44"/>
    <w:rsid w:val="004E4DCC"/>
    <w:rsid w:val="004E5275"/>
    <w:rsid w:val="004E53C2"/>
    <w:rsid w:val="004E556A"/>
    <w:rsid w:val="004E55F1"/>
    <w:rsid w:val="004E5736"/>
    <w:rsid w:val="004E578B"/>
    <w:rsid w:val="004E5C35"/>
    <w:rsid w:val="004E6250"/>
    <w:rsid w:val="004E64BE"/>
    <w:rsid w:val="004E6EEE"/>
    <w:rsid w:val="004E7042"/>
    <w:rsid w:val="004E71D6"/>
    <w:rsid w:val="004E7252"/>
    <w:rsid w:val="004E770D"/>
    <w:rsid w:val="004E7789"/>
    <w:rsid w:val="004E77F6"/>
    <w:rsid w:val="004E7966"/>
    <w:rsid w:val="004E7DD8"/>
    <w:rsid w:val="004E7DF0"/>
    <w:rsid w:val="004F01BD"/>
    <w:rsid w:val="004F0566"/>
    <w:rsid w:val="004F05F2"/>
    <w:rsid w:val="004F095C"/>
    <w:rsid w:val="004F0B75"/>
    <w:rsid w:val="004F0BA9"/>
    <w:rsid w:val="004F0C62"/>
    <w:rsid w:val="004F0D5D"/>
    <w:rsid w:val="004F1011"/>
    <w:rsid w:val="004F1397"/>
    <w:rsid w:val="004F1889"/>
    <w:rsid w:val="004F18BE"/>
    <w:rsid w:val="004F1A32"/>
    <w:rsid w:val="004F2603"/>
    <w:rsid w:val="004F2A10"/>
    <w:rsid w:val="004F2A6F"/>
    <w:rsid w:val="004F345F"/>
    <w:rsid w:val="004F34A8"/>
    <w:rsid w:val="004F3597"/>
    <w:rsid w:val="004F35C5"/>
    <w:rsid w:val="004F3A67"/>
    <w:rsid w:val="004F3B15"/>
    <w:rsid w:val="004F3B7A"/>
    <w:rsid w:val="004F3CD8"/>
    <w:rsid w:val="004F3CF7"/>
    <w:rsid w:val="004F4165"/>
    <w:rsid w:val="004F4786"/>
    <w:rsid w:val="004F4BF0"/>
    <w:rsid w:val="004F4C5F"/>
    <w:rsid w:val="004F4D52"/>
    <w:rsid w:val="004F58EC"/>
    <w:rsid w:val="004F5D9E"/>
    <w:rsid w:val="004F60A4"/>
    <w:rsid w:val="004F642A"/>
    <w:rsid w:val="004F666A"/>
    <w:rsid w:val="004F68F9"/>
    <w:rsid w:val="004F6A77"/>
    <w:rsid w:val="004F6D0A"/>
    <w:rsid w:val="004F73D8"/>
    <w:rsid w:val="004F74E0"/>
    <w:rsid w:val="004F74EC"/>
    <w:rsid w:val="004F75CA"/>
    <w:rsid w:val="004F7862"/>
    <w:rsid w:val="004F7B68"/>
    <w:rsid w:val="004F7C95"/>
    <w:rsid w:val="004F7CD6"/>
    <w:rsid w:val="004F7F56"/>
    <w:rsid w:val="004F7FA9"/>
    <w:rsid w:val="004F7FDD"/>
    <w:rsid w:val="005000FA"/>
    <w:rsid w:val="00500221"/>
    <w:rsid w:val="00500D30"/>
    <w:rsid w:val="00500FD2"/>
    <w:rsid w:val="005017F3"/>
    <w:rsid w:val="0050190A"/>
    <w:rsid w:val="00501CE2"/>
    <w:rsid w:val="00502109"/>
    <w:rsid w:val="00502E21"/>
    <w:rsid w:val="00502E80"/>
    <w:rsid w:val="00502F3E"/>
    <w:rsid w:val="00503351"/>
    <w:rsid w:val="0050365B"/>
    <w:rsid w:val="0050368C"/>
    <w:rsid w:val="005039C3"/>
    <w:rsid w:val="00503F96"/>
    <w:rsid w:val="00504026"/>
    <w:rsid w:val="00504502"/>
    <w:rsid w:val="00504B2A"/>
    <w:rsid w:val="00504BD7"/>
    <w:rsid w:val="00504D33"/>
    <w:rsid w:val="00504F66"/>
    <w:rsid w:val="0050572F"/>
    <w:rsid w:val="00505D0D"/>
    <w:rsid w:val="00505E2C"/>
    <w:rsid w:val="00505F31"/>
    <w:rsid w:val="00505FC3"/>
    <w:rsid w:val="005060D8"/>
    <w:rsid w:val="00506270"/>
    <w:rsid w:val="00506606"/>
    <w:rsid w:val="005066C7"/>
    <w:rsid w:val="00506A37"/>
    <w:rsid w:val="00506D27"/>
    <w:rsid w:val="00506D4D"/>
    <w:rsid w:val="00506DF1"/>
    <w:rsid w:val="005070CC"/>
    <w:rsid w:val="005075D8"/>
    <w:rsid w:val="005076B6"/>
    <w:rsid w:val="00507761"/>
    <w:rsid w:val="005079F6"/>
    <w:rsid w:val="00507DB1"/>
    <w:rsid w:val="00510F1A"/>
    <w:rsid w:val="00511125"/>
    <w:rsid w:val="00511135"/>
    <w:rsid w:val="0051120D"/>
    <w:rsid w:val="00511320"/>
    <w:rsid w:val="00511505"/>
    <w:rsid w:val="0051164C"/>
    <w:rsid w:val="00511C7F"/>
    <w:rsid w:val="00511CB4"/>
    <w:rsid w:val="00511CE4"/>
    <w:rsid w:val="00512103"/>
    <w:rsid w:val="0051247F"/>
    <w:rsid w:val="005124AD"/>
    <w:rsid w:val="0051288F"/>
    <w:rsid w:val="00512A23"/>
    <w:rsid w:val="00512D95"/>
    <w:rsid w:val="00513538"/>
    <w:rsid w:val="005138C1"/>
    <w:rsid w:val="00513C16"/>
    <w:rsid w:val="00513E4A"/>
    <w:rsid w:val="00514047"/>
    <w:rsid w:val="00514160"/>
    <w:rsid w:val="005141D9"/>
    <w:rsid w:val="00514647"/>
    <w:rsid w:val="0051482D"/>
    <w:rsid w:val="00515194"/>
    <w:rsid w:val="0051523B"/>
    <w:rsid w:val="00515262"/>
    <w:rsid w:val="0051560E"/>
    <w:rsid w:val="005159A1"/>
    <w:rsid w:val="00515A5A"/>
    <w:rsid w:val="00515AB6"/>
    <w:rsid w:val="00515CE5"/>
    <w:rsid w:val="00516AA0"/>
    <w:rsid w:val="00516E5F"/>
    <w:rsid w:val="00517231"/>
    <w:rsid w:val="005173CC"/>
    <w:rsid w:val="005174D7"/>
    <w:rsid w:val="0051764E"/>
    <w:rsid w:val="005177D6"/>
    <w:rsid w:val="00517865"/>
    <w:rsid w:val="005179AC"/>
    <w:rsid w:val="00517DE8"/>
    <w:rsid w:val="00517FE8"/>
    <w:rsid w:val="005200F3"/>
    <w:rsid w:val="00520116"/>
    <w:rsid w:val="005201DC"/>
    <w:rsid w:val="00520230"/>
    <w:rsid w:val="005203A6"/>
    <w:rsid w:val="005204AE"/>
    <w:rsid w:val="00520565"/>
    <w:rsid w:val="005205A7"/>
    <w:rsid w:val="005209F5"/>
    <w:rsid w:val="00520B64"/>
    <w:rsid w:val="00520BA0"/>
    <w:rsid w:val="00520CF1"/>
    <w:rsid w:val="00520D00"/>
    <w:rsid w:val="00520FAB"/>
    <w:rsid w:val="005213C7"/>
    <w:rsid w:val="005213F8"/>
    <w:rsid w:val="005217BA"/>
    <w:rsid w:val="0052192F"/>
    <w:rsid w:val="005219F7"/>
    <w:rsid w:val="00521A75"/>
    <w:rsid w:val="00521AC1"/>
    <w:rsid w:val="00521CCB"/>
    <w:rsid w:val="0052229C"/>
    <w:rsid w:val="0052238E"/>
    <w:rsid w:val="0052261C"/>
    <w:rsid w:val="005229D0"/>
    <w:rsid w:val="00522FCD"/>
    <w:rsid w:val="005234C2"/>
    <w:rsid w:val="00523526"/>
    <w:rsid w:val="00523B72"/>
    <w:rsid w:val="00523B73"/>
    <w:rsid w:val="00524019"/>
    <w:rsid w:val="00524526"/>
    <w:rsid w:val="00524A7B"/>
    <w:rsid w:val="00524B1C"/>
    <w:rsid w:val="00525270"/>
    <w:rsid w:val="0052533C"/>
    <w:rsid w:val="005253CE"/>
    <w:rsid w:val="00525A5D"/>
    <w:rsid w:val="0052618C"/>
    <w:rsid w:val="0052636E"/>
    <w:rsid w:val="00526850"/>
    <w:rsid w:val="00526B22"/>
    <w:rsid w:val="00526C23"/>
    <w:rsid w:val="00526D61"/>
    <w:rsid w:val="00526DB3"/>
    <w:rsid w:val="005277CD"/>
    <w:rsid w:val="00527D41"/>
    <w:rsid w:val="005303C3"/>
    <w:rsid w:val="005303D5"/>
    <w:rsid w:val="00530500"/>
    <w:rsid w:val="0053082C"/>
    <w:rsid w:val="00530941"/>
    <w:rsid w:val="005309D3"/>
    <w:rsid w:val="005309EF"/>
    <w:rsid w:val="00530BA7"/>
    <w:rsid w:val="00530EC5"/>
    <w:rsid w:val="005312B1"/>
    <w:rsid w:val="00531897"/>
    <w:rsid w:val="00531A22"/>
    <w:rsid w:val="00532111"/>
    <w:rsid w:val="00532190"/>
    <w:rsid w:val="005323C2"/>
    <w:rsid w:val="00532677"/>
    <w:rsid w:val="005326DC"/>
    <w:rsid w:val="00532A90"/>
    <w:rsid w:val="00532F37"/>
    <w:rsid w:val="0053307A"/>
    <w:rsid w:val="00533094"/>
    <w:rsid w:val="005332AC"/>
    <w:rsid w:val="00533350"/>
    <w:rsid w:val="005333B4"/>
    <w:rsid w:val="00533888"/>
    <w:rsid w:val="00533F06"/>
    <w:rsid w:val="00534045"/>
    <w:rsid w:val="00534836"/>
    <w:rsid w:val="00534897"/>
    <w:rsid w:val="00535180"/>
    <w:rsid w:val="005352CA"/>
    <w:rsid w:val="00535345"/>
    <w:rsid w:val="00535409"/>
    <w:rsid w:val="00535CE3"/>
    <w:rsid w:val="00535D64"/>
    <w:rsid w:val="00536120"/>
    <w:rsid w:val="0053621B"/>
    <w:rsid w:val="00536275"/>
    <w:rsid w:val="005363BE"/>
    <w:rsid w:val="00536A4D"/>
    <w:rsid w:val="00536DC4"/>
    <w:rsid w:val="00536E8F"/>
    <w:rsid w:val="00537108"/>
    <w:rsid w:val="005371AD"/>
    <w:rsid w:val="0053744C"/>
    <w:rsid w:val="0053753B"/>
    <w:rsid w:val="00537681"/>
    <w:rsid w:val="00537C90"/>
    <w:rsid w:val="00537D26"/>
    <w:rsid w:val="005407AA"/>
    <w:rsid w:val="0054094C"/>
    <w:rsid w:val="00540D5D"/>
    <w:rsid w:val="00540FD9"/>
    <w:rsid w:val="00541547"/>
    <w:rsid w:val="00541821"/>
    <w:rsid w:val="00541D2B"/>
    <w:rsid w:val="00541EC4"/>
    <w:rsid w:val="00542491"/>
    <w:rsid w:val="0054273B"/>
    <w:rsid w:val="0054277B"/>
    <w:rsid w:val="005427A7"/>
    <w:rsid w:val="00542BFC"/>
    <w:rsid w:val="00543268"/>
    <w:rsid w:val="00543479"/>
    <w:rsid w:val="0054365C"/>
    <w:rsid w:val="0054374A"/>
    <w:rsid w:val="00543904"/>
    <w:rsid w:val="0054395F"/>
    <w:rsid w:val="00543BE3"/>
    <w:rsid w:val="00543E71"/>
    <w:rsid w:val="0054431D"/>
    <w:rsid w:val="005445D6"/>
    <w:rsid w:val="0054512E"/>
    <w:rsid w:val="005457B6"/>
    <w:rsid w:val="005459C8"/>
    <w:rsid w:val="005459E8"/>
    <w:rsid w:val="00545C4B"/>
    <w:rsid w:val="00546239"/>
    <w:rsid w:val="0054667A"/>
    <w:rsid w:val="00546756"/>
    <w:rsid w:val="00546D22"/>
    <w:rsid w:val="005470F6"/>
    <w:rsid w:val="00547382"/>
    <w:rsid w:val="0054799F"/>
    <w:rsid w:val="00547C69"/>
    <w:rsid w:val="005501E8"/>
    <w:rsid w:val="00550660"/>
    <w:rsid w:val="00550907"/>
    <w:rsid w:val="00550D78"/>
    <w:rsid w:val="00551248"/>
    <w:rsid w:val="0055135E"/>
    <w:rsid w:val="00551715"/>
    <w:rsid w:val="0055190F"/>
    <w:rsid w:val="005527CE"/>
    <w:rsid w:val="005527E8"/>
    <w:rsid w:val="00552AB4"/>
    <w:rsid w:val="00552B66"/>
    <w:rsid w:val="00552C21"/>
    <w:rsid w:val="00552DCA"/>
    <w:rsid w:val="0055325F"/>
    <w:rsid w:val="005532DA"/>
    <w:rsid w:val="005532DB"/>
    <w:rsid w:val="00553651"/>
    <w:rsid w:val="005539CF"/>
    <w:rsid w:val="00553C27"/>
    <w:rsid w:val="00553EAA"/>
    <w:rsid w:val="005543A2"/>
    <w:rsid w:val="005545CB"/>
    <w:rsid w:val="005547D9"/>
    <w:rsid w:val="00554D92"/>
    <w:rsid w:val="00554ED6"/>
    <w:rsid w:val="00554F54"/>
    <w:rsid w:val="00554F64"/>
    <w:rsid w:val="00555133"/>
    <w:rsid w:val="0055561D"/>
    <w:rsid w:val="0055574E"/>
    <w:rsid w:val="005559A1"/>
    <w:rsid w:val="00555B40"/>
    <w:rsid w:val="00555F1A"/>
    <w:rsid w:val="00555F21"/>
    <w:rsid w:val="00555F68"/>
    <w:rsid w:val="00555F92"/>
    <w:rsid w:val="005560EB"/>
    <w:rsid w:val="00556388"/>
    <w:rsid w:val="005567B1"/>
    <w:rsid w:val="0055696A"/>
    <w:rsid w:val="00556B6C"/>
    <w:rsid w:val="00556C37"/>
    <w:rsid w:val="0055740D"/>
    <w:rsid w:val="00557455"/>
    <w:rsid w:val="0055771B"/>
    <w:rsid w:val="005577AA"/>
    <w:rsid w:val="005577DE"/>
    <w:rsid w:val="005579DC"/>
    <w:rsid w:val="00557CBC"/>
    <w:rsid w:val="00557D8D"/>
    <w:rsid w:val="00557E52"/>
    <w:rsid w:val="00558D3D"/>
    <w:rsid w:val="00560189"/>
    <w:rsid w:val="0056024C"/>
    <w:rsid w:val="005605D9"/>
    <w:rsid w:val="0056062B"/>
    <w:rsid w:val="005608DB"/>
    <w:rsid w:val="00560985"/>
    <w:rsid w:val="00560A4C"/>
    <w:rsid w:val="00560DBC"/>
    <w:rsid w:val="00560F01"/>
    <w:rsid w:val="00561049"/>
    <w:rsid w:val="0056156A"/>
    <w:rsid w:val="0056190D"/>
    <w:rsid w:val="00561CCD"/>
    <w:rsid w:val="005626CD"/>
    <w:rsid w:val="00562A34"/>
    <w:rsid w:val="00562B20"/>
    <w:rsid w:val="00562C38"/>
    <w:rsid w:val="00562C73"/>
    <w:rsid w:val="00562D92"/>
    <w:rsid w:val="00562EFD"/>
    <w:rsid w:val="0056304F"/>
    <w:rsid w:val="00563861"/>
    <w:rsid w:val="00564707"/>
    <w:rsid w:val="00564B18"/>
    <w:rsid w:val="00564DC4"/>
    <w:rsid w:val="00564E6C"/>
    <w:rsid w:val="00564F96"/>
    <w:rsid w:val="005650AB"/>
    <w:rsid w:val="0056534C"/>
    <w:rsid w:val="0056555D"/>
    <w:rsid w:val="0056587B"/>
    <w:rsid w:val="00565952"/>
    <w:rsid w:val="00565EA9"/>
    <w:rsid w:val="00565FB1"/>
    <w:rsid w:val="00566395"/>
    <w:rsid w:val="0056649D"/>
    <w:rsid w:val="0056682B"/>
    <w:rsid w:val="00566AB7"/>
    <w:rsid w:val="00567128"/>
    <w:rsid w:val="005672E5"/>
    <w:rsid w:val="00567308"/>
    <w:rsid w:val="00567728"/>
    <w:rsid w:val="00567C55"/>
    <w:rsid w:val="00567D8C"/>
    <w:rsid w:val="00567F97"/>
    <w:rsid w:val="005704E9"/>
    <w:rsid w:val="00570580"/>
    <w:rsid w:val="00570640"/>
    <w:rsid w:val="00570AFB"/>
    <w:rsid w:val="00570C78"/>
    <w:rsid w:val="0057163C"/>
    <w:rsid w:val="00571865"/>
    <w:rsid w:val="00571D2B"/>
    <w:rsid w:val="00571E12"/>
    <w:rsid w:val="00571EC3"/>
    <w:rsid w:val="00572227"/>
    <w:rsid w:val="005722BE"/>
    <w:rsid w:val="0057233D"/>
    <w:rsid w:val="0057269B"/>
    <w:rsid w:val="005726CC"/>
    <w:rsid w:val="00572889"/>
    <w:rsid w:val="00572935"/>
    <w:rsid w:val="00572E6C"/>
    <w:rsid w:val="00572FD7"/>
    <w:rsid w:val="0057320C"/>
    <w:rsid w:val="005732B4"/>
    <w:rsid w:val="00573993"/>
    <w:rsid w:val="00573DF7"/>
    <w:rsid w:val="00574192"/>
    <w:rsid w:val="005748E2"/>
    <w:rsid w:val="00575748"/>
    <w:rsid w:val="005758BE"/>
    <w:rsid w:val="00575B0B"/>
    <w:rsid w:val="00575BAD"/>
    <w:rsid w:val="005765DE"/>
    <w:rsid w:val="0057667A"/>
    <w:rsid w:val="00576741"/>
    <w:rsid w:val="00576D61"/>
    <w:rsid w:val="005770A1"/>
    <w:rsid w:val="00577914"/>
    <w:rsid w:val="00577F15"/>
    <w:rsid w:val="005803B0"/>
    <w:rsid w:val="0058071E"/>
    <w:rsid w:val="005807BD"/>
    <w:rsid w:val="00580969"/>
    <w:rsid w:val="00581034"/>
    <w:rsid w:val="00581174"/>
    <w:rsid w:val="00581624"/>
    <w:rsid w:val="00581702"/>
    <w:rsid w:val="00581BC9"/>
    <w:rsid w:val="00581E18"/>
    <w:rsid w:val="00582190"/>
    <w:rsid w:val="00582391"/>
    <w:rsid w:val="005823D6"/>
    <w:rsid w:val="005826CD"/>
    <w:rsid w:val="00582A03"/>
    <w:rsid w:val="00582B2D"/>
    <w:rsid w:val="00582B6D"/>
    <w:rsid w:val="005830D7"/>
    <w:rsid w:val="005832A6"/>
    <w:rsid w:val="00583436"/>
    <w:rsid w:val="005836D4"/>
    <w:rsid w:val="005837DC"/>
    <w:rsid w:val="0058385D"/>
    <w:rsid w:val="00583ABD"/>
    <w:rsid w:val="00583C32"/>
    <w:rsid w:val="00584C9D"/>
    <w:rsid w:val="00584E69"/>
    <w:rsid w:val="00584EF2"/>
    <w:rsid w:val="00584F90"/>
    <w:rsid w:val="0058511C"/>
    <w:rsid w:val="0058512F"/>
    <w:rsid w:val="00585244"/>
    <w:rsid w:val="005853BE"/>
    <w:rsid w:val="00585787"/>
    <w:rsid w:val="00585982"/>
    <w:rsid w:val="00585CC0"/>
    <w:rsid w:val="00585ED3"/>
    <w:rsid w:val="00585F3D"/>
    <w:rsid w:val="00586122"/>
    <w:rsid w:val="0058651A"/>
    <w:rsid w:val="00586748"/>
    <w:rsid w:val="005872A8"/>
    <w:rsid w:val="0058734A"/>
    <w:rsid w:val="005875A3"/>
    <w:rsid w:val="00587659"/>
    <w:rsid w:val="00587AA8"/>
    <w:rsid w:val="00587E66"/>
    <w:rsid w:val="00587F4C"/>
    <w:rsid w:val="00590066"/>
    <w:rsid w:val="0059062F"/>
    <w:rsid w:val="00590652"/>
    <w:rsid w:val="00590A38"/>
    <w:rsid w:val="005912A2"/>
    <w:rsid w:val="005914B0"/>
    <w:rsid w:val="0059171F"/>
    <w:rsid w:val="00591ACA"/>
    <w:rsid w:val="00591BED"/>
    <w:rsid w:val="005921CD"/>
    <w:rsid w:val="0059249B"/>
    <w:rsid w:val="005924DA"/>
    <w:rsid w:val="005924E7"/>
    <w:rsid w:val="00592673"/>
    <w:rsid w:val="00592843"/>
    <w:rsid w:val="00592907"/>
    <w:rsid w:val="00592C88"/>
    <w:rsid w:val="00592D64"/>
    <w:rsid w:val="00592F3B"/>
    <w:rsid w:val="005933D8"/>
    <w:rsid w:val="00593860"/>
    <w:rsid w:val="005939E5"/>
    <w:rsid w:val="00593ACA"/>
    <w:rsid w:val="00593C43"/>
    <w:rsid w:val="005943EF"/>
    <w:rsid w:val="0059454D"/>
    <w:rsid w:val="00594782"/>
    <w:rsid w:val="005949CA"/>
    <w:rsid w:val="00594A33"/>
    <w:rsid w:val="00594B52"/>
    <w:rsid w:val="0059500D"/>
    <w:rsid w:val="00595105"/>
    <w:rsid w:val="00595282"/>
    <w:rsid w:val="005959B6"/>
    <w:rsid w:val="00595E1E"/>
    <w:rsid w:val="00596217"/>
    <w:rsid w:val="00596462"/>
    <w:rsid w:val="0059678C"/>
    <w:rsid w:val="00596B1D"/>
    <w:rsid w:val="00596BA5"/>
    <w:rsid w:val="00596C26"/>
    <w:rsid w:val="00596CA2"/>
    <w:rsid w:val="00596E12"/>
    <w:rsid w:val="00597592"/>
    <w:rsid w:val="00597594"/>
    <w:rsid w:val="00597A80"/>
    <w:rsid w:val="00597C53"/>
    <w:rsid w:val="005A004C"/>
    <w:rsid w:val="005A09C1"/>
    <w:rsid w:val="005A0A2F"/>
    <w:rsid w:val="005A16A4"/>
    <w:rsid w:val="005A16FE"/>
    <w:rsid w:val="005A19C0"/>
    <w:rsid w:val="005A1A88"/>
    <w:rsid w:val="005A1C5D"/>
    <w:rsid w:val="005A2F3D"/>
    <w:rsid w:val="005A301D"/>
    <w:rsid w:val="005A316A"/>
    <w:rsid w:val="005A327C"/>
    <w:rsid w:val="005A35E9"/>
    <w:rsid w:val="005A3AE3"/>
    <w:rsid w:val="005A3BA8"/>
    <w:rsid w:val="005A3C55"/>
    <w:rsid w:val="005A3C84"/>
    <w:rsid w:val="005A3D26"/>
    <w:rsid w:val="005A3DD2"/>
    <w:rsid w:val="005A3E6C"/>
    <w:rsid w:val="005A3F9E"/>
    <w:rsid w:val="005A417A"/>
    <w:rsid w:val="005A4839"/>
    <w:rsid w:val="005A4F67"/>
    <w:rsid w:val="005A56AA"/>
    <w:rsid w:val="005A58E9"/>
    <w:rsid w:val="005A5C71"/>
    <w:rsid w:val="005A5FA8"/>
    <w:rsid w:val="005A6418"/>
    <w:rsid w:val="005A6799"/>
    <w:rsid w:val="005A6BD7"/>
    <w:rsid w:val="005A6C6F"/>
    <w:rsid w:val="005A71AA"/>
    <w:rsid w:val="005A7E05"/>
    <w:rsid w:val="005B0365"/>
    <w:rsid w:val="005B03E1"/>
    <w:rsid w:val="005B0689"/>
    <w:rsid w:val="005B0A14"/>
    <w:rsid w:val="005B0A31"/>
    <w:rsid w:val="005B0B00"/>
    <w:rsid w:val="005B0B6B"/>
    <w:rsid w:val="005B0BFD"/>
    <w:rsid w:val="005B0E0A"/>
    <w:rsid w:val="005B10B6"/>
    <w:rsid w:val="005B161A"/>
    <w:rsid w:val="005B161D"/>
    <w:rsid w:val="005B1701"/>
    <w:rsid w:val="005B18BD"/>
    <w:rsid w:val="005B1A7A"/>
    <w:rsid w:val="005B1F0A"/>
    <w:rsid w:val="005B2090"/>
    <w:rsid w:val="005B2243"/>
    <w:rsid w:val="005B262F"/>
    <w:rsid w:val="005B266D"/>
    <w:rsid w:val="005B2822"/>
    <w:rsid w:val="005B2AEF"/>
    <w:rsid w:val="005B2EE2"/>
    <w:rsid w:val="005B325D"/>
    <w:rsid w:val="005B40A7"/>
    <w:rsid w:val="005B49C8"/>
    <w:rsid w:val="005B4B60"/>
    <w:rsid w:val="005B4BC9"/>
    <w:rsid w:val="005B501B"/>
    <w:rsid w:val="005B53C8"/>
    <w:rsid w:val="005B5F57"/>
    <w:rsid w:val="005B61E9"/>
    <w:rsid w:val="005B64B9"/>
    <w:rsid w:val="005B67CE"/>
    <w:rsid w:val="005B68A9"/>
    <w:rsid w:val="005B77F6"/>
    <w:rsid w:val="005B7975"/>
    <w:rsid w:val="005B7D82"/>
    <w:rsid w:val="005B7DA2"/>
    <w:rsid w:val="005B7FDF"/>
    <w:rsid w:val="005C025F"/>
    <w:rsid w:val="005C027B"/>
    <w:rsid w:val="005C05A1"/>
    <w:rsid w:val="005C071E"/>
    <w:rsid w:val="005C088C"/>
    <w:rsid w:val="005C095D"/>
    <w:rsid w:val="005C0AFF"/>
    <w:rsid w:val="005C0C12"/>
    <w:rsid w:val="005C0DF6"/>
    <w:rsid w:val="005C0FC9"/>
    <w:rsid w:val="005C16AE"/>
    <w:rsid w:val="005C1942"/>
    <w:rsid w:val="005C19C1"/>
    <w:rsid w:val="005C1CED"/>
    <w:rsid w:val="005C1E83"/>
    <w:rsid w:val="005C21DC"/>
    <w:rsid w:val="005C22AB"/>
    <w:rsid w:val="005C2332"/>
    <w:rsid w:val="005C2663"/>
    <w:rsid w:val="005C282A"/>
    <w:rsid w:val="005C2944"/>
    <w:rsid w:val="005C2B8F"/>
    <w:rsid w:val="005C2F9E"/>
    <w:rsid w:val="005C3002"/>
    <w:rsid w:val="005C33D6"/>
    <w:rsid w:val="005C3B70"/>
    <w:rsid w:val="005C3F95"/>
    <w:rsid w:val="005C47F6"/>
    <w:rsid w:val="005C4DE4"/>
    <w:rsid w:val="005C4FBB"/>
    <w:rsid w:val="005C5043"/>
    <w:rsid w:val="005C5069"/>
    <w:rsid w:val="005C50CE"/>
    <w:rsid w:val="005C51F9"/>
    <w:rsid w:val="005C52D8"/>
    <w:rsid w:val="005C5515"/>
    <w:rsid w:val="005C5561"/>
    <w:rsid w:val="005C5CCD"/>
    <w:rsid w:val="005C65AC"/>
    <w:rsid w:val="005C6638"/>
    <w:rsid w:val="005C68E9"/>
    <w:rsid w:val="005C6DD4"/>
    <w:rsid w:val="005C6EF9"/>
    <w:rsid w:val="005C7109"/>
    <w:rsid w:val="005C7186"/>
    <w:rsid w:val="005C7730"/>
    <w:rsid w:val="005C7C47"/>
    <w:rsid w:val="005C7D23"/>
    <w:rsid w:val="005C7FE3"/>
    <w:rsid w:val="005CE250"/>
    <w:rsid w:val="005D002A"/>
    <w:rsid w:val="005D00DF"/>
    <w:rsid w:val="005D039E"/>
    <w:rsid w:val="005D0921"/>
    <w:rsid w:val="005D0AF3"/>
    <w:rsid w:val="005D10BB"/>
    <w:rsid w:val="005D11FA"/>
    <w:rsid w:val="005D1256"/>
    <w:rsid w:val="005D16E3"/>
    <w:rsid w:val="005D197A"/>
    <w:rsid w:val="005D1AF9"/>
    <w:rsid w:val="005D1EB7"/>
    <w:rsid w:val="005D23BB"/>
    <w:rsid w:val="005D2687"/>
    <w:rsid w:val="005D2738"/>
    <w:rsid w:val="005D2890"/>
    <w:rsid w:val="005D2FFA"/>
    <w:rsid w:val="005D314B"/>
    <w:rsid w:val="005D447A"/>
    <w:rsid w:val="005D4747"/>
    <w:rsid w:val="005D5150"/>
    <w:rsid w:val="005D538F"/>
    <w:rsid w:val="005D55BE"/>
    <w:rsid w:val="005D55FF"/>
    <w:rsid w:val="005D5978"/>
    <w:rsid w:val="005D5E41"/>
    <w:rsid w:val="005D6027"/>
    <w:rsid w:val="005D6233"/>
    <w:rsid w:val="005D6533"/>
    <w:rsid w:val="005D67CD"/>
    <w:rsid w:val="005D688A"/>
    <w:rsid w:val="005D68BD"/>
    <w:rsid w:val="005D693E"/>
    <w:rsid w:val="005D69F1"/>
    <w:rsid w:val="005D72BD"/>
    <w:rsid w:val="005D733E"/>
    <w:rsid w:val="005D75BF"/>
    <w:rsid w:val="005D767F"/>
    <w:rsid w:val="005D7BF3"/>
    <w:rsid w:val="005E02A7"/>
    <w:rsid w:val="005E0404"/>
    <w:rsid w:val="005E07A3"/>
    <w:rsid w:val="005E07FB"/>
    <w:rsid w:val="005E0F36"/>
    <w:rsid w:val="005E141E"/>
    <w:rsid w:val="005E17F7"/>
    <w:rsid w:val="005E1A41"/>
    <w:rsid w:val="005E1C88"/>
    <w:rsid w:val="005E1F71"/>
    <w:rsid w:val="005E20E5"/>
    <w:rsid w:val="005E2915"/>
    <w:rsid w:val="005E2C06"/>
    <w:rsid w:val="005E2F38"/>
    <w:rsid w:val="005E318D"/>
    <w:rsid w:val="005E3450"/>
    <w:rsid w:val="005E37F6"/>
    <w:rsid w:val="005E3905"/>
    <w:rsid w:val="005E40C5"/>
    <w:rsid w:val="005E4C2B"/>
    <w:rsid w:val="005E4D0A"/>
    <w:rsid w:val="005E4E21"/>
    <w:rsid w:val="005E5F19"/>
    <w:rsid w:val="005E603D"/>
    <w:rsid w:val="005E612E"/>
    <w:rsid w:val="005E627C"/>
    <w:rsid w:val="005E6BD8"/>
    <w:rsid w:val="005E6BFB"/>
    <w:rsid w:val="005E7236"/>
    <w:rsid w:val="005E7470"/>
    <w:rsid w:val="005E7718"/>
    <w:rsid w:val="005E7984"/>
    <w:rsid w:val="005E79F0"/>
    <w:rsid w:val="005E7A3C"/>
    <w:rsid w:val="005E7C92"/>
    <w:rsid w:val="005E7F70"/>
    <w:rsid w:val="005F02EE"/>
    <w:rsid w:val="005F0714"/>
    <w:rsid w:val="005F0D9F"/>
    <w:rsid w:val="005F102F"/>
    <w:rsid w:val="005F13F2"/>
    <w:rsid w:val="005F140E"/>
    <w:rsid w:val="005F16DF"/>
    <w:rsid w:val="005F1878"/>
    <w:rsid w:val="005F1BF0"/>
    <w:rsid w:val="005F24B3"/>
    <w:rsid w:val="005F24DD"/>
    <w:rsid w:val="005F26C9"/>
    <w:rsid w:val="005F26DD"/>
    <w:rsid w:val="005F2710"/>
    <w:rsid w:val="005F2821"/>
    <w:rsid w:val="005F291F"/>
    <w:rsid w:val="005F2CF9"/>
    <w:rsid w:val="005F2E2B"/>
    <w:rsid w:val="005F2E48"/>
    <w:rsid w:val="005F3122"/>
    <w:rsid w:val="005F32F8"/>
    <w:rsid w:val="005F36D5"/>
    <w:rsid w:val="005F39EA"/>
    <w:rsid w:val="005F42CD"/>
    <w:rsid w:val="005F4D54"/>
    <w:rsid w:val="005F5049"/>
    <w:rsid w:val="005F5278"/>
    <w:rsid w:val="005F57DB"/>
    <w:rsid w:val="005F5B1C"/>
    <w:rsid w:val="005F689F"/>
    <w:rsid w:val="005F68A4"/>
    <w:rsid w:val="005F6AFA"/>
    <w:rsid w:val="005F6B32"/>
    <w:rsid w:val="005F6B98"/>
    <w:rsid w:val="005F7063"/>
    <w:rsid w:val="005F7222"/>
    <w:rsid w:val="005F7456"/>
    <w:rsid w:val="005F749B"/>
    <w:rsid w:val="005F79E3"/>
    <w:rsid w:val="005F7A8C"/>
    <w:rsid w:val="006001DD"/>
    <w:rsid w:val="0060038D"/>
    <w:rsid w:val="00600559"/>
    <w:rsid w:val="006008B9"/>
    <w:rsid w:val="00600992"/>
    <w:rsid w:val="00600B17"/>
    <w:rsid w:val="00600F8D"/>
    <w:rsid w:val="00601021"/>
    <w:rsid w:val="0060120E"/>
    <w:rsid w:val="00601480"/>
    <w:rsid w:val="00601C32"/>
    <w:rsid w:val="00601D23"/>
    <w:rsid w:val="00601DB0"/>
    <w:rsid w:val="00601EC4"/>
    <w:rsid w:val="00601FD8"/>
    <w:rsid w:val="006021AB"/>
    <w:rsid w:val="00602961"/>
    <w:rsid w:val="00602A52"/>
    <w:rsid w:val="00602B0C"/>
    <w:rsid w:val="00602C8C"/>
    <w:rsid w:val="00602F77"/>
    <w:rsid w:val="00603111"/>
    <w:rsid w:val="00603256"/>
    <w:rsid w:val="00603262"/>
    <w:rsid w:val="006032A0"/>
    <w:rsid w:val="00603499"/>
    <w:rsid w:val="006035CC"/>
    <w:rsid w:val="00603848"/>
    <w:rsid w:val="00603A5C"/>
    <w:rsid w:val="00603B6D"/>
    <w:rsid w:val="00603EBC"/>
    <w:rsid w:val="006040C6"/>
    <w:rsid w:val="0060446E"/>
    <w:rsid w:val="00604583"/>
    <w:rsid w:val="00604A38"/>
    <w:rsid w:val="00604C7E"/>
    <w:rsid w:val="00604D4E"/>
    <w:rsid w:val="00605005"/>
    <w:rsid w:val="00605095"/>
    <w:rsid w:val="006051D3"/>
    <w:rsid w:val="00605202"/>
    <w:rsid w:val="006052CA"/>
    <w:rsid w:val="0060551A"/>
    <w:rsid w:val="006055D2"/>
    <w:rsid w:val="006059EE"/>
    <w:rsid w:val="00605AF6"/>
    <w:rsid w:val="00605B14"/>
    <w:rsid w:val="00605CF9"/>
    <w:rsid w:val="00606362"/>
    <w:rsid w:val="00606449"/>
    <w:rsid w:val="0060652F"/>
    <w:rsid w:val="006068D9"/>
    <w:rsid w:val="00606E50"/>
    <w:rsid w:val="00606EE8"/>
    <w:rsid w:val="00606F1A"/>
    <w:rsid w:val="006070F8"/>
    <w:rsid w:val="00607190"/>
    <w:rsid w:val="00607422"/>
    <w:rsid w:val="006074A1"/>
    <w:rsid w:val="00607849"/>
    <w:rsid w:val="00607A23"/>
    <w:rsid w:val="006100E1"/>
    <w:rsid w:val="0061032D"/>
    <w:rsid w:val="0061043D"/>
    <w:rsid w:val="006106E1"/>
    <w:rsid w:val="00610A68"/>
    <w:rsid w:val="00610E40"/>
    <w:rsid w:val="006110C8"/>
    <w:rsid w:val="0061159F"/>
    <w:rsid w:val="0061162F"/>
    <w:rsid w:val="00611AB1"/>
    <w:rsid w:val="00611BDF"/>
    <w:rsid w:val="00611E02"/>
    <w:rsid w:val="00612001"/>
    <w:rsid w:val="00612161"/>
    <w:rsid w:val="0061242F"/>
    <w:rsid w:val="00612586"/>
    <w:rsid w:val="0061270F"/>
    <w:rsid w:val="006129F7"/>
    <w:rsid w:val="00612B63"/>
    <w:rsid w:val="006132D5"/>
    <w:rsid w:val="00613426"/>
    <w:rsid w:val="0061359B"/>
    <w:rsid w:val="00613C2C"/>
    <w:rsid w:val="00613C9F"/>
    <w:rsid w:val="00613CB6"/>
    <w:rsid w:val="006142BB"/>
    <w:rsid w:val="00614796"/>
    <w:rsid w:val="006148ED"/>
    <w:rsid w:val="006155F2"/>
    <w:rsid w:val="00615694"/>
    <w:rsid w:val="00615928"/>
    <w:rsid w:val="0061595C"/>
    <w:rsid w:val="00616216"/>
    <w:rsid w:val="006169DB"/>
    <w:rsid w:val="0061771E"/>
    <w:rsid w:val="00617C37"/>
    <w:rsid w:val="00617D41"/>
    <w:rsid w:val="006202BF"/>
    <w:rsid w:val="00620EC1"/>
    <w:rsid w:val="00620EE0"/>
    <w:rsid w:val="0062103F"/>
    <w:rsid w:val="00621B58"/>
    <w:rsid w:val="00622046"/>
    <w:rsid w:val="00622478"/>
    <w:rsid w:val="00622C3E"/>
    <w:rsid w:val="00622CD9"/>
    <w:rsid w:val="00622D7E"/>
    <w:rsid w:val="00622EB5"/>
    <w:rsid w:val="006231D8"/>
    <w:rsid w:val="00623619"/>
    <w:rsid w:val="006237E6"/>
    <w:rsid w:val="006241A9"/>
    <w:rsid w:val="006244FF"/>
    <w:rsid w:val="00624597"/>
    <w:rsid w:val="006246D7"/>
    <w:rsid w:val="00624746"/>
    <w:rsid w:val="0062489E"/>
    <w:rsid w:val="006248C5"/>
    <w:rsid w:val="00624AAE"/>
    <w:rsid w:val="00624EC0"/>
    <w:rsid w:val="00625366"/>
    <w:rsid w:val="006258FC"/>
    <w:rsid w:val="00625A7F"/>
    <w:rsid w:val="00625AE0"/>
    <w:rsid w:val="00625EEB"/>
    <w:rsid w:val="00625FD7"/>
    <w:rsid w:val="006260DB"/>
    <w:rsid w:val="00626105"/>
    <w:rsid w:val="00626170"/>
    <w:rsid w:val="00626310"/>
    <w:rsid w:val="00626404"/>
    <w:rsid w:val="0062655D"/>
    <w:rsid w:val="00626703"/>
    <w:rsid w:val="0062679E"/>
    <w:rsid w:val="006268EC"/>
    <w:rsid w:val="006269A2"/>
    <w:rsid w:val="00626FBE"/>
    <w:rsid w:val="00627146"/>
    <w:rsid w:val="006279AB"/>
    <w:rsid w:val="00627DBA"/>
    <w:rsid w:val="00627F4A"/>
    <w:rsid w:val="00631002"/>
    <w:rsid w:val="006312FA"/>
    <w:rsid w:val="0063135F"/>
    <w:rsid w:val="006314DB"/>
    <w:rsid w:val="0063158E"/>
    <w:rsid w:val="006317FA"/>
    <w:rsid w:val="00631B60"/>
    <w:rsid w:val="00631EFA"/>
    <w:rsid w:val="006325C8"/>
    <w:rsid w:val="006327E1"/>
    <w:rsid w:val="0063285A"/>
    <w:rsid w:val="006328D0"/>
    <w:rsid w:val="00632B8B"/>
    <w:rsid w:val="00632C12"/>
    <w:rsid w:val="00632F1C"/>
    <w:rsid w:val="006336A8"/>
    <w:rsid w:val="006337F5"/>
    <w:rsid w:val="00633A27"/>
    <w:rsid w:val="006340A4"/>
    <w:rsid w:val="00634353"/>
    <w:rsid w:val="006347AF"/>
    <w:rsid w:val="00634899"/>
    <w:rsid w:val="006349CB"/>
    <w:rsid w:val="00634A98"/>
    <w:rsid w:val="00635B6F"/>
    <w:rsid w:val="00635C4C"/>
    <w:rsid w:val="00635C6C"/>
    <w:rsid w:val="00635CEC"/>
    <w:rsid w:val="00635D21"/>
    <w:rsid w:val="0063601E"/>
    <w:rsid w:val="00636129"/>
    <w:rsid w:val="00636546"/>
    <w:rsid w:val="0063665D"/>
    <w:rsid w:val="00637026"/>
    <w:rsid w:val="0063703D"/>
    <w:rsid w:val="006370B2"/>
    <w:rsid w:val="006379F9"/>
    <w:rsid w:val="006401DB"/>
    <w:rsid w:val="006402E4"/>
    <w:rsid w:val="006403BA"/>
    <w:rsid w:val="0064063A"/>
    <w:rsid w:val="00640863"/>
    <w:rsid w:val="006408B0"/>
    <w:rsid w:val="00640937"/>
    <w:rsid w:val="00640A9D"/>
    <w:rsid w:val="00640C65"/>
    <w:rsid w:val="00640CF6"/>
    <w:rsid w:val="00640DA1"/>
    <w:rsid w:val="00640F88"/>
    <w:rsid w:val="0064100F"/>
    <w:rsid w:val="00641283"/>
    <w:rsid w:val="006413FF"/>
    <w:rsid w:val="0064145A"/>
    <w:rsid w:val="0064162D"/>
    <w:rsid w:val="006416E6"/>
    <w:rsid w:val="00641828"/>
    <w:rsid w:val="00641A15"/>
    <w:rsid w:val="00641B56"/>
    <w:rsid w:val="0064229D"/>
    <w:rsid w:val="006423F9"/>
    <w:rsid w:val="00642455"/>
    <w:rsid w:val="00642465"/>
    <w:rsid w:val="0064273F"/>
    <w:rsid w:val="006428D9"/>
    <w:rsid w:val="00642A0A"/>
    <w:rsid w:val="0064321F"/>
    <w:rsid w:val="0064324E"/>
    <w:rsid w:val="00643418"/>
    <w:rsid w:val="0064343E"/>
    <w:rsid w:val="00643609"/>
    <w:rsid w:val="00643C9C"/>
    <w:rsid w:val="00643C9E"/>
    <w:rsid w:val="00644699"/>
    <w:rsid w:val="00644CCF"/>
    <w:rsid w:val="00644D81"/>
    <w:rsid w:val="00644F6B"/>
    <w:rsid w:val="00645B61"/>
    <w:rsid w:val="00645CFC"/>
    <w:rsid w:val="00646037"/>
    <w:rsid w:val="00646076"/>
    <w:rsid w:val="006467B1"/>
    <w:rsid w:val="00647273"/>
    <w:rsid w:val="00647B5C"/>
    <w:rsid w:val="00647C12"/>
    <w:rsid w:val="00647D94"/>
    <w:rsid w:val="00647E1D"/>
    <w:rsid w:val="00647F87"/>
    <w:rsid w:val="006500AB"/>
    <w:rsid w:val="0065016F"/>
    <w:rsid w:val="0065023A"/>
    <w:rsid w:val="006504B6"/>
    <w:rsid w:val="00650B60"/>
    <w:rsid w:val="00650E36"/>
    <w:rsid w:val="00651198"/>
    <w:rsid w:val="00651307"/>
    <w:rsid w:val="00651509"/>
    <w:rsid w:val="006516FA"/>
    <w:rsid w:val="00651807"/>
    <w:rsid w:val="00651975"/>
    <w:rsid w:val="006519C4"/>
    <w:rsid w:val="00651C71"/>
    <w:rsid w:val="00652011"/>
    <w:rsid w:val="00652073"/>
    <w:rsid w:val="00652517"/>
    <w:rsid w:val="0065278E"/>
    <w:rsid w:val="00652B6C"/>
    <w:rsid w:val="00652C3B"/>
    <w:rsid w:val="00652ED8"/>
    <w:rsid w:val="006532CE"/>
    <w:rsid w:val="00653387"/>
    <w:rsid w:val="00653605"/>
    <w:rsid w:val="006537A8"/>
    <w:rsid w:val="006537C6"/>
    <w:rsid w:val="00654144"/>
    <w:rsid w:val="006541AC"/>
    <w:rsid w:val="006541C7"/>
    <w:rsid w:val="0065438D"/>
    <w:rsid w:val="00654F4B"/>
    <w:rsid w:val="00654F8E"/>
    <w:rsid w:val="0065502B"/>
    <w:rsid w:val="006557F9"/>
    <w:rsid w:val="00655A13"/>
    <w:rsid w:val="00655B6B"/>
    <w:rsid w:val="00655CA9"/>
    <w:rsid w:val="00655DCC"/>
    <w:rsid w:val="0065601E"/>
    <w:rsid w:val="006560E9"/>
    <w:rsid w:val="006560F4"/>
    <w:rsid w:val="0065670C"/>
    <w:rsid w:val="00656763"/>
    <w:rsid w:val="00656ABA"/>
    <w:rsid w:val="006570BC"/>
    <w:rsid w:val="0065726B"/>
    <w:rsid w:val="006578EE"/>
    <w:rsid w:val="006601D9"/>
    <w:rsid w:val="006601ED"/>
    <w:rsid w:val="006603E1"/>
    <w:rsid w:val="006604D1"/>
    <w:rsid w:val="006605D0"/>
    <w:rsid w:val="0066099A"/>
    <w:rsid w:val="00660A8B"/>
    <w:rsid w:val="00660E2F"/>
    <w:rsid w:val="00661193"/>
    <w:rsid w:val="0066172C"/>
    <w:rsid w:val="00661D06"/>
    <w:rsid w:val="00661D49"/>
    <w:rsid w:val="00662D86"/>
    <w:rsid w:val="00662ED6"/>
    <w:rsid w:val="0066327C"/>
    <w:rsid w:val="006633B2"/>
    <w:rsid w:val="00663591"/>
    <w:rsid w:val="00663AE9"/>
    <w:rsid w:val="00663C1F"/>
    <w:rsid w:val="00663F5C"/>
    <w:rsid w:val="00663FCF"/>
    <w:rsid w:val="006640E0"/>
    <w:rsid w:val="00664798"/>
    <w:rsid w:val="00664B46"/>
    <w:rsid w:val="00664F6B"/>
    <w:rsid w:val="00665004"/>
    <w:rsid w:val="00665025"/>
    <w:rsid w:val="006650D9"/>
    <w:rsid w:val="00665ACB"/>
    <w:rsid w:val="00665EBB"/>
    <w:rsid w:val="0066621A"/>
    <w:rsid w:val="0066676E"/>
    <w:rsid w:val="00666A0C"/>
    <w:rsid w:val="00666B7C"/>
    <w:rsid w:val="00666C00"/>
    <w:rsid w:val="00666E98"/>
    <w:rsid w:val="00666F7B"/>
    <w:rsid w:val="0066720F"/>
    <w:rsid w:val="006675B0"/>
    <w:rsid w:val="006676E5"/>
    <w:rsid w:val="00667F30"/>
    <w:rsid w:val="006702DD"/>
    <w:rsid w:val="00670597"/>
    <w:rsid w:val="006706CD"/>
    <w:rsid w:val="00670836"/>
    <w:rsid w:val="00670957"/>
    <w:rsid w:val="00670BFC"/>
    <w:rsid w:val="00671002"/>
    <w:rsid w:val="006710FD"/>
    <w:rsid w:val="006711A3"/>
    <w:rsid w:val="006714AF"/>
    <w:rsid w:val="0067171A"/>
    <w:rsid w:val="0067189A"/>
    <w:rsid w:val="00671D94"/>
    <w:rsid w:val="00671F2B"/>
    <w:rsid w:val="0067238E"/>
    <w:rsid w:val="00672605"/>
    <w:rsid w:val="006726A2"/>
    <w:rsid w:val="00672C2B"/>
    <w:rsid w:val="00672CE3"/>
    <w:rsid w:val="00672D96"/>
    <w:rsid w:val="00673032"/>
    <w:rsid w:val="006730FE"/>
    <w:rsid w:val="0067355D"/>
    <w:rsid w:val="00673D24"/>
    <w:rsid w:val="006744F0"/>
    <w:rsid w:val="00674628"/>
    <w:rsid w:val="00674B98"/>
    <w:rsid w:val="00674E11"/>
    <w:rsid w:val="006752F9"/>
    <w:rsid w:val="0067576F"/>
    <w:rsid w:val="006757A0"/>
    <w:rsid w:val="006759D0"/>
    <w:rsid w:val="00675F77"/>
    <w:rsid w:val="006767BD"/>
    <w:rsid w:val="00676F98"/>
    <w:rsid w:val="00677363"/>
    <w:rsid w:val="00677AA1"/>
    <w:rsid w:val="00680106"/>
    <w:rsid w:val="006804FA"/>
    <w:rsid w:val="006805EE"/>
    <w:rsid w:val="006806B9"/>
    <w:rsid w:val="006806EB"/>
    <w:rsid w:val="006806F2"/>
    <w:rsid w:val="0068070F"/>
    <w:rsid w:val="00680989"/>
    <w:rsid w:val="00680F69"/>
    <w:rsid w:val="00681078"/>
    <w:rsid w:val="00681105"/>
    <w:rsid w:val="0068133D"/>
    <w:rsid w:val="00681986"/>
    <w:rsid w:val="00681AB3"/>
    <w:rsid w:val="00681C98"/>
    <w:rsid w:val="00682246"/>
    <w:rsid w:val="006823D0"/>
    <w:rsid w:val="0068290F"/>
    <w:rsid w:val="00682921"/>
    <w:rsid w:val="006829E5"/>
    <w:rsid w:val="00682D1E"/>
    <w:rsid w:val="00682DDE"/>
    <w:rsid w:val="00682E70"/>
    <w:rsid w:val="00683009"/>
    <w:rsid w:val="00683015"/>
    <w:rsid w:val="00683213"/>
    <w:rsid w:val="0068331E"/>
    <w:rsid w:val="006834F4"/>
    <w:rsid w:val="006839CD"/>
    <w:rsid w:val="006842C0"/>
    <w:rsid w:val="0068476B"/>
    <w:rsid w:val="00684BC5"/>
    <w:rsid w:val="00685220"/>
    <w:rsid w:val="00685602"/>
    <w:rsid w:val="00685983"/>
    <w:rsid w:val="00685BA6"/>
    <w:rsid w:val="00685BC2"/>
    <w:rsid w:val="00685F23"/>
    <w:rsid w:val="00686047"/>
    <w:rsid w:val="006862B3"/>
    <w:rsid w:val="006865D1"/>
    <w:rsid w:val="00686787"/>
    <w:rsid w:val="00686A99"/>
    <w:rsid w:val="0068707E"/>
    <w:rsid w:val="006870D1"/>
    <w:rsid w:val="006875D2"/>
    <w:rsid w:val="006877FC"/>
    <w:rsid w:val="00687878"/>
    <w:rsid w:val="00687894"/>
    <w:rsid w:val="006878D3"/>
    <w:rsid w:val="00687A18"/>
    <w:rsid w:val="00687B38"/>
    <w:rsid w:val="00687B73"/>
    <w:rsid w:val="00687CFE"/>
    <w:rsid w:val="00687FFE"/>
    <w:rsid w:val="0069044D"/>
    <w:rsid w:val="00690565"/>
    <w:rsid w:val="00690715"/>
    <w:rsid w:val="00690892"/>
    <w:rsid w:val="0069096C"/>
    <w:rsid w:val="0069098D"/>
    <w:rsid w:val="00690A93"/>
    <w:rsid w:val="00690B0E"/>
    <w:rsid w:val="00690C6C"/>
    <w:rsid w:val="00690DED"/>
    <w:rsid w:val="00691191"/>
    <w:rsid w:val="00691635"/>
    <w:rsid w:val="00691EEB"/>
    <w:rsid w:val="00692050"/>
    <w:rsid w:val="0069216D"/>
    <w:rsid w:val="0069221D"/>
    <w:rsid w:val="006927F4"/>
    <w:rsid w:val="00692C16"/>
    <w:rsid w:val="00692C5E"/>
    <w:rsid w:val="00692ECD"/>
    <w:rsid w:val="00692FED"/>
    <w:rsid w:val="00693088"/>
    <w:rsid w:val="0069325C"/>
    <w:rsid w:val="0069341B"/>
    <w:rsid w:val="00693A5F"/>
    <w:rsid w:val="00693DBE"/>
    <w:rsid w:val="00693EDA"/>
    <w:rsid w:val="006944FC"/>
    <w:rsid w:val="006946AF"/>
    <w:rsid w:val="006946E0"/>
    <w:rsid w:val="0069472A"/>
    <w:rsid w:val="00694B02"/>
    <w:rsid w:val="00694C96"/>
    <w:rsid w:val="00694E0D"/>
    <w:rsid w:val="00695153"/>
    <w:rsid w:val="006952A1"/>
    <w:rsid w:val="0069537D"/>
    <w:rsid w:val="00695622"/>
    <w:rsid w:val="00695C4D"/>
    <w:rsid w:val="00695DBE"/>
    <w:rsid w:val="00695E30"/>
    <w:rsid w:val="0069611C"/>
    <w:rsid w:val="00696470"/>
    <w:rsid w:val="006966F7"/>
    <w:rsid w:val="00696A51"/>
    <w:rsid w:val="00696BC4"/>
    <w:rsid w:val="00696C18"/>
    <w:rsid w:val="00696DF6"/>
    <w:rsid w:val="00696FCA"/>
    <w:rsid w:val="006974AB"/>
    <w:rsid w:val="00697C60"/>
    <w:rsid w:val="00697D70"/>
    <w:rsid w:val="00697D7B"/>
    <w:rsid w:val="00697F43"/>
    <w:rsid w:val="00697FBE"/>
    <w:rsid w:val="006A044F"/>
    <w:rsid w:val="006A072A"/>
    <w:rsid w:val="006A0799"/>
    <w:rsid w:val="006A0C05"/>
    <w:rsid w:val="006A0D51"/>
    <w:rsid w:val="006A0F98"/>
    <w:rsid w:val="006A1078"/>
    <w:rsid w:val="006A10DD"/>
    <w:rsid w:val="006A164D"/>
    <w:rsid w:val="006A16B2"/>
    <w:rsid w:val="006A19B0"/>
    <w:rsid w:val="006A1B82"/>
    <w:rsid w:val="006A210D"/>
    <w:rsid w:val="006A21B9"/>
    <w:rsid w:val="006A226A"/>
    <w:rsid w:val="006A2450"/>
    <w:rsid w:val="006A30F3"/>
    <w:rsid w:val="006A32C9"/>
    <w:rsid w:val="006A3A4E"/>
    <w:rsid w:val="006A3BAD"/>
    <w:rsid w:val="006A403E"/>
    <w:rsid w:val="006A4167"/>
    <w:rsid w:val="006A41FA"/>
    <w:rsid w:val="006A49DE"/>
    <w:rsid w:val="006A4BC5"/>
    <w:rsid w:val="006A5732"/>
    <w:rsid w:val="006A5AE2"/>
    <w:rsid w:val="006A5FE5"/>
    <w:rsid w:val="006A692F"/>
    <w:rsid w:val="006A6BAC"/>
    <w:rsid w:val="006A6F7B"/>
    <w:rsid w:val="006A711E"/>
    <w:rsid w:val="006A77C0"/>
    <w:rsid w:val="006A796D"/>
    <w:rsid w:val="006A7D27"/>
    <w:rsid w:val="006A7D3F"/>
    <w:rsid w:val="006A7FAE"/>
    <w:rsid w:val="006B00A9"/>
    <w:rsid w:val="006B03BA"/>
    <w:rsid w:val="006B089F"/>
    <w:rsid w:val="006B0BAA"/>
    <w:rsid w:val="006B0C9A"/>
    <w:rsid w:val="006B1372"/>
    <w:rsid w:val="006B1946"/>
    <w:rsid w:val="006B1B98"/>
    <w:rsid w:val="006B248A"/>
    <w:rsid w:val="006B27E7"/>
    <w:rsid w:val="006B2D24"/>
    <w:rsid w:val="006B2E79"/>
    <w:rsid w:val="006B2FB8"/>
    <w:rsid w:val="006B3397"/>
    <w:rsid w:val="006B3732"/>
    <w:rsid w:val="006B37BC"/>
    <w:rsid w:val="006B3B60"/>
    <w:rsid w:val="006B3BAC"/>
    <w:rsid w:val="006B3BF4"/>
    <w:rsid w:val="006B3CBD"/>
    <w:rsid w:val="006B3E10"/>
    <w:rsid w:val="006B3FFA"/>
    <w:rsid w:val="006B4057"/>
    <w:rsid w:val="006B4261"/>
    <w:rsid w:val="006B4D72"/>
    <w:rsid w:val="006B4DB3"/>
    <w:rsid w:val="006B57B3"/>
    <w:rsid w:val="006B5A1D"/>
    <w:rsid w:val="006B5CB8"/>
    <w:rsid w:val="006B5F24"/>
    <w:rsid w:val="006B607D"/>
    <w:rsid w:val="006B6081"/>
    <w:rsid w:val="006B69CE"/>
    <w:rsid w:val="006B6E81"/>
    <w:rsid w:val="006B73F7"/>
    <w:rsid w:val="006B765D"/>
    <w:rsid w:val="006B76B2"/>
    <w:rsid w:val="006B788C"/>
    <w:rsid w:val="006B7E3F"/>
    <w:rsid w:val="006C0011"/>
    <w:rsid w:val="006C03CF"/>
    <w:rsid w:val="006C0C2E"/>
    <w:rsid w:val="006C0EB2"/>
    <w:rsid w:val="006C1318"/>
    <w:rsid w:val="006C1526"/>
    <w:rsid w:val="006C1633"/>
    <w:rsid w:val="006C1B16"/>
    <w:rsid w:val="006C1C6C"/>
    <w:rsid w:val="006C1DBE"/>
    <w:rsid w:val="006C24FC"/>
    <w:rsid w:val="006C2766"/>
    <w:rsid w:val="006C2E53"/>
    <w:rsid w:val="006C3419"/>
    <w:rsid w:val="006C35A4"/>
    <w:rsid w:val="006C35BD"/>
    <w:rsid w:val="006C37BB"/>
    <w:rsid w:val="006C3CC7"/>
    <w:rsid w:val="006C414D"/>
    <w:rsid w:val="006C41C8"/>
    <w:rsid w:val="006C4936"/>
    <w:rsid w:val="006C4A12"/>
    <w:rsid w:val="006C552C"/>
    <w:rsid w:val="006C5CF0"/>
    <w:rsid w:val="006C5F5B"/>
    <w:rsid w:val="006C624A"/>
    <w:rsid w:val="006C634A"/>
    <w:rsid w:val="006C6444"/>
    <w:rsid w:val="006C6702"/>
    <w:rsid w:val="006C69A5"/>
    <w:rsid w:val="006C6FA0"/>
    <w:rsid w:val="006C72F4"/>
    <w:rsid w:val="006C7822"/>
    <w:rsid w:val="006C7CEC"/>
    <w:rsid w:val="006D00B3"/>
    <w:rsid w:val="006D02A1"/>
    <w:rsid w:val="006D0509"/>
    <w:rsid w:val="006D08DC"/>
    <w:rsid w:val="006D0C71"/>
    <w:rsid w:val="006D0E27"/>
    <w:rsid w:val="006D1564"/>
    <w:rsid w:val="006D158A"/>
    <w:rsid w:val="006D1E80"/>
    <w:rsid w:val="006D210C"/>
    <w:rsid w:val="006D265F"/>
    <w:rsid w:val="006D2816"/>
    <w:rsid w:val="006D2A43"/>
    <w:rsid w:val="006D305A"/>
    <w:rsid w:val="006D311E"/>
    <w:rsid w:val="006D33D2"/>
    <w:rsid w:val="006D34A5"/>
    <w:rsid w:val="006D427E"/>
    <w:rsid w:val="006D4559"/>
    <w:rsid w:val="006D4AFD"/>
    <w:rsid w:val="006D4E43"/>
    <w:rsid w:val="006D501C"/>
    <w:rsid w:val="006D55D2"/>
    <w:rsid w:val="006D5A47"/>
    <w:rsid w:val="006D5A82"/>
    <w:rsid w:val="006D5ECF"/>
    <w:rsid w:val="006D5F6E"/>
    <w:rsid w:val="006D6290"/>
    <w:rsid w:val="006D62EC"/>
    <w:rsid w:val="006D6772"/>
    <w:rsid w:val="006D6A48"/>
    <w:rsid w:val="006D6C53"/>
    <w:rsid w:val="006D6E09"/>
    <w:rsid w:val="006D71C6"/>
    <w:rsid w:val="006D76C7"/>
    <w:rsid w:val="006D76CD"/>
    <w:rsid w:val="006D789E"/>
    <w:rsid w:val="006D7AC6"/>
    <w:rsid w:val="006D7B35"/>
    <w:rsid w:val="006D7CE5"/>
    <w:rsid w:val="006D7D7D"/>
    <w:rsid w:val="006D7DCF"/>
    <w:rsid w:val="006D7F40"/>
    <w:rsid w:val="006D7F43"/>
    <w:rsid w:val="006D7FC4"/>
    <w:rsid w:val="006E08B6"/>
    <w:rsid w:val="006E09E3"/>
    <w:rsid w:val="006E0CF6"/>
    <w:rsid w:val="006E0ECF"/>
    <w:rsid w:val="006E0FB3"/>
    <w:rsid w:val="006E12E2"/>
    <w:rsid w:val="006E153C"/>
    <w:rsid w:val="006E17A6"/>
    <w:rsid w:val="006E18E9"/>
    <w:rsid w:val="006E196B"/>
    <w:rsid w:val="006E1A19"/>
    <w:rsid w:val="006E1AD9"/>
    <w:rsid w:val="006E2220"/>
    <w:rsid w:val="006E24BF"/>
    <w:rsid w:val="006E27F9"/>
    <w:rsid w:val="006E2E9D"/>
    <w:rsid w:val="006E377D"/>
    <w:rsid w:val="006E393E"/>
    <w:rsid w:val="006E3C52"/>
    <w:rsid w:val="006E4663"/>
    <w:rsid w:val="006E48B8"/>
    <w:rsid w:val="006E4B65"/>
    <w:rsid w:val="006E4F78"/>
    <w:rsid w:val="006E54F9"/>
    <w:rsid w:val="006E565E"/>
    <w:rsid w:val="006E56BC"/>
    <w:rsid w:val="006E5733"/>
    <w:rsid w:val="006E59CB"/>
    <w:rsid w:val="006E5C75"/>
    <w:rsid w:val="006E5CA0"/>
    <w:rsid w:val="006E5D3A"/>
    <w:rsid w:val="006E5F1A"/>
    <w:rsid w:val="006E628A"/>
    <w:rsid w:val="006E637C"/>
    <w:rsid w:val="006E63FC"/>
    <w:rsid w:val="006E6605"/>
    <w:rsid w:val="006E665C"/>
    <w:rsid w:val="006E69FD"/>
    <w:rsid w:val="006E6AE9"/>
    <w:rsid w:val="006E6DF0"/>
    <w:rsid w:val="006E6E35"/>
    <w:rsid w:val="006E742E"/>
    <w:rsid w:val="006E7765"/>
    <w:rsid w:val="006E7C5D"/>
    <w:rsid w:val="006E7C82"/>
    <w:rsid w:val="006F00BF"/>
    <w:rsid w:val="006F00F2"/>
    <w:rsid w:val="006F0585"/>
    <w:rsid w:val="006F05A7"/>
    <w:rsid w:val="006F05C7"/>
    <w:rsid w:val="006F0653"/>
    <w:rsid w:val="006F078C"/>
    <w:rsid w:val="006F09A8"/>
    <w:rsid w:val="006F101B"/>
    <w:rsid w:val="006F12D4"/>
    <w:rsid w:val="006F1302"/>
    <w:rsid w:val="006F1461"/>
    <w:rsid w:val="006F14E9"/>
    <w:rsid w:val="006F186C"/>
    <w:rsid w:val="006F1B5C"/>
    <w:rsid w:val="006F1C71"/>
    <w:rsid w:val="006F1D19"/>
    <w:rsid w:val="006F1EFC"/>
    <w:rsid w:val="006F22D3"/>
    <w:rsid w:val="006F24A2"/>
    <w:rsid w:val="006F25BD"/>
    <w:rsid w:val="006F2752"/>
    <w:rsid w:val="006F29EA"/>
    <w:rsid w:val="006F2DB3"/>
    <w:rsid w:val="006F2F71"/>
    <w:rsid w:val="006F316F"/>
    <w:rsid w:val="006F346A"/>
    <w:rsid w:val="006F38B4"/>
    <w:rsid w:val="006F3919"/>
    <w:rsid w:val="006F3AB4"/>
    <w:rsid w:val="006F3CC0"/>
    <w:rsid w:val="006F3D6C"/>
    <w:rsid w:val="006F3FC6"/>
    <w:rsid w:val="006F4212"/>
    <w:rsid w:val="006F448D"/>
    <w:rsid w:val="006F4966"/>
    <w:rsid w:val="006F4B7C"/>
    <w:rsid w:val="006F4E2B"/>
    <w:rsid w:val="006F4EDF"/>
    <w:rsid w:val="006F5088"/>
    <w:rsid w:val="006F58E7"/>
    <w:rsid w:val="006F5E29"/>
    <w:rsid w:val="006F6059"/>
    <w:rsid w:val="006F6835"/>
    <w:rsid w:val="006F68F3"/>
    <w:rsid w:val="006F6A09"/>
    <w:rsid w:val="006F6C2E"/>
    <w:rsid w:val="006F7029"/>
    <w:rsid w:val="006F718F"/>
    <w:rsid w:val="006F728C"/>
    <w:rsid w:val="006F7639"/>
    <w:rsid w:val="006F770F"/>
    <w:rsid w:val="006F79A4"/>
    <w:rsid w:val="006F7FB2"/>
    <w:rsid w:val="0070087C"/>
    <w:rsid w:val="0070091D"/>
    <w:rsid w:val="00700CD7"/>
    <w:rsid w:val="00700FED"/>
    <w:rsid w:val="0070131D"/>
    <w:rsid w:val="007018E5"/>
    <w:rsid w:val="00701DF5"/>
    <w:rsid w:val="00702056"/>
    <w:rsid w:val="00702607"/>
    <w:rsid w:val="00702736"/>
    <w:rsid w:val="00702F3A"/>
    <w:rsid w:val="00702F87"/>
    <w:rsid w:val="00703020"/>
    <w:rsid w:val="00703057"/>
    <w:rsid w:val="00703387"/>
    <w:rsid w:val="007035E7"/>
    <w:rsid w:val="007038DE"/>
    <w:rsid w:val="00703CE7"/>
    <w:rsid w:val="00704338"/>
    <w:rsid w:val="007043FA"/>
    <w:rsid w:val="007045B5"/>
    <w:rsid w:val="00704752"/>
    <w:rsid w:val="00704C44"/>
    <w:rsid w:val="00704DD2"/>
    <w:rsid w:val="00704FFD"/>
    <w:rsid w:val="00705536"/>
    <w:rsid w:val="00705ACD"/>
    <w:rsid w:val="00705C48"/>
    <w:rsid w:val="00705F97"/>
    <w:rsid w:val="00706092"/>
    <w:rsid w:val="00706146"/>
    <w:rsid w:val="007063A3"/>
    <w:rsid w:val="00706793"/>
    <w:rsid w:val="00706920"/>
    <w:rsid w:val="00706A05"/>
    <w:rsid w:val="007070C0"/>
    <w:rsid w:val="00707101"/>
    <w:rsid w:val="00707615"/>
    <w:rsid w:val="0070766D"/>
    <w:rsid w:val="00707734"/>
    <w:rsid w:val="007077E6"/>
    <w:rsid w:val="00707B27"/>
    <w:rsid w:val="00707EF3"/>
    <w:rsid w:val="0071014F"/>
    <w:rsid w:val="00710364"/>
    <w:rsid w:val="0071055D"/>
    <w:rsid w:val="007107CE"/>
    <w:rsid w:val="007107E6"/>
    <w:rsid w:val="00710DDB"/>
    <w:rsid w:val="00710E2E"/>
    <w:rsid w:val="00710EB5"/>
    <w:rsid w:val="00710F99"/>
    <w:rsid w:val="007112C3"/>
    <w:rsid w:val="007113CC"/>
    <w:rsid w:val="007113FF"/>
    <w:rsid w:val="00711A78"/>
    <w:rsid w:val="00711BC5"/>
    <w:rsid w:val="00712347"/>
    <w:rsid w:val="00712658"/>
    <w:rsid w:val="007128B5"/>
    <w:rsid w:val="00712CB6"/>
    <w:rsid w:val="00712D88"/>
    <w:rsid w:val="00713030"/>
    <w:rsid w:val="0071315A"/>
    <w:rsid w:val="00713371"/>
    <w:rsid w:val="00713776"/>
    <w:rsid w:val="00713955"/>
    <w:rsid w:val="00713D20"/>
    <w:rsid w:val="00714485"/>
    <w:rsid w:val="007154F3"/>
    <w:rsid w:val="00715A21"/>
    <w:rsid w:val="00715B09"/>
    <w:rsid w:val="00716010"/>
    <w:rsid w:val="007160D6"/>
    <w:rsid w:val="00716256"/>
    <w:rsid w:val="00716277"/>
    <w:rsid w:val="0071635A"/>
    <w:rsid w:val="00716429"/>
    <w:rsid w:val="00716639"/>
    <w:rsid w:val="0071668D"/>
    <w:rsid w:val="007167F8"/>
    <w:rsid w:val="00716952"/>
    <w:rsid w:val="00716BAC"/>
    <w:rsid w:val="00716F0F"/>
    <w:rsid w:val="007170EF"/>
    <w:rsid w:val="00717431"/>
    <w:rsid w:val="00717471"/>
    <w:rsid w:val="0071752F"/>
    <w:rsid w:val="00717690"/>
    <w:rsid w:val="00717E24"/>
    <w:rsid w:val="007200C0"/>
    <w:rsid w:val="0072017E"/>
    <w:rsid w:val="007201E8"/>
    <w:rsid w:val="0072045C"/>
    <w:rsid w:val="007204DB"/>
    <w:rsid w:val="00720507"/>
    <w:rsid w:val="00720564"/>
    <w:rsid w:val="007207C4"/>
    <w:rsid w:val="007209A5"/>
    <w:rsid w:val="00720C2E"/>
    <w:rsid w:val="00720EEE"/>
    <w:rsid w:val="0072101B"/>
    <w:rsid w:val="00721275"/>
    <w:rsid w:val="007212DE"/>
    <w:rsid w:val="007215BC"/>
    <w:rsid w:val="00721619"/>
    <w:rsid w:val="007219BD"/>
    <w:rsid w:val="00721CB2"/>
    <w:rsid w:val="00722467"/>
    <w:rsid w:val="0072286B"/>
    <w:rsid w:val="007228E7"/>
    <w:rsid w:val="00722D94"/>
    <w:rsid w:val="007231D5"/>
    <w:rsid w:val="0072321A"/>
    <w:rsid w:val="00723949"/>
    <w:rsid w:val="00723E08"/>
    <w:rsid w:val="00723E24"/>
    <w:rsid w:val="00723E30"/>
    <w:rsid w:val="0072411D"/>
    <w:rsid w:val="00724AC8"/>
    <w:rsid w:val="0072518C"/>
    <w:rsid w:val="00725639"/>
    <w:rsid w:val="00725742"/>
    <w:rsid w:val="007259BC"/>
    <w:rsid w:val="00725AD4"/>
    <w:rsid w:val="00725C85"/>
    <w:rsid w:val="00726500"/>
    <w:rsid w:val="007269C5"/>
    <w:rsid w:val="00726D63"/>
    <w:rsid w:val="0072767A"/>
    <w:rsid w:val="0072793B"/>
    <w:rsid w:val="00727A7C"/>
    <w:rsid w:val="00727DD6"/>
    <w:rsid w:val="00727F00"/>
    <w:rsid w:val="0073018E"/>
    <w:rsid w:val="007301BC"/>
    <w:rsid w:val="0073075B"/>
    <w:rsid w:val="0073125B"/>
    <w:rsid w:val="00731547"/>
    <w:rsid w:val="0073163F"/>
    <w:rsid w:val="00731685"/>
    <w:rsid w:val="0073175F"/>
    <w:rsid w:val="00731A4B"/>
    <w:rsid w:val="00731B57"/>
    <w:rsid w:val="00731F48"/>
    <w:rsid w:val="00732057"/>
    <w:rsid w:val="00732136"/>
    <w:rsid w:val="00732DC1"/>
    <w:rsid w:val="00732EF8"/>
    <w:rsid w:val="0073396D"/>
    <w:rsid w:val="00733B50"/>
    <w:rsid w:val="00733E5B"/>
    <w:rsid w:val="00733EA4"/>
    <w:rsid w:val="00733FE9"/>
    <w:rsid w:val="007340D8"/>
    <w:rsid w:val="007345BF"/>
    <w:rsid w:val="00735372"/>
    <w:rsid w:val="00735544"/>
    <w:rsid w:val="00735723"/>
    <w:rsid w:val="00735957"/>
    <w:rsid w:val="00735994"/>
    <w:rsid w:val="00735C48"/>
    <w:rsid w:val="00735D41"/>
    <w:rsid w:val="00735E18"/>
    <w:rsid w:val="0073606E"/>
    <w:rsid w:val="007362D4"/>
    <w:rsid w:val="007366D8"/>
    <w:rsid w:val="007367DB"/>
    <w:rsid w:val="007368D8"/>
    <w:rsid w:val="00736B27"/>
    <w:rsid w:val="007374C0"/>
    <w:rsid w:val="00737511"/>
    <w:rsid w:val="00737695"/>
    <w:rsid w:val="00737859"/>
    <w:rsid w:val="0073794B"/>
    <w:rsid w:val="00737C78"/>
    <w:rsid w:val="00740436"/>
    <w:rsid w:val="00740A68"/>
    <w:rsid w:val="00740B82"/>
    <w:rsid w:val="00740E63"/>
    <w:rsid w:val="00740FDF"/>
    <w:rsid w:val="007416CF"/>
    <w:rsid w:val="00741D31"/>
    <w:rsid w:val="007421F9"/>
    <w:rsid w:val="00742224"/>
    <w:rsid w:val="00742377"/>
    <w:rsid w:val="00742794"/>
    <w:rsid w:val="007428AA"/>
    <w:rsid w:val="00742A51"/>
    <w:rsid w:val="00742CFC"/>
    <w:rsid w:val="00742F45"/>
    <w:rsid w:val="00742FB7"/>
    <w:rsid w:val="007432E3"/>
    <w:rsid w:val="00743864"/>
    <w:rsid w:val="00743E38"/>
    <w:rsid w:val="00743ECF"/>
    <w:rsid w:val="00743FDF"/>
    <w:rsid w:val="007441A6"/>
    <w:rsid w:val="0074425B"/>
    <w:rsid w:val="007446E6"/>
    <w:rsid w:val="00744A0B"/>
    <w:rsid w:val="00744B03"/>
    <w:rsid w:val="00744B2A"/>
    <w:rsid w:val="00744BB1"/>
    <w:rsid w:val="00745392"/>
    <w:rsid w:val="0074548F"/>
    <w:rsid w:val="007454C1"/>
    <w:rsid w:val="00745736"/>
    <w:rsid w:val="00745761"/>
    <w:rsid w:val="00745C5A"/>
    <w:rsid w:val="00745E69"/>
    <w:rsid w:val="00745FEF"/>
    <w:rsid w:val="00745FF9"/>
    <w:rsid w:val="007461F3"/>
    <w:rsid w:val="0074667E"/>
    <w:rsid w:val="00746957"/>
    <w:rsid w:val="0074747A"/>
    <w:rsid w:val="007474D6"/>
    <w:rsid w:val="007475AE"/>
    <w:rsid w:val="00747668"/>
    <w:rsid w:val="007478F1"/>
    <w:rsid w:val="00747D7B"/>
    <w:rsid w:val="00750087"/>
    <w:rsid w:val="00750095"/>
    <w:rsid w:val="00750115"/>
    <w:rsid w:val="00750453"/>
    <w:rsid w:val="007505F8"/>
    <w:rsid w:val="0075094B"/>
    <w:rsid w:val="0075166A"/>
    <w:rsid w:val="00751AD7"/>
    <w:rsid w:val="00751CBC"/>
    <w:rsid w:val="00752366"/>
    <w:rsid w:val="0075265F"/>
    <w:rsid w:val="0075292E"/>
    <w:rsid w:val="007537FA"/>
    <w:rsid w:val="00753906"/>
    <w:rsid w:val="00753972"/>
    <w:rsid w:val="00754A0A"/>
    <w:rsid w:val="00754AE3"/>
    <w:rsid w:val="00754E5F"/>
    <w:rsid w:val="00755037"/>
    <w:rsid w:val="00755270"/>
    <w:rsid w:val="0075566C"/>
    <w:rsid w:val="007559A5"/>
    <w:rsid w:val="00755ABA"/>
    <w:rsid w:val="007563E6"/>
    <w:rsid w:val="00756929"/>
    <w:rsid w:val="0075696F"/>
    <w:rsid w:val="00756BF0"/>
    <w:rsid w:val="00756C73"/>
    <w:rsid w:val="00756D69"/>
    <w:rsid w:val="00756E69"/>
    <w:rsid w:val="007575D7"/>
    <w:rsid w:val="007575E3"/>
    <w:rsid w:val="0075784D"/>
    <w:rsid w:val="00757885"/>
    <w:rsid w:val="00757D08"/>
    <w:rsid w:val="00757F5B"/>
    <w:rsid w:val="0076035E"/>
    <w:rsid w:val="00760555"/>
    <w:rsid w:val="007607E7"/>
    <w:rsid w:val="00760C59"/>
    <w:rsid w:val="00761402"/>
    <w:rsid w:val="00761484"/>
    <w:rsid w:val="007616D6"/>
    <w:rsid w:val="00761809"/>
    <w:rsid w:val="00761ADE"/>
    <w:rsid w:val="00762006"/>
    <w:rsid w:val="007626DE"/>
    <w:rsid w:val="00762753"/>
    <w:rsid w:val="0076282A"/>
    <w:rsid w:val="007629F6"/>
    <w:rsid w:val="007630D3"/>
    <w:rsid w:val="00763337"/>
    <w:rsid w:val="00763448"/>
    <w:rsid w:val="007635A2"/>
    <w:rsid w:val="007635C8"/>
    <w:rsid w:val="00763AC8"/>
    <w:rsid w:val="00763CF9"/>
    <w:rsid w:val="0076406F"/>
    <w:rsid w:val="007640A9"/>
    <w:rsid w:val="0076425F"/>
    <w:rsid w:val="00764356"/>
    <w:rsid w:val="00764779"/>
    <w:rsid w:val="00764934"/>
    <w:rsid w:val="00764B29"/>
    <w:rsid w:val="00764BF8"/>
    <w:rsid w:val="00764FC5"/>
    <w:rsid w:val="00765D68"/>
    <w:rsid w:val="00765DF6"/>
    <w:rsid w:val="00766179"/>
    <w:rsid w:val="007661E0"/>
    <w:rsid w:val="00766388"/>
    <w:rsid w:val="00766F77"/>
    <w:rsid w:val="007671FD"/>
    <w:rsid w:val="007672B9"/>
    <w:rsid w:val="00767AD2"/>
    <w:rsid w:val="00770BB2"/>
    <w:rsid w:val="007713A7"/>
    <w:rsid w:val="0077141B"/>
    <w:rsid w:val="00771FB0"/>
    <w:rsid w:val="00772131"/>
    <w:rsid w:val="0077272B"/>
    <w:rsid w:val="00772750"/>
    <w:rsid w:val="0077283F"/>
    <w:rsid w:val="00772A0A"/>
    <w:rsid w:val="00772A4F"/>
    <w:rsid w:val="00772BB4"/>
    <w:rsid w:val="00772D6A"/>
    <w:rsid w:val="00772F3B"/>
    <w:rsid w:val="00773358"/>
    <w:rsid w:val="007735F9"/>
    <w:rsid w:val="007737A9"/>
    <w:rsid w:val="007740CF"/>
    <w:rsid w:val="00774601"/>
    <w:rsid w:val="00774E74"/>
    <w:rsid w:val="00774EEF"/>
    <w:rsid w:val="007752D3"/>
    <w:rsid w:val="00775563"/>
    <w:rsid w:val="007758A0"/>
    <w:rsid w:val="00775A46"/>
    <w:rsid w:val="00775ACE"/>
    <w:rsid w:val="00775EB7"/>
    <w:rsid w:val="00776672"/>
    <w:rsid w:val="007767FE"/>
    <w:rsid w:val="00777094"/>
    <w:rsid w:val="007772A0"/>
    <w:rsid w:val="007775B0"/>
    <w:rsid w:val="00777633"/>
    <w:rsid w:val="00777A77"/>
    <w:rsid w:val="00777AC9"/>
    <w:rsid w:val="0078001E"/>
    <w:rsid w:val="00780401"/>
    <w:rsid w:val="0078076A"/>
    <w:rsid w:val="0078089B"/>
    <w:rsid w:val="00780BE0"/>
    <w:rsid w:val="00780EA6"/>
    <w:rsid w:val="00781119"/>
    <w:rsid w:val="00781121"/>
    <w:rsid w:val="00781632"/>
    <w:rsid w:val="007816E8"/>
    <w:rsid w:val="00781E28"/>
    <w:rsid w:val="00781F4E"/>
    <w:rsid w:val="00782002"/>
    <w:rsid w:val="0078242D"/>
    <w:rsid w:val="00782522"/>
    <w:rsid w:val="00782B9D"/>
    <w:rsid w:val="00782C24"/>
    <w:rsid w:val="00782C7B"/>
    <w:rsid w:val="00782FD2"/>
    <w:rsid w:val="0078310B"/>
    <w:rsid w:val="007834CF"/>
    <w:rsid w:val="0078353A"/>
    <w:rsid w:val="007836C7"/>
    <w:rsid w:val="00783753"/>
    <w:rsid w:val="007841C0"/>
    <w:rsid w:val="00784990"/>
    <w:rsid w:val="00784A68"/>
    <w:rsid w:val="00784DDD"/>
    <w:rsid w:val="00784F86"/>
    <w:rsid w:val="0078508A"/>
    <w:rsid w:val="0078509F"/>
    <w:rsid w:val="0078534A"/>
    <w:rsid w:val="007853CD"/>
    <w:rsid w:val="007854A6"/>
    <w:rsid w:val="00785548"/>
    <w:rsid w:val="007857BD"/>
    <w:rsid w:val="00785977"/>
    <w:rsid w:val="00785ADB"/>
    <w:rsid w:val="00785B51"/>
    <w:rsid w:val="00785FB8"/>
    <w:rsid w:val="007863B0"/>
    <w:rsid w:val="00786785"/>
    <w:rsid w:val="007869FE"/>
    <w:rsid w:val="007874DF"/>
    <w:rsid w:val="00787624"/>
    <w:rsid w:val="00787A8D"/>
    <w:rsid w:val="00787C74"/>
    <w:rsid w:val="00787F0A"/>
    <w:rsid w:val="0079004A"/>
    <w:rsid w:val="007900A2"/>
    <w:rsid w:val="007905B7"/>
    <w:rsid w:val="007905FA"/>
    <w:rsid w:val="0079077E"/>
    <w:rsid w:val="00790B40"/>
    <w:rsid w:val="00791150"/>
    <w:rsid w:val="00791343"/>
    <w:rsid w:val="007916E3"/>
    <w:rsid w:val="00791744"/>
    <w:rsid w:val="00791982"/>
    <w:rsid w:val="00791D7D"/>
    <w:rsid w:val="00792028"/>
    <w:rsid w:val="007920DA"/>
    <w:rsid w:val="00792395"/>
    <w:rsid w:val="00792476"/>
    <w:rsid w:val="007924A2"/>
    <w:rsid w:val="007926D6"/>
    <w:rsid w:val="00792CB8"/>
    <w:rsid w:val="00792D44"/>
    <w:rsid w:val="00792F1E"/>
    <w:rsid w:val="0079356B"/>
    <w:rsid w:val="0079356D"/>
    <w:rsid w:val="0079389C"/>
    <w:rsid w:val="0079394F"/>
    <w:rsid w:val="007939A9"/>
    <w:rsid w:val="00794175"/>
    <w:rsid w:val="0079456A"/>
    <w:rsid w:val="007945A8"/>
    <w:rsid w:val="007945F4"/>
    <w:rsid w:val="00794A2E"/>
    <w:rsid w:val="00794E75"/>
    <w:rsid w:val="00794EA0"/>
    <w:rsid w:val="00794F4A"/>
    <w:rsid w:val="007954C4"/>
    <w:rsid w:val="00795581"/>
    <w:rsid w:val="00795A15"/>
    <w:rsid w:val="00795BCF"/>
    <w:rsid w:val="00795CC8"/>
    <w:rsid w:val="00795D60"/>
    <w:rsid w:val="00795ED0"/>
    <w:rsid w:val="00796577"/>
    <w:rsid w:val="007966F5"/>
    <w:rsid w:val="00796853"/>
    <w:rsid w:val="00796DD7"/>
    <w:rsid w:val="00797307"/>
    <w:rsid w:val="007976A6"/>
    <w:rsid w:val="007A00DD"/>
    <w:rsid w:val="007A02F3"/>
    <w:rsid w:val="007A0508"/>
    <w:rsid w:val="007A0B75"/>
    <w:rsid w:val="007A0EF5"/>
    <w:rsid w:val="007A11F3"/>
    <w:rsid w:val="007A131A"/>
    <w:rsid w:val="007A1E64"/>
    <w:rsid w:val="007A2279"/>
    <w:rsid w:val="007A2587"/>
    <w:rsid w:val="007A2715"/>
    <w:rsid w:val="007A2B9B"/>
    <w:rsid w:val="007A2EFB"/>
    <w:rsid w:val="007A3262"/>
    <w:rsid w:val="007A34E9"/>
    <w:rsid w:val="007A3A0A"/>
    <w:rsid w:val="007A3B81"/>
    <w:rsid w:val="007A3F7A"/>
    <w:rsid w:val="007A4078"/>
    <w:rsid w:val="007A474A"/>
    <w:rsid w:val="007A4916"/>
    <w:rsid w:val="007A4B23"/>
    <w:rsid w:val="007A4D66"/>
    <w:rsid w:val="007A4D96"/>
    <w:rsid w:val="007A528A"/>
    <w:rsid w:val="007A57FC"/>
    <w:rsid w:val="007A5903"/>
    <w:rsid w:val="007A5BBC"/>
    <w:rsid w:val="007A6059"/>
    <w:rsid w:val="007A6343"/>
    <w:rsid w:val="007A6535"/>
    <w:rsid w:val="007A6687"/>
    <w:rsid w:val="007A6815"/>
    <w:rsid w:val="007A6B54"/>
    <w:rsid w:val="007A6BAC"/>
    <w:rsid w:val="007A7256"/>
    <w:rsid w:val="007A75B2"/>
    <w:rsid w:val="007A798C"/>
    <w:rsid w:val="007A7C67"/>
    <w:rsid w:val="007B0159"/>
    <w:rsid w:val="007B0492"/>
    <w:rsid w:val="007B07EB"/>
    <w:rsid w:val="007B08D0"/>
    <w:rsid w:val="007B08ED"/>
    <w:rsid w:val="007B0AD4"/>
    <w:rsid w:val="007B0CD3"/>
    <w:rsid w:val="007B0ED0"/>
    <w:rsid w:val="007B13C7"/>
    <w:rsid w:val="007B1D15"/>
    <w:rsid w:val="007B1F16"/>
    <w:rsid w:val="007B2184"/>
    <w:rsid w:val="007B27CA"/>
    <w:rsid w:val="007B2889"/>
    <w:rsid w:val="007B28F9"/>
    <w:rsid w:val="007B2CDC"/>
    <w:rsid w:val="007B2E8C"/>
    <w:rsid w:val="007B3236"/>
    <w:rsid w:val="007B3471"/>
    <w:rsid w:val="007B3668"/>
    <w:rsid w:val="007B3803"/>
    <w:rsid w:val="007B38C0"/>
    <w:rsid w:val="007B3B3B"/>
    <w:rsid w:val="007B3DEA"/>
    <w:rsid w:val="007B428B"/>
    <w:rsid w:val="007B42F3"/>
    <w:rsid w:val="007B46E0"/>
    <w:rsid w:val="007B4878"/>
    <w:rsid w:val="007B542B"/>
    <w:rsid w:val="007B547C"/>
    <w:rsid w:val="007B5543"/>
    <w:rsid w:val="007B584C"/>
    <w:rsid w:val="007B5AA0"/>
    <w:rsid w:val="007B5CDC"/>
    <w:rsid w:val="007B5DEE"/>
    <w:rsid w:val="007B6260"/>
    <w:rsid w:val="007B67B0"/>
    <w:rsid w:val="007B6C58"/>
    <w:rsid w:val="007B6E9B"/>
    <w:rsid w:val="007B6EF2"/>
    <w:rsid w:val="007B7366"/>
    <w:rsid w:val="007B75F4"/>
    <w:rsid w:val="007B7D4D"/>
    <w:rsid w:val="007C01FB"/>
    <w:rsid w:val="007C07D8"/>
    <w:rsid w:val="007C0D23"/>
    <w:rsid w:val="007C123F"/>
    <w:rsid w:val="007C1434"/>
    <w:rsid w:val="007C1437"/>
    <w:rsid w:val="007C145D"/>
    <w:rsid w:val="007C1745"/>
    <w:rsid w:val="007C1A69"/>
    <w:rsid w:val="007C1E5C"/>
    <w:rsid w:val="007C2349"/>
    <w:rsid w:val="007C23EB"/>
    <w:rsid w:val="007C25D5"/>
    <w:rsid w:val="007C27AA"/>
    <w:rsid w:val="007C283D"/>
    <w:rsid w:val="007C29DC"/>
    <w:rsid w:val="007C2C9C"/>
    <w:rsid w:val="007C2CD0"/>
    <w:rsid w:val="007C2F02"/>
    <w:rsid w:val="007C2F8E"/>
    <w:rsid w:val="007C3261"/>
    <w:rsid w:val="007C339E"/>
    <w:rsid w:val="007C34C7"/>
    <w:rsid w:val="007C3A1A"/>
    <w:rsid w:val="007C3A5A"/>
    <w:rsid w:val="007C3C1B"/>
    <w:rsid w:val="007C4191"/>
    <w:rsid w:val="007C48F0"/>
    <w:rsid w:val="007C4AC7"/>
    <w:rsid w:val="007C4DC3"/>
    <w:rsid w:val="007C51C7"/>
    <w:rsid w:val="007C5262"/>
    <w:rsid w:val="007C5284"/>
    <w:rsid w:val="007C52DB"/>
    <w:rsid w:val="007C5437"/>
    <w:rsid w:val="007C5D21"/>
    <w:rsid w:val="007C5F7D"/>
    <w:rsid w:val="007C690D"/>
    <w:rsid w:val="007C6C45"/>
    <w:rsid w:val="007C6FC5"/>
    <w:rsid w:val="007C7056"/>
    <w:rsid w:val="007C70C0"/>
    <w:rsid w:val="007C72B7"/>
    <w:rsid w:val="007C7AE4"/>
    <w:rsid w:val="007C7D2B"/>
    <w:rsid w:val="007C7EE9"/>
    <w:rsid w:val="007D0365"/>
    <w:rsid w:val="007D0540"/>
    <w:rsid w:val="007D094D"/>
    <w:rsid w:val="007D105D"/>
    <w:rsid w:val="007D1425"/>
    <w:rsid w:val="007D148A"/>
    <w:rsid w:val="007D1935"/>
    <w:rsid w:val="007D1A3F"/>
    <w:rsid w:val="007D1A61"/>
    <w:rsid w:val="007D212A"/>
    <w:rsid w:val="007D25F2"/>
    <w:rsid w:val="007D26CC"/>
    <w:rsid w:val="007D27CB"/>
    <w:rsid w:val="007D29B0"/>
    <w:rsid w:val="007D2B06"/>
    <w:rsid w:val="007D2B18"/>
    <w:rsid w:val="007D2EA3"/>
    <w:rsid w:val="007D37A2"/>
    <w:rsid w:val="007D3F70"/>
    <w:rsid w:val="007D426D"/>
    <w:rsid w:val="007D4384"/>
    <w:rsid w:val="007D4C5B"/>
    <w:rsid w:val="007D4D84"/>
    <w:rsid w:val="007D5072"/>
    <w:rsid w:val="007D5BA4"/>
    <w:rsid w:val="007D5F06"/>
    <w:rsid w:val="007D6067"/>
    <w:rsid w:val="007D65A5"/>
    <w:rsid w:val="007D664A"/>
    <w:rsid w:val="007D6775"/>
    <w:rsid w:val="007D6C83"/>
    <w:rsid w:val="007D6EFC"/>
    <w:rsid w:val="007D6F10"/>
    <w:rsid w:val="007D7130"/>
    <w:rsid w:val="007D71A4"/>
    <w:rsid w:val="007D73DD"/>
    <w:rsid w:val="007D7C4E"/>
    <w:rsid w:val="007D7F35"/>
    <w:rsid w:val="007D7F93"/>
    <w:rsid w:val="007E025F"/>
    <w:rsid w:val="007E034C"/>
    <w:rsid w:val="007E035D"/>
    <w:rsid w:val="007E0421"/>
    <w:rsid w:val="007E086B"/>
    <w:rsid w:val="007E0E4B"/>
    <w:rsid w:val="007E0E6F"/>
    <w:rsid w:val="007E11AB"/>
    <w:rsid w:val="007E11C8"/>
    <w:rsid w:val="007E14C5"/>
    <w:rsid w:val="007E17E8"/>
    <w:rsid w:val="007E18B9"/>
    <w:rsid w:val="007E2607"/>
    <w:rsid w:val="007E27F7"/>
    <w:rsid w:val="007E302E"/>
    <w:rsid w:val="007E32A1"/>
    <w:rsid w:val="007E38CF"/>
    <w:rsid w:val="007E3B0C"/>
    <w:rsid w:val="007E3BFE"/>
    <w:rsid w:val="007E3C90"/>
    <w:rsid w:val="007E4AAE"/>
    <w:rsid w:val="007E4B7D"/>
    <w:rsid w:val="007E4C73"/>
    <w:rsid w:val="007E52D9"/>
    <w:rsid w:val="007E575E"/>
    <w:rsid w:val="007E58ED"/>
    <w:rsid w:val="007E5A42"/>
    <w:rsid w:val="007E5DAF"/>
    <w:rsid w:val="007E5EE9"/>
    <w:rsid w:val="007E6158"/>
    <w:rsid w:val="007E653E"/>
    <w:rsid w:val="007E66BE"/>
    <w:rsid w:val="007E68F5"/>
    <w:rsid w:val="007E6BCF"/>
    <w:rsid w:val="007E6D3E"/>
    <w:rsid w:val="007E6DE0"/>
    <w:rsid w:val="007E729E"/>
    <w:rsid w:val="007E754D"/>
    <w:rsid w:val="007E7711"/>
    <w:rsid w:val="007E7757"/>
    <w:rsid w:val="007E77C9"/>
    <w:rsid w:val="007E7859"/>
    <w:rsid w:val="007E7A84"/>
    <w:rsid w:val="007E7ABD"/>
    <w:rsid w:val="007E7C5F"/>
    <w:rsid w:val="007E7DC7"/>
    <w:rsid w:val="007F00BD"/>
    <w:rsid w:val="007F0193"/>
    <w:rsid w:val="007F03BB"/>
    <w:rsid w:val="007F0421"/>
    <w:rsid w:val="007F0517"/>
    <w:rsid w:val="007F0B96"/>
    <w:rsid w:val="007F0CC6"/>
    <w:rsid w:val="007F0CEB"/>
    <w:rsid w:val="007F0E42"/>
    <w:rsid w:val="007F143D"/>
    <w:rsid w:val="007F1A7B"/>
    <w:rsid w:val="007F1F3C"/>
    <w:rsid w:val="007F21DE"/>
    <w:rsid w:val="007F2352"/>
    <w:rsid w:val="007F236F"/>
    <w:rsid w:val="007F2796"/>
    <w:rsid w:val="007F2AA7"/>
    <w:rsid w:val="007F2D92"/>
    <w:rsid w:val="007F2EA5"/>
    <w:rsid w:val="007F3619"/>
    <w:rsid w:val="007F3892"/>
    <w:rsid w:val="007F404D"/>
    <w:rsid w:val="007F4576"/>
    <w:rsid w:val="007F4770"/>
    <w:rsid w:val="007F47DD"/>
    <w:rsid w:val="007F4968"/>
    <w:rsid w:val="007F4C33"/>
    <w:rsid w:val="007F4F61"/>
    <w:rsid w:val="007F516B"/>
    <w:rsid w:val="007F5202"/>
    <w:rsid w:val="007F575B"/>
    <w:rsid w:val="007F59BF"/>
    <w:rsid w:val="007F5A43"/>
    <w:rsid w:val="007F5ABA"/>
    <w:rsid w:val="007F5B8C"/>
    <w:rsid w:val="007F5CC7"/>
    <w:rsid w:val="007F5E30"/>
    <w:rsid w:val="007F649D"/>
    <w:rsid w:val="007F64F2"/>
    <w:rsid w:val="007F6829"/>
    <w:rsid w:val="007F6855"/>
    <w:rsid w:val="007F6A3A"/>
    <w:rsid w:val="007F6D1D"/>
    <w:rsid w:val="007F774C"/>
    <w:rsid w:val="007F7762"/>
    <w:rsid w:val="007F7882"/>
    <w:rsid w:val="007F7AA0"/>
    <w:rsid w:val="007F7B83"/>
    <w:rsid w:val="007F7F1A"/>
    <w:rsid w:val="007F7F9B"/>
    <w:rsid w:val="0080000B"/>
    <w:rsid w:val="00800183"/>
    <w:rsid w:val="008003A3"/>
    <w:rsid w:val="00800831"/>
    <w:rsid w:val="008008CE"/>
    <w:rsid w:val="008014D5"/>
    <w:rsid w:val="0080168E"/>
    <w:rsid w:val="00801690"/>
    <w:rsid w:val="00801E88"/>
    <w:rsid w:val="00801F68"/>
    <w:rsid w:val="0080240A"/>
    <w:rsid w:val="0080253F"/>
    <w:rsid w:val="008027A2"/>
    <w:rsid w:val="00802C44"/>
    <w:rsid w:val="00802E89"/>
    <w:rsid w:val="008031BC"/>
    <w:rsid w:val="00803296"/>
    <w:rsid w:val="00803A2F"/>
    <w:rsid w:val="00803BFA"/>
    <w:rsid w:val="00803F71"/>
    <w:rsid w:val="00804165"/>
    <w:rsid w:val="00804264"/>
    <w:rsid w:val="0080431A"/>
    <w:rsid w:val="00804485"/>
    <w:rsid w:val="00804673"/>
    <w:rsid w:val="00804934"/>
    <w:rsid w:val="008049E3"/>
    <w:rsid w:val="00804BF5"/>
    <w:rsid w:val="00804F1A"/>
    <w:rsid w:val="008058C2"/>
    <w:rsid w:val="00806415"/>
    <w:rsid w:val="0080667D"/>
    <w:rsid w:val="0080680E"/>
    <w:rsid w:val="00806920"/>
    <w:rsid w:val="00806B56"/>
    <w:rsid w:val="00806FC8"/>
    <w:rsid w:val="00807315"/>
    <w:rsid w:val="00807766"/>
    <w:rsid w:val="00807AF6"/>
    <w:rsid w:val="00807BC1"/>
    <w:rsid w:val="00807BDE"/>
    <w:rsid w:val="00807C44"/>
    <w:rsid w:val="00807E17"/>
    <w:rsid w:val="00807E19"/>
    <w:rsid w:val="00807F47"/>
    <w:rsid w:val="008105CB"/>
    <w:rsid w:val="008106DF"/>
    <w:rsid w:val="00810F37"/>
    <w:rsid w:val="008112F3"/>
    <w:rsid w:val="00811A14"/>
    <w:rsid w:val="0081207F"/>
    <w:rsid w:val="00812269"/>
    <w:rsid w:val="0081229E"/>
    <w:rsid w:val="008122DD"/>
    <w:rsid w:val="008123F3"/>
    <w:rsid w:val="0081241E"/>
    <w:rsid w:val="008126EE"/>
    <w:rsid w:val="00812952"/>
    <w:rsid w:val="00812C06"/>
    <w:rsid w:val="008133D6"/>
    <w:rsid w:val="008134BE"/>
    <w:rsid w:val="00813E2C"/>
    <w:rsid w:val="00813F8A"/>
    <w:rsid w:val="00814031"/>
    <w:rsid w:val="0081412D"/>
    <w:rsid w:val="008142C0"/>
    <w:rsid w:val="008143F6"/>
    <w:rsid w:val="00814476"/>
    <w:rsid w:val="0081460E"/>
    <w:rsid w:val="008149E4"/>
    <w:rsid w:val="00814B49"/>
    <w:rsid w:val="00814C8C"/>
    <w:rsid w:val="00814E16"/>
    <w:rsid w:val="00814EF1"/>
    <w:rsid w:val="00814F5F"/>
    <w:rsid w:val="0081511F"/>
    <w:rsid w:val="0081583D"/>
    <w:rsid w:val="00816137"/>
    <w:rsid w:val="008161B1"/>
    <w:rsid w:val="008162A3"/>
    <w:rsid w:val="008167CD"/>
    <w:rsid w:val="00816D56"/>
    <w:rsid w:val="00816F90"/>
    <w:rsid w:val="00817666"/>
    <w:rsid w:val="0081772F"/>
    <w:rsid w:val="00817FE0"/>
    <w:rsid w:val="008201BD"/>
    <w:rsid w:val="008204AF"/>
    <w:rsid w:val="008204E6"/>
    <w:rsid w:val="008206DC"/>
    <w:rsid w:val="00820713"/>
    <w:rsid w:val="008208A2"/>
    <w:rsid w:val="00820F6B"/>
    <w:rsid w:val="008211D7"/>
    <w:rsid w:val="0082133E"/>
    <w:rsid w:val="008213E3"/>
    <w:rsid w:val="008217CE"/>
    <w:rsid w:val="008217E4"/>
    <w:rsid w:val="0082188A"/>
    <w:rsid w:val="008218AA"/>
    <w:rsid w:val="00821AF9"/>
    <w:rsid w:val="00822344"/>
    <w:rsid w:val="008223C9"/>
    <w:rsid w:val="00822499"/>
    <w:rsid w:val="008224F9"/>
    <w:rsid w:val="00822820"/>
    <w:rsid w:val="00822CD4"/>
    <w:rsid w:val="008236E0"/>
    <w:rsid w:val="00823AFA"/>
    <w:rsid w:val="00823D02"/>
    <w:rsid w:val="00824328"/>
    <w:rsid w:val="008243D2"/>
    <w:rsid w:val="0082453C"/>
    <w:rsid w:val="00824577"/>
    <w:rsid w:val="008259A3"/>
    <w:rsid w:val="00825D47"/>
    <w:rsid w:val="00825E65"/>
    <w:rsid w:val="00826397"/>
    <w:rsid w:val="0082688B"/>
    <w:rsid w:val="008273EC"/>
    <w:rsid w:val="008276A3"/>
    <w:rsid w:val="00827F14"/>
    <w:rsid w:val="00827F77"/>
    <w:rsid w:val="0083007F"/>
    <w:rsid w:val="0083029B"/>
    <w:rsid w:val="008303F3"/>
    <w:rsid w:val="0083047E"/>
    <w:rsid w:val="008305AB"/>
    <w:rsid w:val="00830AA4"/>
    <w:rsid w:val="008313A2"/>
    <w:rsid w:val="00831422"/>
    <w:rsid w:val="00831438"/>
    <w:rsid w:val="00831A3D"/>
    <w:rsid w:val="00831B01"/>
    <w:rsid w:val="00832648"/>
    <w:rsid w:val="00832882"/>
    <w:rsid w:val="008328B6"/>
    <w:rsid w:val="00833037"/>
    <w:rsid w:val="0083358C"/>
    <w:rsid w:val="00833851"/>
    <w:rsid w:val="00833B95"/>
    <w:rsid w:val="00833C83"/>
    <w:rsid w:val="00833D39"/>
    <w:rsid w:val="0083402F"/>
    <w:rsid w:val="0083425F"/>
    <w:rsid w:val="00834484"/>
    <w:rsid w:val="008346E9"/>
    <w:rsid w:val="00834A16"/>
    <w:rsid w:val="00834AB4"/>
    <w:rsid w:val="00834F4F"/>
    <w:rsid w:val="00835BCC"/>
    <w:rsid w:val="00835CB7"/>
    <w:rsid w:val="00835DCB"/>
    <w:rsid w:val="00836308"/>
    <w:rsid w:val="00836313"/>
    <w:rsid w:val="00836661"/>
    <w:rsid w:val="00836836"/>
    <w:rsid w:val="00836A62"/>
    <w:rsid w:val="00836C91"/>
    <w:rsid w:val="00836CC6"/>
    <w:rsid w:val="00836EA3"/>
    <w:rsid w:val="008376E2"/>
    <w:rsid w:val="00837AA7"/>
    <w:rsid w:val="00840029"/>
    <w:rsid w:val="00840453"/>
    <w:rsid w:val="00840911"/>
    <w:rsid w:val="00840E4A"/>
    <w:rsid w:val="00841152"/>
    <w:rsid w:val="00841229"/>
    <w:rsid w:val="008415E2"/>
    <w:rsid w:val="008418F1"/>
    <w:rsid w:val="0084197E"/>
    <w:rsid w:val="00841A40"/>
    <w:rsid w:val="00841B23"/>
    <w:rsid w:val="00841FFB"/>
    <w:rsid w:val="008421C6"/>
    <w:rsid w:val="00842448"/>
    <w:rsid w:val="008428B7"/>
    <w:rsid w:val="0084295D"/>
    <w:rsid w:val="00842B8A"/>
    <w:rsid w:val="0084314B"/>
    <w:rsid w:val="008435DF"/>
    <w:rsid w:val="00843775"/>
    <w:rsid w:val="00843D7E"/>
    <w:rsid w:val="00843EA4"/>
    <w:rsid w:val="00843FAE"/>
    <w:rsid w:val="008441CE"/>
    <w:rsid w:val="008443A6"/>
    <w:rsid w:val="00844E74"/>
    <w:rsid w:val="00845139"/>
    <w:rsid w:val="00845F79"/>
    <w:rsid w:val="00846098"/>
    <w:rsid w:val="00846119"/>
    <w:rsid w:val="008461CD"/>
    <w:rsid w:val="008462F0"/>
    <w:rsid w:val="008464BC"/>
    <w:rsid w:val="00846A1E"/>
    <w:rsid w:val="00846D0A"/>
    <w:rsid w:val="00846E6D"/>
    <w:rsid w:val="00846FB2"/>
    <w:rsid w:val="00847222"/>
    <w:rsid w:val="00847D7B"/>
    <w:rsid w:val="00847F55"/>
    <w:rsid w:val="0085005A"/>
    <w:rsid w:val="008505C4"/>
    <w:rsid w:val="00850647"/>
    <w:rsid w:val="00850686"/>
    <w:rsid w:val="0085080B"/>
    <w:rsid w:val="00850B1A"/>
    <w:rsid w:val="00850DDD"/>
    <w:rsid w:val="00850F0F"/>
    <w:rsid w:val="00850F48"/>
    <w:rsid w:val="0085116E"/>
    <w:rsid w:val="008511DC"/>
    <w:rsid w:val="008513BA"/>
    <w:rsid w:val="0085140B"/>
    <w:rsid w:val="00851A57"/>
    <w:rsid w:val="00851B6A"/>
    <w:rsid w:val="00852067"/>
    <w:rsid w:val="008520DD"/>
    <w:rsid w:val="00852117"/>
    <w:rsid w:val="0085288A"/>
    <w:rsid w:val="00852B33"/>
    <w:rsid w:val="00852FF4"/>
    <w:rsid w:val="00853293"/>
    <w:rsid w:val="0085346D"/>
    <w:rsid w:val="00853895"/>
    <w:rsid w:val="008538AB"/>
    <w:rsid w:val="008538BF"/>
    <w:rsid w:val="00853C12"/>
    <w:rsid w:val="00853C6E"/>
    <w:rsid w:val="00853E5E"/>
    <w:rsid w:val="0085459A"/>
    <w:rsid w:val="00854C14"/>
    <w:rsid w:val="00854CE2"/>
    <w:rsid w:val="00854DA0"/>
    <w:rsid w:val="00854F2D"/>
    <w:rsid w:val="00855362"/>
    <w:rsid w:val="0085540F"/>
    <w:rsid w:val="00855439"/>
    <w:rsid w:val="0085566C"/>
    <w:rsid w:val="00855B2D"/>
    <w:rsid w:val="00855B52"/>
    <w:rsid w:val="00855F29"/>
    <w:rsid w:val="00856403"/>
    <w:rsid w:val="00856841"/>
    <w:rsid w:val="00856DD9"/>
    <w:rsid w:val="00857390"/>
    <w:rsid w:val="00857850"/>
    <w:rsid w:val="008603C7"/>
    <w:rsid w:val="00860681"/>
    <w:rsid w:val="0086081E"/>
    <w:rsid w:val="00861202"/>
    <w:rsid w:val="008614C9"/>
    <w:rsid w:val="00861533"/>
    <w:rsid w:val="00861560"/>
    <w:rsid w:val="008616E5"/>
    <w:rsid w:val="008617F9"/>
    <w:rsid w:val="00861DFD"/>
    <w:rsid w:val="008620CC"/>
    <w:rsid w:val="008622E5"/>
    <w:rsid w:val="00862454"/>
    <w:rsid w:val="0086255E"/>
    <w:rsid w:val="008626E2"/>
    <w:rsid w:val="0086273D"/>
    <w:rsid w:val="00862789"/>
    <w:rsid w:val="008627B9"/>
    <w:rsid w:val="00862834"/>
    <w:rsid w:val="00862984"/>
    <w:rsid w:val="00862B21"/>
    <w:rsid w:val="00862BC1"/>
    <w:rsid w:val="00862F90"/>
    <w:rsid w:val="0086325B"/>
    <w:rsid w:val="0086327A"/>
    <w:rsid w:val="00863491"/>
    <w:rsid w:val="00863749"/>
    <w:rsid w:val="00863A31"/>
    <w:rsid w:val="00863E2E"/>
    <w:rsid w:val="00864418"/>
    <w:rsid w:val="00864431"/>
    <w:rsid w:val="00864563"/>
    <w:rsid w:val="00864C00"/>
    <w:rsid w:val="00864E68"/>
    <w:rsid w:val="00865C46"/>
    <w:rsid w:val="00865FC6"/>
    <w:rsid w:val="0086614C"/>
    <w:rsid w:val="00866237"/>
    <w:rsid w:val="0086627E"/>
    <w:rsid w:val="008663FF"/>
    <w:rsid w:val="00866C21"/>
    <w:rsid w:val="00866CA5"/>
    <w:rsid w:val="00867475"/>
    <w:rsid w:val="00867510"/>
    <w:rsid w:val="0086771E"/>
    <w:rsid w:val="00867B45"/>
    <w:rsid w:val="00867BCD"/>
    <w:rsid w:val="00867C10"/>
    <w:rsid w:val="008703E9"/>
    <w:rsid w:val="0087045B"/>
    <w:rsid w:val="00870493"/>
    <w:rsid w:val="00870A6A"/>
    <w:rsid w:val="00870AB7"/>
    <w:rsid w:val="0087104B"/>
    <w:rsid w:val="008710B3"/>
    <w:rsid w:val="008716D9"/>
    <w:rsid w:val="00871B76"/>
    <w:rsid w:val="00871F2A"/>
    <w:rsid w:val="0087226C"/>
    <w:rsid w:val="008723BE"/>
    <w:rsid w:val="0087260C"/>
    <w:rsid w:val="008727B9"/>
    <w:rsid w:val="00872914"/>
    <w:rsid w:val="00872B6F"/>
    <w:rsid w:val="00873004"/>
    <w:rsid w:val="0087309E"/>
    <w:rsid w:val="0087314F"/>
    <w:rsid w:val="0087328E"/>
    <w:rsid w:val="00873744"/>
    <w:rsid w:val="00873A14"/>
    <w:rsid w:val="00873C7F"/>
    <w:rsid w:val="008742DE"/>
    <w:rsid w:val="00874C69"/>
    <w:rsid w:val="008750E5"/>
    <w:rsid w:val="0087514C"/>
    <w:rsid w:val="00875305"/>
    <w:rsid w:val="008753E3"/>
    <w:rsid w:val="0087558B"/>
    <w:rsid w:val="00875BD3"/>
    <w:rsid w:val="00876073"/>
    <w:rsid w:val="0087619E"/>
    <w:rsid w:val="008762B1"/>
    <w:rsid w:val="0087634F"/>
    <w:rsid w:val="00876411"/>
    <w:rsid w:val="0087672A"/>
    <w:rsid w:val="008767A0"/>
    <w:rsid w:val="0087686D"/>
    <w:rsid w:val="00876ABA"/>
    <w:rsid w:val="00876D7B"/>
    <w:rsid w:val="0087717B"/>
    <w:rsid w:val="0087760F"/>
    <w:rsid w:val="008776D1"/>
    <w:rsid w:val="00877B1D"/>
    <w:rsid w:val="00880427"/>
    <w:rsid w:val="00880643"/>
    <w:rsid w:val="00880783"/>
    <w:rsid w:val="008807B9"/>
    <w:rsid w:val="00880D50"/>
    <w:rsid w:val="00880EAA"/>
    <w:rsid w:val="00880FB6"/>
    <w:rsid w:val="00880FD4"/>
    <w:rsid w:val="0088153C"/>
    <w:rsid w:val="008817A0"/>
    <w:rsid w:val="00881849"/>
    <w:rsid w:val="008818B0"/>
    <w:rsid w:val="00881A94"/>
    <w:rsid w:val="00881B81"/>
    <w:rsid w:val="00881F44"/>
    <w:rsid w:val="00881FF7"/>
    <w:rsid w:val="008820B2"/>
    <w:rsid w:val="0088233C"/>
    <w:rsid w:val="0088233F"/>
    <w:rsid w:val="0088250F"/>
    <w:rsid w:val="008827A1"/>
    <w:rsid w:val="00882A14"/>
    <w:rsid w:val="00882C80"/>
    <w:rsid w:val="00882DCF"/>
    <w:rsid w:val="00882E7F"/>
    <w:rsid w:val="00882F77"/>
    <w:rsid w:val="0088312A"/>
    <w:rsid w:val="008831CE"/>
    <w:rsid w:val="0088369D"/>
    <w:rsid w:val="008842C2"/>
    <w:rsid w:val="0088452E"/>
    <w:rsid w:val="008845F1"/>
    <w:rsid w:val="00884DAA"/>
    <w:rsid w:val="008863BA"/>
    <w:rsid w:val="008863DE"/>
    <w:rsid w:val="0088654E"/>
    <w:rsid w:val="0088677E"/>
    <w:rsid w:val="00886ADB"/>
    <w:rsid w:val="0088716C"/>
    <w:rsid w:val="008871E2"/>
    <w:rsid w:val="00887617"/>
    <w:rsid w:val="0088764A"/>
    <w:rsid w:val="0088793D"/>
    <w:rsid w:val="00887DEA"/>
    <w:rsid w:val="0089010A"/>
    <w:rsid w:val="0089052E"/>
    <w:rsid w:val="00890548"/>
    <w:rsid w:val="008909D2"/>
    <w:rsid w:val="00890A10"/>
    <w:rsid w:val="00890AF0"/>
    <w:rsid w:val="00890E0B"/>
    <w:rsid w:val="00890FEA"/>
    <w:rsid w:val="00891B83"/>
    <w:rsid w:val="00891FC4"/>
    <w:rsid w:val="00892666"/>
    <w:rsid w:val="008928A2"/>
    <w:rsid w:val="0089290F"/>
    <w:rsid w:val="00892A87"/>
    <w:rsid w:val="00892D13"/>
    <w:rsid w:val="008930B8"/>
    <w:rsid w:val="0089337B"/>
    <w:rsid w:val="00893576"/>
    <w:rsid w:val="00893D0D"/>
    <w:rsid w:val="00893E67"/>
    <w:rsid w:val="00894146"/>
    <w:rsid w:val="0089447B"/>
    <w:rsid w:val="0089495E"/>
    <w:rsid w:val="008954AC"/>
    <w:rsid w:val="008955A6"/>
    <w:rsid w:val="00895636"/>
    <w:rsid w:val="00895960"/>
    <w:rsid w:val="00895A31"/>
    <w:rsid w:val="00895C3E"/>
    <w:rsid w:val="00895CA0"/>
    <w:rsid w:val="008960A2"/>
    <w:rsid w:val="00896132"/>
    <w:rsid w:val="008961B6"/>
    <w:rsid w:val="00896C88"/>
    <w:rsid w:val="00896D82"/>
    <w:rsid w:val="00896DE4"/>
    <w:rsid w:val="00896E01"/>
    <w:rsid w:val="008972FF"/>
    <w:rsid w:val="0089757E"/>
    <w:rsid w:val="00897827"/>
    <w:rsid w:val="008978EC"/>
    <w:rsid w:val="008978FD"/>
    <w:rsid w:val="0089792D"/>
    <w:rsid w:val="00897CCF"/>
    <w:rsid w:val="00897D07"/>
    <w:rsid w:val="008A0D13"/>
    <w:rsid w:val="008A0D96"/>
    <w:rsid w:val="008A10A7"/>
    <w:rsid w:val="008A1170"/>
    <w:rsid w:val="008A11E0"/>
    <w:rsid w:val="008A1268"/>
    <w:rsid w:val="008A14DE"/>
    <w:rsid w:val="008A1782"/>
    <w:rsid w:val="008A1A26"/>
    <w:rsid w:val="008A1B51"/>
    <w:rsid w:val="008A1DF9"/>
    <w:rsid w:val="008A1FAE"/>
    <w:rsid w:val="008A26EA"/>
    <w:rsid w:val="008A29CF"/>
    <w:rsid w:val="008A2C19"/>
    <w:rsid w:val="008A2C98"/>
    <w:rsid w:val="008A2CA8"/>
    <w:rsid w:val="008A2FE2"/>
    <w:rsid w:val="008A338A"/>
    <w:rsid w:val="008A346D"/>
    <w:rsid w:val="008A34E4"/>
    <w:rsid w:val="008A3CB0"/>
    <w:rsid w:val="008A3D89"/>
    <w:rsid w:val="008A3F7A"/>
    <w:rsid w:val="008A3F85"/>
    <w:rsid w:val="008A4085"/>
    <w:rsid w:val="008A455E"/>
    <w:rsid w:val="008A464D"/>
    <w:rsid w:val="008A4655"/>
    <w:rsid w:val="008A465C"/>
    <w:rsid w:val="008A4960"/>
    <w:rsid w:val="008A4B25"/>
    <w:rsid w:val="008A4B71"/>
    <w:rsid w:val="008A4C6F"/>
    <w:rsid w:val="008A4D56"/>
    <w:rsid w:val="008A4E9D"/>
    <w:rsid w:val="008A506D"/>
    <w:rsid w:val="008A50D6"/>
    <w:rsid w:val="008A5435"/>
    <w:rsid w:val="008A55EC"/>
    <w:rsid w:val="008A5AC1"/>
    <w:rsid w:val="008A5BF7"/>
    <w:rsid w:val="008A5F02"/>
    <w:rsid w:val="008A60B6"/>
    <w:rsid w:val="008A6212"/>
    <w:rsid w:val="008A64A9"/>
    <w:rsid w:val="008A64DE"/>
    <w:rsid w:val="008A6878"/>
    <w:rsid w:val="008A6B82"/>
    <w:rsid w:val="008A6C85"/>
    <w:rsid w:val="008A6DC7"/>
    <w:rsid w:val="008A6F29"/>
    <w:rsid w:val="008A762E"/>
    <w:rsid w:val="008A7AB4"/>
    <w:rsid w:val="008A7DB8"/>
    <w:rsid w:val="008B011C"/>
    <w:rsid w:val="008B01CD"/>
    <w:rsid w:val="008B048A"/>
    <w:rsid w:val="008B0494"/>
    <w:rsid w:val="008B0821"/>
    <w:rsid w:val="008B0EFC"/>
    <w:rsid w:val="008B102B"/>
    <w:rsid w:val="008B10EC"/>
    <w:rsid w:val="008B121C"/>
    <w:rsid w:val="008B1248"/>
    <w:rsid w:val="008B1308"/>
    <w:rsid w:val="008B1626"/>
    <w:rsid w:val="008B1C95"/>
    <w:rsid w:val="008B1D8A"/>
    <w:rsid w:val="008B1FC8"/>
    <w:rsid w:val="008B22E3"/>
    <w:rsid w:val="008B28B2"/>
    <w:rsid w:val="008B2B29"/>
    <w:rsid w:val="008B2C31"/>
    <w:rsid w:val="008B2C4E"/>
    <w:rsid w:val="008B2F64"/>
    <w:rsid w:val="008B301D"/>
    <w:rsid w:val="008B3089"/>
    <w:rsid w:val="008B3208"/>
    <w:rsid w:val="008B365D"/>
    <w:rsid w:val="008B3835"/>
    <w:rsid w:val="008B390B"/>
    <w:rsid w:val="008B429C"/>
    <w:rsid w:val="008B472F"/>
    <w:rsid w:val="008B484B"/>
    <w:rsid w:val="008B4C86"/>
    <w:rsid w:val="008B4FF4"/>
    <w:rsid w:val="008B5083"/>
    <w:rsid w:val="008B5226"/>
    <w:rsid w:val="008B5B16"/>
    <w:rsid w:val="008B5B1C"/>
    <w:rsid w:val="008B5C5D"/>
    <w:rsid w:val="008B5C7F"/>
    <w:rsid w:val="008B5DF2"/>
    <w:rsid w:val="008B5FA0"/>
    <w:rsid w:val="008B62B2"/>
    <w:rsid w:val="008B66A0"/>
    <w:rsid w:val="008B6904"/>
    <w:rsid w:val="008B6B7A"/>
    <w:rsid w:val="008B6BF2"/>
    <w:rsid w:val="008B6DD8"/>
    <w:rsid w:val="008B70CA"/>
    <w:rsid w:val="008B7397"/>
    <w:rsid w:val="008B7490"/>
    <w:rsid w:val="008B7980"/>
    <w:rsid w:val="008B7A3A"/>
    <w:rsid w:val="008B7C4B"/>
    <w:rsid w:val="008C0A72"/>
    <w:rsid w:val="008C0C3F"/>
    <w:rsid w:val="008C0E39"/>
    <w:rsid w:val="008C0F52"/>
    <w:rsid w:val="008C161A"/>
    <w:rsid w:val="008C1BEA"/>
    <w:rsid w:val="008C1CF6"/>
    <w:rsid w:val="008C1D96"/>
    <w:rsid w:val="008C1ED5"/>
    <w:rsid w:val="008C21CE"/>
    <w:rsid w:val="008C2518"/>
    <w:rsid w:val="008C253B"/>
    <w:rsid w:val="008C26F1"/>
    <w:rsid w:val="008C2921"/>
    <w:rsid w:val="008C2D10"/>
    <w:rsid w:val="008C325D"/>
    <w:rsid w:val="008C3420"/>
    <w:rsid w:val="008C3801"/>
    <w:rsid w:val="008C3BAE"/>
    <w:rsid w:val="008C3D82"/>
    <w:rsid w:val="008C3E2A"/>
    <w:rsid w:val="008C3F32"/>
    <w:rsid w:val="008C4037"/>
    <w:rsid w:val="008C4199"/>
    <w:rsid w:val="008C4244"/>
    <w:rsid w:val="008C45D5"/>
    <w:rsid w:val="008C4837"/>
    <w:rsid w:val="008C49B7"/>
    <w:rsid w:val="008C4BBF"/>
    <w:rsid w:val="008C5139"/>
    <w:rsid w:val="008C523B"/>
    <w:rsid w:val="008C5395"/>
    <w:rsid w:val="008C672F"/>
    <w:rsid w:val="008C67E8"/>
    <w:rsid w:val="008C6833"/>
    <w:rsid w:val="008C72D3"/>
    <w:rsid w:val="008C72DA"/>
    <w:rsid w:val="008C776C"/>
    <w:rsid w:val="008C7B9F"/>
    <w:rsid w:val="008C7C99"/>
    <w:rsid w:val="008C7F89"/>
    <w:rsid w:val="008D0430"/>
    <w:rsid w:val="008D0466"/>
    <w:rsid w:val="008D04A1"/>
    <w:rsid w:val="008D063D"/>
    <w:rsid w:val="008D0782"/>
    <w:rsid w:val="008D0823"/>
    <w:rsid w:val="008D08C0"/>
    <w:rsid w:val="008D08D4"/>
    <w:rsid w:val="008D08E5"/>
    <w:rsid w:val="008D0AC3"/>
    <w:rsid w:val="008D0D81"/>
    <w:rsid w:val="008D11B0"/>
    <w:rsid w:val="008D174B"/>
    <w:rsid w:val="008D181D"/>
    <w:rsid w:val="008D19CA"/>
    <w:rsid w:val="008D1AF9"/>
    <w:rsid w:val="008D1F8C"/>
    <w:rsid w:val="008D21A2"/>
    <w:rsid w:val="008D2212"/>
    <w:rsid w:val="008D223D"/>
    <w:rsid w:val="008D2792"/>
    <w:rsid w:val="008D2860"/>
    <w:rsid w:val="008D2918"/>
    <w:rsid w:val="008D2A23"/>
    <w:rsid w:val="008D2BE5"/>
    <w:rsid w:val="008D3163"/>
    <w:rsid w:val="008D337C"/>
    <w:rsid w:val="008D39D9"/>
    <w:rsid w:val="008D4227"/>
    <w:rsid w:val="008D43B4"/>
    <w:rsid w:val="008D4AB2"/>
    <w:rsid w:val="008D4C85"/>
    <w:rsid w:val="008D4FFD"/>
    <w:rsid w:val="008D52C2"/>
    <w:rsid w:val="008D57EF"/>
    <w:rsid w:val="008D5A0F"/>
    <w:rsid w:val="008D5A3D"/>
    <w:rsid w:val="008D5D56"/>
    <w:rsid w:val="008D5F4B"/>
    <w:rsid w:val="008D6406"/>
    <w:rsid w:val="008D6652"/>
    <w:rsid w:val="008D6D22"/>
    <w:rsid w:val="008D7053"/>
    <w:rsid w:val="008D72BC"/>
    <w:rsid w:val="008D730E"/>
    <w:rsid w:val="008D7471"/>
    <w:rsid w:val="008D7780"/>
    <w:rsid w:val="008D79CB"/>
    <w:rsid w:val="008D7AEF"/>
    <w:rsid w:val="008D7BBF"/>
    <w:rsid w:val="008D7DE6"/>
    <w:rsid w:val="008E0069"/>
    <w:rsid w:val="008E019F"/>
    <w:rsid w:val="008E02BD"/>
    <w:rsid w:val="008E06A0"/>
    <w:rsid w:val="008E071E"/>
    <w:rsid w:val="008E07E0"/>
    <w:rsid w:val="008E0A70"/>
    <w:rsid w:val="008E0C92"/>
    <w:rsid w:val="008E144A"/>
    <w:rsid w:val="008E16EB"/>
    <w:rsid w:val="008E1A79"/>
    <w:rsid w:val="008E26B0"/>
    <w:rsid w:val="008E278C"/>
    <w:rsid w:val="008E305F"/>
    <w:rsid w:val="008E325E"/>
    <w:rsid w:val="008E341A"/>
    <w:rsid w:val="008E3525"/>
    <w:rsid w:val="008E368C"/>
    <w:rsid w:val="008E36F2"/>
    <w:rsid w:val="008E375F"/>
    <w:rsid w:val="008E3956"/>
    <w:rsid w:val="008E3ABA"/>
    <w:rsid w:val="008E3F07"/>
    <w:rsid w:val="008E4267"/>
    <w:rsid w:val="008E42C8"/>
    <w:rsid w:val="008E4C0B"/>
    <w:rsid w:val="008E4C7D"/>
    <w:rsid w:val="008E5004"/>
    <w:rsid w:val="008E53D5"/>
    <w:rsid w:val="008E5CE2"/>
    <w:rsid w:val="008E5D0B"/>
    <w:rsid w:val="008E62DF"/>
    <w:rsid w:val="008E6401"/>
    <w:rsid w:val="008E6939"/>
    <w:rsid w:val="008E75F8"/>
    <w:rsid w:val="008E7842"/>
    <w:rsid w:val="008F00C1"/>
    <w:rsid w:val="008F02F9"/>
    <w:rsid w:val="008F0468"/>
    <w:rsid w:val="008F0855"/>
    <w:rsid w:val="008F0DB3"/>
    <w:rsid w:val="008F0EBA"/>
    <w:rsid w:val="008F1332"/>
    <w:rsid w:val="008F13CC"/>
    <w:rsid w:val="008F1680"/>
    <w:rsid w:val="008F1846"/>
    <w:rsid w:val="008F1D95"/>
    <w:rsid w:val="008F1DE7"/>
    <w:rsid w:val="008F2012"/>
    <w:rsid w:val="008F232B"/>
    <w:rsid w:val="008F27F3"/>
    <w:rsid w:val="008F288D"/>
    <w:rsid w:val="008F2961"/>
    <w:rsid w:val="008F298A"/>
    <w:rsid w:val="008F2B9E"/>
    <w:rsid w:val="008F2CC5"/>
    <w:rsid w:val="008F2D01"/>
    <w:rsid w:val="008F304F"/>
    <w:rsid w:val="008F3963"/>
    <w:rsid w:val="008F4513"/>
    <w:rsid w:val="008F55D4"/>
    <w:rsid w:val="008F5626"/>
    <w:rsid w:val="008F5644"/>
    <w:rsid w:val="008F5966"/>
    <w:rsid w:val="008F5B88"/>
    <w:rsid w:val="008F5E33"/>
    <w:rsid w:val="008F61B0"/>
    <w:rsid w:val="008F620E"/>
    <w:rsid w:val="008F6289"/>
    <w:rsid w:val="008F6383"/>
    <w:rsid w:val="008F6644"/>
    <w:rsid w:val="008F6671"/>
    <w:rsid w:val="008F6883"/>
    <w:rsid w:val="008F6938"/>
    <w:rsid w:val="008F6C11"/>
    <w:rsid w:val="008F6D41"/>
    <w:rsid w:val="008F6EB2"/>
    <w:rsid w:val="008F6F9D"/>
    <w:rsid w:val="008F6FBA"/>
    <w:rsid w:val="008F7110"/>
    <w:rsid w:val="008F78C8"/>
    <w:rsid w:val="008F7972"/>
    <w:rsid w:val="008F7DD7"/>
    <w:rsid w:val="008F7FDD"/>
    <w:rsid w:val="00900A94"/>
    <w:rsid w:val="00900EF4"/>
    <w:rsid w:val="009010F1"/>
    <w:rsid w:val="00901267"/>
    <w:rsid w:val="00901424"/>
    <w:rsid w:val="00901490"/>
    <w:rsid w:val="00901C39"/>
    <w:rsid w:val="00901CFF"/>
    <w:rsid w:val="00901DB8"/>
    <w:rsid w:val="00901E49"/>
    <w:rsid w:val="00901E69"/>
    <w:rsid w:val="009025A3"/>
    <w:rsid w:val="009028C7"/>
    <w:rsid w:val="00902D9E"/>
    <w:rsid w:val="00902FE6"/>
    <w:rsid w:val="00903042"/>
    <w:rsid w:val="0090305B"/>
    <w:rsid w:val="009030D2"/>
    <w:rsid w:val="009031F8"/>
    <w:rsid w:val="00903216"/>
    <w:rsid w:val="009036A3"/>
    <w:rsid w:val="009036FD"/>
    <w:rsid w:val="009037BE"/>
    <w:rsid w:val="00903ACB"/>
    <w:rsid w:val="00903BCB"/>
    <w:rsid w:val="00903D0F"/>
    <w:rsid w:val="009044B3"/>
    <w:rsid w:val="0090460A"/>
    <w:rsid w:val="00904689"/>
    <w:rsid w:val="00904A22"/>
    <w:rsid w:val="00904EA7"/>
    <w:rsid w:val="0090507A"/>
    <w:rsid w:val="009054AB"/>
    <w:rsid w:val="00905E64"/>
    <w:rsid w:val="00905F1F"/>
    <w:rsid w:val="009063C9"/>
    <w:rsid w:val="0090642A"/>
    <w:rsid w:val="0090655A"/>
    <w:rsid w:val="00906C91"/>
    <w:rsid w:val="00906E87"/>
    <w:rsid w:val="0090721F"/>
    <w:rsid w:val="00907A5A"/>
    <w:rsid w:val="00907F9A"/>
    <w:rsid w:val="009104BA"/>
    <w:rsid w:val="00910AC3"/>
    <w:rsid w:val="00910C45"/>
    <w:rsid w:val="009117C6"/>
    <w:rsid w:val="009119C9"/>
    <w:rsid w:val="00911DCA"/>
    <w:rsid w:val="00911F3E"/>
    <w:rsid w:val="00911FCE"/>
    <w:rsid w:val="00912098"/>
    <w:rsid w:val="009123A0"/>
    <w:rsid w:val="009124A6"/>
    <w:rsid w:val="00912999"/>
    <w:rsid w:val="00912A81"/>
    <w:rsid w:val="00912B87"/>
    <w:rsid w:val="00912FAB"/>
    <w:rsid w:val="00913107"/>
    <w:rsid w:val="009134C0"/>
    <w:rsid w:val="00913AEC"/>
    <w:rsid w:val="00913AFE"/>
    <w:rsid w:val="00913B3C"/>
    <w:rsid w:val="00913DE7"/>
    <w:rsid w:val="0091401D"/>
    <w:rsid w:val="009143F3"/>
    <w:rsid w:val="009148D5"/>
    <w:rsid w:val="00914BFF"/>
    <w:rsid w:val="00914F00"/>
    <w:rsid w:val="00914F2F"/>
    <w:rsid w:val="00914F7B"/>
    <w:rsid w:val="00914FE7"/>
    <w:rsid w:val="009156CD"/>
    <w:rsid w:val="00915760"/>
    <w:rsid w:val="00915B0A"/>
    <w:rsid w:val="00915BF9"/>
    <w:rsid w:val="00915C81"/>
    <w:rsid w:val="00915D63"/>
    <w:rsid w:val="00916CDB"/>
    <w:rsid w:val="00916F1F"/>
    <w:rsid w:val="009170BA"/>
    <w:rsid w:val="009171B6"/>
    <w:rsid w:val="00917B82"/>
    <w:rsid w:val="00917CFF"/>
    <w:rsid w:val="00920218"/>
    <w:rsid w:val="009206D5"/>
    <w:rsid w:val="009207B9"/>
    <w:rsid w:val="00920CD7"/>
    <w:rsid w:val="00920E7E"/>
    <w:rsid w:val="0092145E"/>
    <w:rsid w:val="00921745"/>
    <w:rsid w:val="00921DA2"/>
    <w:rsid w:val="00921E0D"/>
    <w:rsid w:val="00921E20"/>
    <w:rsid w:val="00921F5E"/>
    <w:rsid w:val="00921FC7"/>
    <w:rsid w:val="00922018"/>
    <w:rsid w:val="009226C9"/>
    <w:rsid w:val="0092273F"/>
    <w:rsid w:val="009229D7"/>
    <w:rsid w:val="0092333E"/>
    <w:rsid w:val="0092346F"/>
    <w:rsid w:val="00923904"/>
    <w:rsid w:val="00923C14"/>
    <w:rsid w:val="00923CA8"/>
    <w:rsid w:val="009243C3"/>
    <w:rsid w:val="00924BD3"/>
    <w:rsid w:val="00924EC0"/>
    <w:rsid w:val="00924F29"/>
    <w:rsid w:val="009251C6"/>
    <w:rsid w:val="009251E9"/>
    <w:rsid w:val="00925744"/>
    <w:rsid w:val="0092586D"/>
    <w:rsid w:val="0092589F"/>
    <w:rsid w:val="00925E6F"/>
    <w:rsid w:val="00925F09"/>
    <w:rsid w:val="00926339"/>
    <w:rsid w:val="00926456"/>
    <w:rsid w:val="009264E5"/>
    <w:rsid w:val="00926509"/>
    <w:rsid w:val="009265D4"/>
    <w:rsid w:val="0092682C"/>
    <w:rsid w:val="009268D6"/>
    <w:rsid w:val="00926DC8"/>
    <w:rsid w:val="00927167"/>
    <w:rsid w:val="009273C1"/>
    <w:rsid w:val="00927908"/>
    <w:rsid w:val="00927976"/>
    <w:rsid w:val="00927B17"/>
    <w:rsid w:val="00927CF5"/>
    <w:rsid w:val="00927DFD"/>
    <w:rsid w:val="00927FEB"/>
    <w:rsid w:val="00930539"/>
    <w:rsid w:val="0093072B"/>
    <w:rsid w:val="00930817"/>
    <w:rsid w:val="00930BF2"/>
    <w:rsid w:val="00930C36"/>
    <w:rsid w:val="00930C7B"/>
    <w:rsid w:val="00930F03"/>
    <w:rsid w:val="00930F51"/>
    <w:rsid w:val="00930F86"/>
    <w:rsid w:val="009310C2"/>
    <w:rsid w:val="009316EE"/>
    <w:rsid w:val="00932AAC"/>
    <w:rsid w:val="00932D45"/>
    <w:rsid w:val="00933021"/>
    <w:rsid w:val="009330ED"/>
    <w:rsid w:val="00933528"/>
    <w:rsid w:val="009335F6"/>
    <w:rsid w:val="00933B81"/>
    <w:rsid w:val="0093405C"/>
    <w:rsid w:val="009342A3"/>
    <w:rsid w:val="00934650"/>
    <w:rsid w:val="009347AF"/>
    <w:rsid w:val="00934F3A"/>
    <w:rsid w:val="009356E9"/>
    <w:rsid w:val="0093573C"/>
    <w:rsid w:val="009363C0"/>
    <w:rsid w:val="00936483"/>
    <w:rsid w:val="00936B3A"/>
    <w:rsid w:val="00936CA0"/>
    <w:rsid w:val="0093769C"/>
    <w:rsid w:val="009376A3"/>
    <w:rsid w:val="009376C0"/>
    <w:rsid w:val="00937D67"/>
    <w:rsid w:val="009400A2"/>
    <w:rsid w:val="009401E3"/>
    <w:rsid w:val="009401E5"/>
    <w:rsid w:val="009403D5"/>
    <w:rsid w:val="00940874"/>
    <w:rsid w:val="00940AEC"/>
    <w:rsid w:val="00940B46"/>
    <w:rsid w:val="00940E79"/>
    <w:rsid w:val="009412E2"/>
    <w:rsid w:val="0094145C"/>
    <w:rsid w:val="00941A20"/>
    <w:rsid w:val="00941A5C"/>
    <w:rsid w:val="00941CD4"/>
    <w:rsid w:val="00941FE8"/>
    <w:rsid w:val="00942190"/>
    <w:rsid w:val="00942265"/>
    <w:rsid w:val="00942289"/>
    <w:rsid w:val="00942568"/>
    <w:rsid w:val="009428AA"/>
    <w:rsid w:val="0094297E"/>
    <w:rsid w:val="009429B3"/>
    <w:rsid w:val="00942BE9"/>
    <w:rsid w:val="00943035"/>
    <w:rsid w:val="00943261"/>
    <w:rsid w:val="009432C7"/>
    <w:rsid w:val="009434F4"/>
    <w:rsid w:val="009435EA"/>
    <w:rsid w:val="0094360E"/>
    <w:rsid w:val="009437B5"/>
    <w:rsid w:val="00943EDB"/>
    <w:rsid w:val="00943F3F"/>
    <w:rsid w:val="009440DC"/>
    <w:rsid w:val="00944208"/>
    <w:rsid w:val="00944BEF"/>
    <w:rsid w:val="00944E5F"/>
    <w:rsid w:val="00944E75"/>
    <w:rsid w:val="009452B1"/>
    <w:rsid w:val="0094584D"/>
    <w:rsid w:val="00945C3B"/>
    <w:rsid w:val="00945C6F"/>
    <w:rsid w:val="00945C80"/>
    <w:rsid w:val="00945CAF"/>
    <w:rsid w:val="00945CEE"/>
    <w:rsid w:val="0094602E"/>
    <w:rsid w:val="00946230"/>
    <w:rsid w:val="0094692F"/>
    <w:rsid w:val="00946DBE"/>
    <w:rsid w:val="009475AE"/>
    <w:rsid w:val="00947B59"/>
    <w:rsid w:val="00950112"/>
    <w:rsid w:val="0095018E"/>
    <w:rsid w:val="009513B0"/>
    <w:rsid w:val="009516F8"/>
    <w:rsid w:val="0095177C"/>
    <w:rsid w:val="009517FF"/>
    <w:rsid w:val="0095244D"/>
    <w:rsid w:val="00952B92"/>
    <w:rsid w:val="00952BCD"/>
    <w:rsid w:val="00952DEB"/>
    <w:rsid w:val="009531B0"/>
    <w:rsid w:val="00953506"/>
    <w:rsid w:val="0095385A"/>
    <w:rsid w:val="00953F73"/>
    <w:rsid w:val="009546C2"/>
    <w:rsid w:val="00954891"/>
    <w:rsid w:val="00954CF8"/>
    <w:rsid w:val="00954E41"/>
    <w:rsid w:val="0095548F"/>
    <w:rsid w:val="00955914"/>
    <w:rsid w:val="00955E35"/>
    <w:rsid w:val="00955F5F"/>
    <w:rsid w:val="009565F2"/>
    <w:rsid w:val="00956C47"/>
    <w:rsid w:val="00956CDD"/>
    <w:rsid w:val="00956DA4"/>
    <w:rsid w:val="0095746B"/>
    <w:rsid w:val="00957F8D"/>
    <w:rsid w:val="0096011E"/>
    <w:rsid w:val="009602C3"/>
    <w:rsid w:val="009602F2"/>
    <w:rsid w:val="009603B5"/>
    <w:rsid w:val="00960920"/>
    <w:rsid w:val="00960BE9"/>
    <w:rsid w:val="00960D11"/>
    <w:rsid w:val="00960FAF"/>
    <w:rsid w:val="0096147C"/>
    <w:rsid w:val="00961520"/>
    <w:rsid w:val="009618AC"/>
    <w:rsid w:val="00962511"/>
    <w:rsid w:val="0096271D"/>
    <w:rsid w:val="009627F7"/>
    <w:rsid w:val="00962835"/>
    <w:rsid w:val="00962AAB"/>
    <w:rsid w:val="00962DC7"/>
    <w:rsid w:val="009633D8"/>
    <w:rsid w:val="0096351D"/>
    <w:rsid w:val="00963937"/>
    <w:rsid w:val="00963BCF"/>
    <w:rsid w:val="00963C71"/>
    <w:rsid w:val="00964835"/>
    <w:rsid w:val="00964904"/>
    <w:rsid w:val="00964BAD"/>
    <w:rsid w:val="00964CDF"/>
    <w:rsid w:val="00964DE2"/>
    <w:rsid w:val="00964F3B"/>
    <w:rsid w:val="00964FC0"/>
    <w:rsid w:val="0096527B"/>
    <w:rsid w:val="00965856"/>
    <w:rsid w:val="009658DD"/>
    <w:rsid w:val="009659DE"/>
    <w:rsid w:val="009659F9"/>
    <w:rsid w:val="00965C57"/>
    <w:rsid w:val="0096616A"/>
    <w:rsid w:val="009663BA"/>
    <w:rsid w:val="00966575"/>
    <w:rsid w:val="0096658B"/>
    <w:rsid w:val="0096666F"/>
    <w:rsid w:val="0096669B"/>
    <w:rsid w:val="00966B60"/>
    <w:rsid w:val="00966C24"/>
    <w:rsid w:val="00967214"/>
    <w:rsid w:val="009672FA"/>
    <w:rsid w:val="0096742B"/>
    <w:rsid w:val="00967B42"/>
    <w:rsid w:val="00967BA6"/>
    <w:rsid w:val="0097053C"/>
    <w:rsid w:val="00970599"/>
    <w:rsid w:val="009706B0"/>
    <w:rsid w:val="00970717"/>
    <w:rsid w:val="00970734"/>
    <w:rsid w:val="009709FD"/>
    <w:rsid w:val="00970B03"/>
    <w:rsid w:val="0097127A"/>
    <w:rsid w:val="0097134F"/>
    <w:rsid w:val="00971390"/>
    <w:rsid w:val="009713E0"/>
    <w:rsid w:val="00971597"/>
    <w:rsid w:val="009717A2"/>
    <w:rsid w:val="00971A60"/>
    <w:rsid w:val="00971D31"/>
    <w:rsid w:val="0097253C"/>
    <w:rsid w:val="009727BF"/>
    <w:rsid w:val="00972D26"/>
    <w:rsid w:val="00972E65"/>
    <w:rsid w:val="00972EC8"/>
    <w:rsid w:val="00972F84"/>
    <w:rsid w:val="0097308D"/>
    <w:rsid w:val="009731B2"/>
    <w:rsid w:val="00973397"/>
    <w:rsid w:val="009737F1"/>
    <w:rsid w:val="0097390E"/>
    <w:rsid w:val="009739F4"/>
    <w:rsid w:val="00973CA9"/>
    <w:rsid w:val="00974149"/>
    <w:rsid w:val="009743DC"/>
    <w:rsid w:val="009750EE"/>
    <w:rsid w:val="009757B1"/>
    <w:rsid w:val="00975E86"/>
    <w:rsid w:val="0097615F"/>
    <w:rsid w:val="00976251"/>
    <w:rsid w:val="009763F4"/>
    <w:rsid w:val="00976997"/>
    <w:rsid w:val="00976BF6"/>
    <w:rsid w:val="00977311"/>
    <w:rsid w:val="00977445"/>
    <w:rsid w:val="00977887"/>
    <w:rsid w:val="009778F6"/>
    <w:rsid w:val="00977B50"/>
    <w:rsid w:val="00977F99"/>
    <w:rsid w:val="00980497"/>
    <w:rsid w:val="0098069E"/>
    <w:rsid w:val="00980BD3"/>
    <w:rsid w:val="00981627"/>
    <w:rsid w:val="0098175F"/>
    <w:rsid w:val="009818CB"/>
    <w:rsid w:val="00981AF7"/>
    <w:rsid w:val="00981C8B"/>
    <w:rsid w:val="00981DD8"/>
    <w:rsid w:val="00981DE3"/>
    <w:rsid w:val="009820E0"/>
    <w:rsid w:val="00982167"/>
    <w:rsid w:val="00982267"/>
    <w:rsid w:val="009823CA"/>
    <w:rsid w:val="00982417"/>
    <w:rsid w:val="00982668"/>
    <w:rsid w:val="00982951"/>
    <w:rsid w:val="00982B28"/>
    <w:rsid w:val="00982D13"/>
    <w:rsid w:val="009831C6"/>
    <w:rsid w:val="0098347B"/>
    <w:rsid w:val="009837E2"/>
    <w:rsid w:val="00983B36"/>
    <w:rsid w:val="00983D59"/>
    <w:rsid w:val="009847B1"/>
    <w:rsid w:val="00985263"/>
    <w:rsid w:val="00985747"/>
    <w:rsid w:val="0098597F"/>
    <w:rsid w:val="00985EB6"/>
    <w:rsid w:val="0098609E"/>
    <w:rsid w:val="00986325"/>
    <w:rsid w:val="00986373"/>
    <w:rsid w:val="0098646D"/>
    <w:rsid w:val="0098648E"/>
    <w:rsid w:val="009869AE"/>
    <w:rsid w:val="00986A3D"/>
    <w:rsid w:val="00986B21"/>
    <w:rsid w:val="00986D03"/>
    <w:rsid w:val="0098719C"/>
    <w:rsid w:val="00987314"/>
    <w:rsid w:val="00987AA5"/>
    <w:rsid w:val="009901A6"/>
    <w:rsid w:val="00990301"/>
    <w:rsid w:val="00990859"/>
    <w:rsid w:val="00990B56"/>
    <w:rsid w:val="00990CA3"/>
    <w:rsid w:val="00990D65"/>
    <w:rsid w:val="00991536"/>
    <w:rsid w:val="009918B5"/>
    <w:rsid w:val="00991D2D"/>
    <w:rsid w:val="009922FE"/>
    <w:rsid w:val="00992559"/>
    <w:rsid w:val="0099292E"/>
    <w:rsid w:val="00992A16"/>
    <w:rsid w:val="00992E30"/>
    <w:rsid w:val="00992E4F"/>
    <w:rsid w:val="0099325D"/>
    <w:rsid w:val="00993585"/>
    <w:rsid w:val="009935B2"/>
    <w:rsid w:val="0099367E"/>
    <w:rsid w:val="0099380B"/>
    <w:rsid w:val="00993AC2"/>
    <w:rsid w:val="0099430F"/>
    <w:rsid w:val="00994D9D"/>
    <w:rsid w:val="00994EA5"/>
    <w:rsid w:val="00995041"/>
    <w:rsid w:val="0099541A"/>
    <w:rsid w:val="00995456"/>
    <w:rsid w:val="0099574B"/>
    <w:rsid w:val="00995AEB"/>
    <w:rsid w:val="00995B4A"/>
    <w:rsid w:val="00995B7D"/>
    <w:rsid w:val="00995D6B"/>
    <w:rsid w:val="00995F96"/>
    <w:rsid w:val="00996422"/>
    <w:rsid w:val="00996514"/>
    <w:rsid w:val="009968A6"/>
    <w:rsid w:val="00996C23"/>
    <w:rsid w:val="00997395"/>
    <w:rsid w:val="009973D7"/>
    <w:rsid w:val="00997E83"/>
    <w:rsid w:val="009A0647"/>
    <w:rsid w:val="009A082E"/>
    <w:rsid w:val="009A0945"/>
    <w:rsid w:val="009A0A66"/>
    <w:rsid w:val="009A1585"/>
    <w:rsid w:val="009A1BB8"/>
    <w:rsid w:val="009A1D20"/>
    <w:rsid w:val="009A1FEB"/>
    <w:rsid w:val="009A222E"/>
    <w:rsid w:val="009A2537"/>
    <w:rsid w:val="009A293D"/>
    <w:rsid w:val="009A2A45"/>
    <w:rsid w:val="009A2AC8"/>
    <w:rsid w:val="009A326C"/>
    <w:rsid w:val="009A34B3"/>
    <w:rsid w:val="009A37BD"/>
    <w:rsid w:val="009A3A1A"/>
    <w:rsid w:val="009A3B09"/>
    <w:rsid w:val="009A3B34"/>
    <w:rsid w:val="009A40F8"/>
    <w:rsid w:val="009A458D"/>
    <w:rsid w:val="009A45AD"/>
    <w:rsid w:val="009A4626"/>
    <w:rsid w:val="009A462C"/>
    <w:rsid w:val="009A48CC"/>
    <w:rsid w:val="009A49A0"/>
    <w:rsid w:val="009A4DB4"/>
    <w:rsid w:val="009A5004"/>
    <w:rsid w:val="009A53B5"/>
    <w:rsid w:val="009A5648"/>
    <w:rsid w:val="009A573F"/>
    <w:rsid w:val="009A57F5"/>
    <w:rsid w:val="009A5B17"/>
    <w:rsid w:val="009A5B29"/>
    <w:rsid w:val="009A5C53"/>
    <w:rsid w:val="009A5D85"/>
    <w:rsid w:val="009A608F"/>
    <w:rsid w:val="009A6180"/>
    <w:rsid w:val="009A637D"/>
    <w:rsid w:val="009A6463"/>
    <w:rsid w:val="009A7CD1"/>
    <w:rsid w:val="009A7D43"/>
    <w:rsid w:val="009A7D5D"/>
    <w:rsid w:val="009B024F"/>
    <w:rsid w:val="009B034C"/>
    <w:rsid w:val="009B0812"/>
    <w:rsid w:val="009B0997"/>
    <w:rsid w:val="009B0BE2"/>
    <w:rsid w:val="009B11ED"/>
    <w:rsid w:val="009B18CC"/>
    <w:rsid w:val="009B19BB"/>
    <w:rsid w:val="009B1E97"/>
    <w:rsid w:val="009B1EF8"/>
    <w:rsid w:val="009B1FC3"/>
    <w:rsid w:val="009B21DA"/>
    <w:rsid w:val="009B2556"/>
    <w:rsid w:val="009B2937"/>
    <w:rsid w:val="009B2F1F"/>
    <w:rsid w:val="009B2F84"/>
    <w:rsid w:val="009B3157"/>
    <w:rsid w:val="009B3450"/>
    <w:rsid w:val="009B373D"/>
    <w:rsid w:val="009B3922"/>
    <w:rsid w:val="009B39C1"/>
    <w:rsid w:val="009B3DCA"/>
    <w:rsid w:val="009B41DC"/>
    <w:rsid w:val="009B451C"/>
    <w:rsid w:val="009B4595"/>
    <w:rsid w:val="009B498D"/>
    <w:rsid w:val="009B4E12"/>
    <w:rsid w:val="009B4F53"/>
    <w:rsid w:val="009B4FB3"/>
    <w:rsid w:val="009B554C"/>
    <w:rsid w:val="009B5889"/>
    <w:rsid w:val="009B5ABD"/>
    <w:rsid w:val="009B5DC3"/>
    <w:rsid w:val="009B6657"/>
    <w:rsid w:val="009B66CE"/>
    <w:rsid w:val="009B6788"/>
    <w:rsid w:val="009B6A99"/>
    <w:rsid w:val="009B6CEB"/>
    <w:rsid w:val="009B6DCC"/>
    <w:rsid w:val="009B6FF1"/>
    <w:rsid w:val="009B72BE"/>
    <w:rsid w:val="009B72C3"/>
    <w:rsid w:val="009B745C"/>
    <w:rsid w:val="009B7530"/>
    <w:rsid w:val="009B75BD"/>
    <w:rsid w:val="009B75D7"/>
    <w:rsid w:val="009B7832"/>
    <w:rsid w:val="009B7875"/>
    <w:rsid w:val="009B7A49"/>
    <w:rsid w:val="009B7E0D"/>
    <w:rsid w:val="009B7F23"/>
    <w:rsid w:val="009C026D"/>
    <w:rsid w:val="009C0CB5"/>
    <w:rsid w:val="009C0DB3"/>
    <w:rsid w:val="009C13FF"/>
    <w:rsid w:val="009C1B80"/>
    <w:rsid w:val="009C2251"/>
    <w:rsid w:val="009C2653"/>
    <w:rsid w:val="009C28BB"/>
    <w:rsid w:val="009C31CA"/>
    <w:rsid w:val="009C31CF"/>
    <w:rsid w:val="009C3202"/>
    <w:rsid w:val="009C369F"/>
    <w:rsid w:val="009C3CBB"/>
    <w:rsid w:val="009C408E"/>
    <w:rsid w:val="009C4260"/>
    <w:rsid w:val="009C463D"/>
    <w:rsid w:val="009C49FE"/>
    <w:rsid w:val="009C4A7B"/>
    <w:rsid w:val="009C54D3"/>
    <w:rsid w:val="009C57DB"/>
    <w:rsid w:val="009C589C"/>
    <w:rsid w:val="009C59AB"/>
    <w:rsid w:val="009C5A74"/>
    <w:rsid w:val="009C5A95"/>
    <w:rsid w:val="009C5E2E"/>
    <w:rsid w:val="009C5F55"/>
    <w:rsid w:val="009C62A0"/>
    <w:rsid w:val="009C6382"/>
    <w:rsid w:val="009C66DB"/>
    <w:rsid w:val="009C67D5"/>
    <w:rsid w:val="009C6BAC"/>
    <w:rsid w:val="009C6E6F"/>
    <w:rsid w:val="009C75DF"/>
    <w:rsid w:val="009C7895"/>
    <w:rsid w:val="009C7A37"/>
    <w:rsid w:val="009C7B71"/>
    <w:rsid w:val="009D0FC5"/>
    <w:rsid w:val="009D1157"/>
    <w:rsid w:val="009D146D"/>
    <w:rsid w:val="009D1634"/>
    <w:rsid w:val="009D19C4"/>
    <w:rsid w:val="009D1D02"/>
    <w:rsid w:val="009D1D4A"/>
    <w:rsid w:val="009D1FD7"/>
    <w:rsid w:val="009D20BC"/>
    <w:rsid w:val="009D20C7"/>
    <w:rsid w:val="009D2281"/>
    <w:rsid w:val="009D2C97"/>
    <w:rsid w:val="009D313F"/>
    <w:rsid w:val="009D3445"/>
    <w:rsid w:val="009D370C"/>
    <w:rsid w:val="009D43FC"/>
    <w:rsid w:val="009D4447"/>
    <w:rsid w:val="009D4552"/>
    <w:rsid w:val="009D46B6"/>
    <w:rsid w:val="009D4758"/>
    <w:rsid w:val="009D47FB"/>
    <w:rsid w:val="009D48CB"/>
    <w:rsid w:val="009D49C3"/>
    <w:rsid w:val="009D4CFD"/>
    <w:rsid w:val="009D5190"/>
    <w:rsid w:val="009D5C0F"/>
    <w:rsid w:val="009D5D3B"/>
    <w:rsid w:val="009D6A98"/>
    <w:rsid w:val="009D746C"/>
    <w:rsid w:val="009D780E"/>
    <w:rsid w:val="009D7B8B"/>
    <w:rsid w:val="009D7DA7"/>
    <w:rsid w:val="009D7E28"/>
    <w:rsid w:val="009E007A"/>
    <w:rsid w:val="009E00EC"/>
    <w:rsid w:val="009E0664"/>
    <w:rsid w:val="009E06A3"/>
    <w:rsid w:val="009E0C92"/>
    <w:rsid w:val="009E0D6E"/>
    <w:rsid w:val="009E121E"/>
    <w:rsid w:val="009E1472"/>
    <w:rsid w:val="009E1713"/>
    <w:rsid w:val="009E1E85"/>
    <w:rsid w:val="009E256B"/>
    <w:rsid w:val="009E27B6"/>
    <w:rsid w:val="009E3577"/>
    <w:rsid w:val="009E38D6"/>
    <w:rsid w:val="009E42F0"/>
    <w:rsid w:val="009E4446"/>
    <w:rsid w:val="009E46C3"/>
    <w:rsid w:val="009E489A"/>
    <w:rsid w:val="009E4CE3"/>
    <w:rsid w:val="009E4F55"/>
    <w:rsid w:val="009E50EC"/>
    <w:rsid w:val="009E5171"/>
    <w:rsid w:val="009E51D1"/>
    <w:rsid w:val="009E52F4"/>
    <w:rsid w:val="009E5493"/>
    <w:rsid w:val="009E5497"/>
    <w:rsid w:val="009E5FAC"/>
    <w:rsid w:val="009E63CF"/>
    <w:rsid w:val="009E692A"/>
    <w:rsid w:val="009E69C9"/>
    <w:rsid w:val="009E6CF7"/>
    <w:rsid w:val="009E6EB9"/>
    <w:rsid w:val="009E6EDB"/>
    <w:rsid w:val="009E71BA"/>
    <w:rsid w:val="009E71E8"/>
    <w:rsid w:val="009E79AE"/>
    <w:rsid w:val="009E7D06"/>
    <w:rsid w:val="009E7D79"/>
    <w:rsid w:val="009F016F"/>
    <w:rsid w:val="009F0446"/>
    <w:rsid w:val="009F06B0"/>
    <w:rsid w:val="009F0CA0"/>
    <w:rsid w:val="009F0FDF"/>
    <w:rsid w:val="009F142E"/>
    <w:rsid w:val="009F14E8"/>
    <w:rsid w:val="009F14EA"/>
    <w:rsid w:val="009F1551"/>
    <w:rsid w:val="009F197D"/>
    <w:rsid w:val="009F1A25"/>
    <w:rsid w:val="009F1D9B"/>
    <w:rsid w:val="009F235C"/>
    <w:rsid w:val="009F2445"/>
    <w:rsid w:val="009F2636"/>
    <w:rsid w:val="009F2D5F"/>
    <w:rsid w:val="009F2E6D"/>
    <w:rsid w:val="009F31B6"/>
    <w:rsid w:val="009F3998"/>
    <w:rsid w:val="009F402C"/>
    <w:rsid w:val="009F4269"/>
    <w:rsid w:val="009F499D"/>
    <w:rsid w:val="009F4A4A"/>
    <w:rsid w:val="009F4DD0"/>
    <w:rsid w:val="009F50B8"/>
    <w:rsid w:val="009F51EE"/>
    <w:rsid w:val="009F5281"/>
    <w:rsid w:val="009F5CFA"/>
    <w:rsid w:val="009F604C"/>
    <w:rsid w:val="009F638C"/>
    <w:rsid w:val="009F6403"/>
    <w:rsid w:val="009F6539"/>
    <w:rsid w:val="009F6606"/>
    <w:rsid w:val="009F67B6"/>
    <w:rsid w:val="009F757D"/>
    <w:rsid w:val="009F75EF"/>
    <w:rsid w:val="009F77BC"/>
    <w:rsid w:val="009F7BE3"/>
    <w:rsid w:val="009F7CE3"/>
    <w:rsid w:val="00A00547"/>
    <w:rsid w:val="00A00729"/>
    <w:rsid w:val="00A00739"/>
    <w:rsid w:val="00A00C41"/>
    <w:rsid w:val="00A01204"/>
    <w:rsid w:val="00A0174F"/>
    <w:rsid w:val="00A0192A"/>
    <w:rsid w:val="00A0197D"/>
    <w:rsid w:val="00A01AA9"/>
    <w:rsid w:val="00A01C65"/>
    <w:rsid w:val="00A01CFC"/>
    <w:rsid w:val="00A01D1F"/>
    <w:rsid w:val="00A01DCF"/>
    <w:rsid w:val="00A01EE4"/>
    <w:rsid w:val="00A02382"/>
    <w:rsid w:val="00A02B3B"/>
    <w:rsid w:val="00A02BE4"/>
    <w:rsid w:val="00A035D8"/>
    <w:rsid w:val="00A03DA5"/>
    <w:rsid w:val="00A04257"/>
    <w:rsid w:val="00A04658"/>
    <w:rsid w:val="00A048E8"/>
    <w:rsid w:val="00A04B6A"/>
    <w:rsid w:val="00A04BF2"/>
    <w:rsid w:val="00A04E11"/>
    <w:rsid w:val="00A050FC"/>
    <w:rsid w:val="00A0532B"/>
    <w:rsid w:val="00A053F5"/>
    <w:rsid w:val="00A05527"/>
    <w:rsid w:val="00A055B2"/>
    <w:rsid w:val="00A057ED"/>
    <w:rsid w:val="00A057F7"/>
    <w:rsid w:val="00A05A1C"/>
    <w:rsid w:val="00A05B52"/>
    <w:rsid w:val="00A05EA0"/>
    <w:rsid w:val="00A05EBC"/>
    <w:rsid w:val="00A05F2D"/>
    <w:rsid w:val="00A06003"/>
    <w:rsid w:val="00A0618E"/>
    <w:rsid w:val="00A06229"/>
    <w:rsid w:val="00A0625D"/>
    <w:rsid w:val="00A06522"/>
    <w:rsid w:val="00A0653F"/>
    <w:rsid w:val="00A06842"/>
    <w:rsid w:val="00A06A11"/>
    <w:rsid w:val="00A06BF1"/>
    <w:rsid w:val="00A075C0"/>
    <w:rsid w:val="00A07633"/>
    <w:rsid w:val="00A07728"/>
    <w:rsid w:val="00A0792A"/>
    <w:rsid w:val="00A07BD6"/>
    <w:rsid w:val="00A07D66"/>
    <w:rsid w:val="00A07D82"/>
    <w:rsid w:val="00A07DD3"/>
    <w:rsid w:val="00A07FE0"/>
    <w:rsid w:val="00A10342"/>
    <w:rsid w:val="00A103B6"/>
    <w:rsid w:val="00A10406"/>
    <w:rsid w:val="00A1070A"/>
    <w:rsid w:val="00A10D68"/>
    <w:rsid w:val="00A10F91"/>
    <w:rsid w:val="00A11171"/>
    <w:rsid w:val="00A11B89"/>
    <w:rsid w:val="00A11F4A"/>
    <w:rsid w:val="00A12139"/>
    <w:rsid w:val="00A121A2"/>
    <w:rsid w:val="00A123B8"/>
    <w:rsid w:val="00A127D1"/>
    <w:rsid w:val="00A12AFF"/>
    <w:rsid w:val="00A12C1D"/>
    <w:rsid w:val="00A12F31"/>
    <w:rsid w:val="00A13295"/>
    <w:rsid w:val="00A13728"/>
    <w:rsid w:val="00A13AAD"/>
    <w:rsid w:val="00A14071"/>
    <w:rsid w:val="00A142F5"/>
    <w:rsid w:val="00A146BA"/>
    <w:rsid w:val="00A146C0"/>
    <w:rsid w:val="00A14ABA"/>
    <w:rsid w:val="00A14D88"/>
    <w:rsid w:val="00A14F67"/>
    <w:rsid w:val="00A150C8"/>
    <w:rsid w:val="00A152F3"/>
    <w:rsid w:val="00A155A8"/>
    <w:rsid w:val="00A15B0D"/>
    <w:rsid w:val="00A15B4C"/>
    <w:rsid w:val="00A15C05"/>
    <w:rsid w:val="00A15D44"/>
    <w:rsid w:val="00A16808"/>
    <w:rsid w:val="00A16DAD"/>
    <w:rsid w:val="00A16ED2"/>
    <w:rsid w:val="00A17089"/>
    <w:rsid w:val="00A17304"/>
    <w:rsid w:val="00A1741C"/>
    <w:rsid w:val="00A17A64"/>
    <w:rsid w:val="00A17D76"/>
    <w:rsid w:val="00A17EF6"/>
    <w:rsid w:val="00A2022B"/>
    <w:rsid w:val="00A20247"/>
    <w:rsid w:val="00A2028B"/>
    <w:rsid w:val="00A202CB"/>
    <w:rsid w:val="00A203C0"/>
    <w:rsid w:val="00A203C2"/>
    <w:rsid w:val="00A204AB"/>
    <w:rsid w:val="00A20752"/>
    <w:rsid w:val="00A20AD1"/>
    <w:rsid w:val="00A2138B"/>
    <w:rsid w:val="00A21419"/>
    <w:rsid w:val="00A2160B"/>
    <w:rsid w:val="00A21A7E"/>
    <w:rsid w:val="00A21CCB"/>
    <w:rsid w:val="00A21E7B"/>
    <w:rsid w:val="00A21FBD"/>
    <w:rsid w:val="00A22099"/>
    <w:rsid w:val="00A22791"/>
    <w:rsid w:val="00A228A7"/>
    <w:rsid w:val="00A23171"/>
    <w:rsid w:val="00A237A2"/>
    <w:rsid w:val="00A241E4"/>
    <w:rsid w:val="00A24532"/>
    <w:rsid w:val="00A245B5"/>
    <w:rsid w:val="00A24826"/>
    <w:rsid w:val="00A24AF0"/>
    <w:rsid w:val="00A24BC8"/>
    <w:rsid w:val="00A24F3D"/>
    <w:rsid w:val="00A2619F"/>
    <w:rsid w:val="00A26717"/>
    <w:rsid w:val="00A26930"/>
    <w:rsid w:val="00A26ABC"/>
    <w:rsid w:val="00A26B13"/>
    <w:rsid w:val="00A26C3E"/>
    <w:rsid w:val="00A26CD1"/>
    <w:rsid w:val="00A26FC3"/>
    <w:rsid w:val="00A273D8"/>
    <w:rsid w:val="00A27514"/>
    <w:rsid w:val="00A275EB"/>
    <w:rsid w:val="00A27EF2"/>
    <w:rsid w:val="00A3019B"/>
    <w:rsid w:val="00A302E2"/>
    <w:rsid w:val="00A302F7"/>
    <w:rsid w:val="00A3053C"/>
    <w:rsid w:val="00A305CE"/>
    <w:rsid w:val="00A30912"/>
    <w:rsid w:val="00A30936"/>
    <w:rsid w:val="00A30A13"/>
    <w:rsid w:val="00A30CCE"/>
    <w:rsid w:val="00A31123"/>
    <w:rsid w:val="00A311B3"/>
    <w:rsid w:val="00A31492"/>
    <w:rsid w:val="00A31851"/>
    <w:rsid w:val="00A318C9"/>
    <w:rsid w:val="00A31ED8"/>
    <w:rsid w:val="00A31EDB"/>
    <w:rsid w:val="00A321FE"/>
    <w:rsid w:val="00A32294"/>
    <w:rsid w:val="00A32A81"/>
    <w:rsid w:val="00A32D78"/>
    <w:rsid w:val="00A32D7E"/>
    <w:rsid w:val="00A3329D"/>
    <w:rsid w:val="00A333D4"/>
    <w:rsid w:val="00A336F8"/>
    <w:rsid w:val="00A33C67"/>
    <w:rsid w:val="00A33CA6"/>
    <w:rsid w:val="00A34E21"/>
    <w:rsid w:val="00A35046"/>
    <w:rsid w:val="00A35259"/>
    <w:rsid w:val="00A35592"/>
    <w:rsid w:val="00A359B2"/>
    <w:rsid w:val="00A35A59"/>
    <w:rsid w:val="00A35FB6"/>
    <w:rsid w:val="00A360CB"/>
    <w:rsid w:val="00A36215"/>
    <w:rsid w:val="00A36D88"/>
    <w:rsid w:val="00A36EC6"/>
    <w:rsid w:val="00A372EE"/>
    <w:rsid w:val="00A37379"/>
    <w:rsid w:val="00A378C3"/>
    <w:rsid w:val="00A37F73"/>
    <w:rsid w:val="00A40873"/>
    <w:rsid w:val="00A4099A"/>
    <w:rsid w:val="00A40A41"/>
    <w:rsid w:val="00A40A5D"/>
    <w:rsid w:val="00A40A8C"/>
    <w:rsid w:val="00A40E34"/>
    <w:rsid w:val="00A40F44"/>
    <w:rsid w:val="00A411B6"/>
    <w:rsid w:val="00A419E4"/>
    <w:rsid w:val="00A41A13"/>
    <w:rsid w:val="00A41A68"/>
    <w:rsid w:val="00A41D78"/>
    <w:rsid w:val="00A41D93"/>
    <w:rsid w:val="00A425F8"/>
    <w:rsid w:val="00A42712"/>
    <w:rsid w:val="00A4273B"/>
    <w:rsid w:val="00A42928"/>
    <w:rsid w:val="00A42C8A"/>
    <w:rsid w:val="00A430E4"/>
    <w:rsid w:val="00A431E6"/>
    <w:rsid w:val="00A4320C"/>
    <w:rsid w:val="00A432F3"/>
    <w:rsid w:val="00A433F7"/>
    <w:rsid w:val="00A434F9"/>
    <w:rsid w:val="00A436D8"/>
    <w:rsid w:val="00A4374B"/>
    <w:rsid w:val="00A4381E"/>
    <w:rsid w:val="00A4386C"/>
    <w:rsid w:val="00A43CFE"/>
    <w:rsid w:val="00A43E36"/>
    <w:rsid w:val="00A43E61"/>
    <w:rsid w:val="00A43FFE"/>
    <w:rsid w:val="00A4435D"/>
    <w:rsid w:val="00A4449E"/>
    <w:rsid w:val="00A4480B"/>
    <w:rsid w:val="00A44811"/>
    <w:rsid w:val="00A449C9"/>
    <w:rsid w:val="00A44A44"/>
    <w:rsid w:val="00A44A8F"/>
    <w:rsid w:val="00A44F74"/>
    <w:rsid w:val="00A44FAF"/>
    <w:rsid w:val="00A45461"/>
    <w:rsid w:val="00A4548C"/>
    <w:rsid w:val="00A45A03"/>
    <w:rsid w:val="00A45E46"/>
    <w:rsid w:val="00A45F9D"/>
    <w:rsid w:val="00A45FBB"/>
    <w:rsid w:val="00A46123"/>
    <w:rsid w:val="00A461BE"/>
    <w:rsid w:val="00A461E6"/>
    <w:rsid w:val="00A46BBA"/>
    <w:rsid w:val="00A4737A"/>
    <w:rsid w:val="00A476D1"/>
    <w:rsid w:val="00A47BCC"/>
    <w:rsid w:val="00A47E27"/>
    <w:rsid w:val="00A47EF9"/>
    <w:rsid w:val="00A50349"/>
    <w:rsid w:val="00A50759"/>
    <w:rsid w:val="00A5155B"/>
    <w:rsid w:val="00A5182E"/>
    <w:rsid w:val="00A518A0"/>
    <w:rsid w:val="00A51D83"/>
    <w:rsid w:val="00A523B3"/>
    <w:rsid w:val="00A523DC"/>
    <w:rsid w:val="00A52423"/>
    <w:rsid w:val="00A5246D"/>
    <w:rsid w:val="00A524DC"/>
    <w:rsid w:val="00A52502"/>
    <w:rsid w:val="00A526D3"/>
    <w:rsid w:val="00A526E1"/>
    <w:rsid w:val="00A52E11"/>
    <w:rsid w:val="00A52F05"/>
    <w:rsid w:val="00A52FB2"/>
    <w:rsid w:val="00A5308E"/>
    <w:rsid w:val="00A5329A"/>
    <w:rsid w:val="00A533E3"/>
    <w:rsid w:val="00A5395B"/>
    <w:rsid w:val="00A543B4"/>
    <w:rsid w:val="00A54703"/>
    <w:rsid w:val="00A5477A"/>
    <w:rsid w:val="00A5482E"/>
    <w:rsid w:val="00A5491C"/>
    <w:rsid w:val="00A54E1B"/>
    <w:rsid w:val="00A5518A"/>
    <w:rsid w:val="00A55254"/>
    <w:rsid w:val="00A554F5"/>
    <w:rsid w:val="00A55569"/>
    <w:rsid w:val="00A558FF"/>
    <w:rsid w:val="00A559A3"/>
    <w:rsid w:val="00A55A25"/>
    <w:rsid w:val="00A55A31"/>
    <w:rsid w:val="00A55A72"/>
    <w:rsid w:val="00A55D1D"/>
    <w:rsid w:val="00A56014"/>
    <w:rsid w:val="00A562BE"/>
    <w:rsid w:val="00A5637D"/>
    <w:rsid w:val="00A565A8"/>
    <w:rsid w:val="00A565E3"/>
    <w:rsid w:val="00A569BA"/>
    <w:rsid w:val="00A573F1"/>
    <w:rsid w:val="00A57F9D"/>
    <w:rsid w:val="00A60078"/>
    <w:rsid w:val="00A600C3"/>
    <w:rsid w:val="00A601B8"/>
    <w:rsid w:val="00A602F4"/>
    <w:rsid w:val="00A604D1"/>
    <w:rsid w:val="00A60511"/>
    <w:rsid w:val="00A60538"/>
    <w:rsid w:val="00A60670"/>
    <w:rsid w:val="00A60985"/>
    <w:rsid w:val="00A615D6"/>
    <w:rsid w:val="00A61717"/>
    <w:rsid w:val="00A61730"/>
    <w:rsid w:val="00A6191C"/>
    <w:rsid w:val="00A61E73"/>
    <w:rsid w:val="00A61F49"/>
    <w:rsid w:val="00A62104"/>
    <w:rsid w:val="00A6261B"/>
    <w:rsid w:val="00A6299F"/>
    <w:rsid w:val="00A62AE1"/>
    <w:rsid w:val="00A62B5A"/>
    <w:rsid w:val="00A62E21"/>
    <w:rsid w:val="00A6312E"/>
    <w:rsid w:val="00A63627"/>
    <w:rsid w:val="00A63995"/>
    <w:rsid w:val="00A63E82"/>
    <w:rsid w:val="00A641A3"/>
    <w:rsid w:val="00A641F0"/>
    <w:rsid w:val="00A64438"/>
    <w:rsid w:val="00A64D02"/>
    <w:rsid w:val="00A64F9A"/>
    <w:rsid w:val="00A65398"/>
    <w:rsid w:val="00A65537"/>
    <w:rsid w:val="00A65C6D"/>
    <w:rsid w:val="00A65F59"/>
    <w:rsid w:val="00A6627F"/>
    <w:rsid w:val="00A66411"/>
    <w:rsid w:val="00A6665F"/>
    <w:rsid w:val="00A66C18"/>
    <w:rsid w:val="00A66D00"/>
    <w:rsid w:val="00A66D3B"/>
    <w:rsid w:val="00A66E87"/>
    <w:rsid w:val="00A66EC2"/>
    <w:rsid w:val="00A672B5"/>
    <w:rsid w:val="00A67526"/>
    <w:rsid w:val="00A6787E"/>
    <w:rsid w:val="00A67C13"/>
    <w:rsid w:val="00A67E02"/>
    <w:rsid w:val="00A67E76"/>
    <w:rsid w:val="00A67F1E"/>
    <w:rsid w:val="00A70352"/>
    <w:rsid w:val="00A70455"/>
    <w:rsid w:val="00A70685"/>
    <w:rsid w:val="00A70698"/>
    <w:rsid w:val="00A7096B"/>
    <w:rsid w:val="00A70D21"/>
    <w:rsid w:val="00A70DE7"/>
    <w:rsid w:val="00A711CD"/>
    <w:rsid w:val="00A71C29"/>
    <w:rsid w:val="00A71FB3"/>
    <w:rsid w:val="00A72778"/>
    <w:rsid w:val="00A72817"/>
    <w:rsid w:val="00A728D1"/>
    <w:rsid w:val="00A729B2"/>
    <w:rsid w:val="00A72A52"/>
    <w:rsid w:val="00A73005"/>
    <w:rsid w:val="00A734A7"/>
    <w:rsid w:val="00A73742"/>
    <w:rsid w:val="00A73763"/>
    <w:rsid w:val="00A737C7"/>
    <w:rsid w:val="00A73A41"/>
    <w:rsid w:val="00A73B29"/>
    <w:rsid w:val="00A73CE0"/>
    <w:rsid w:val="00A73E2F"/>
    <w:rsid w:val="00A73E6C"/>
    <w:rsid w:val="00A74074"/>
    <w:rsid w:val="00A741AC"/>
    <w:rsid w:val="00A74352"/>
    <w:rsid w:val="00A7449B"/>
    <w:rsid w:val="00A74641"/>
    <w:rsid w:val="00A747B9"/>
    <w:rsid w:val="00A74870"/>
    <w:rsid w:val="00A7500A"/>
    <w:rsid w:val="00A7549C"/>
    <w:rsid w:val="00A754B7"/>
    <w:rsid w:val="00A75D89"/>
    <w:rsid w:val="00A75DEA"/>
    <w:rsid w:val="00A75E7E"/>
    <w:rsid w:val="00A761B4"/>
    <w:rsid w:val="00A761EF"/>
    <w:rsid w:val="00A763DE"/>
    <w:rsid w:val="00A7661F"/>
    <w:rsid w:val="00A76693"/>
    <w:rsid w:val="00A7692A"/>
    <w:rsid w:val="00A76F4D"/>
    <w:rsid w:val="00A770ED"/>
    <w:rsid w:val="00A77456"/>
    <w:rsid w:val="00A77514"/>
    <w:rsid w:val="00A77D60"/>
    <w:rsid w:val="00A77EB0"/>
    <w:rsid w:val="00A77EF6"/>
    <w:rsid w:val="00A80264"/>
    <w:rsid w:val="00A804D4"/>
    <w:rsid w:val="00A80953"/>
    <w:rsid w:val="00A80E5D"/>
    <w:rsid w:val="00A81207"/>
    <w:rsid w:val="00A813C9"/>
    <w:rsid w:val="00A8196E"/>
    <w:rsid w:val="00A819E5"/>
    <w:rsid w:val="00A81CE9"/>
    <w:rsid w:val="00A81D5D"/>
    <w:rsid w:val="00A81DDE"/>
    <w:rsid w:val="00A8221D"/>
    <w:rsid w:val="00A82441"/>
    <w:rsid w:val="00A82A93"/>
    <w:rsid w:val="00A82FFF"/>
    <w:rsid w:val="00A830B5"/>
    <w:rsid w:val="00A83663"/>
    <w:rsid w:val="00A83982"/>
    <w:rsid w:val="00A83DA8"/>
    <w:rsid w:val="00A8483A"/>
    <w:rsid w:val="00A84CA1"/>
    <w:rsid w:val="00A855F9"/>
    <w:rsid w:val="00A85622"/>
    <w:rsid w:val="00A856B7"/>
    <w:rsid w:val="00A858BB"/>
    <w:rsid w:val="00A85AC7"/>
    <w:rsid w:val="00A85DCE"/>
    <w:rsid w:val="00A86050"/>
    <w:rsid w:val="00A861D4"/>
    <w:rsid w:val="00A862C1"/>
    <w:rsid w:val="00A8677A"/>
    <w:rsid w:val="00A867E8"/>
    <w:rsid w:val="00A86952"/>
    <w:rsid w:val="00A869D2"/>
    <w:rsid w:val="00A87126"/>
    <w:rsid w:val="00A87128"/>
    <w:rsid w:val="00A87387"/>
    <w:rsid w:val="00A874D4"/>
    <w:rsid w:val="00A876CC"/>
    <w:rsid w:val="00A87BFA"/>
    <w:rsid w:val="00A87D13"/>
    <w:rsid w:val="00A904A2"/>
    <w:rsid w:val="00A90994"/>
    <w:rsid w:val="00A912FC"/>
    <w:rsid w:val="00A91458"/>
    <w:rsid w:val="00A9156B"/>
    <w:rsid w:val="00A917E5"/>
    <w:rsid w:val="00A91902"/>
    <w:rsid w:val="00A91A96"/>
    <w:rsid w:val="00A91AB5"/>
    <w:rsid w:val="00A91EB8"/>
    <w:rsid w:val="00A923F4"/>
    <w:rsid w:val="00A92517"/>
    <w:rsid w:val="00A92683"/>
    <w:rsid w:val="00A92AA0"/>
    <w:rsid w:val="00A92BBA"/>
    <w:rsid w:val="00A92C77"/>
    <w:rsid w:val="00A92ED7"/>
    <w:rsid w:val="00A931C9"/>
    <w:rsid w:val="00A936BD"/>
    <w:rsid w:val="00A936CD"/>
    <w:rsid w:val="00A93966"/>
    <w:rsid w:val="00A93A69"/>
    <w:rsid w:val="00A93E76"/>
    <w:rsid w:val="00A945A3"/>
    <w:rsid w:val="00A9469B"/>
    <w:rsid w:val="00A946C5"/>
    <w:rsid w:val="00A94840"/>
    <w:rsid w:val="00A949E1"/>
    <w:rsid w:val="00A94CDE"/>
    <w:rsid w:val="00A94F0D"/>
    <w:rsid w:val="00A95643"/>
    <w:rsid w:val="00A9591F"/>
    <w:rsid w:val="00A95955"/>
    <w:rsid w:val="00A96076"/>
    <w:rsid w:val="00A963D0"/>
    <w:rsid w:val="00A9651F"/>
    <w:rsid w:val="00A965A2"/>
    <w:rsid w:val="00A9688B"/>
    <w:rsid w:val="00A96FFB"/>
    <w:rsid w:val="00A97165"/>
    <w:rsid w:val="00A9739B"/>
    <w:rsid w:val="00A973CD"/>
    <w:rsid w:val="00A97790"/>
    <w:rsid w:val="00A977A1"/>
    <w:rsid w:val="00A9791B"/>
    <w:rsid w:val="00A97EF6"/>
    <w:rsid w:val="00A97FCD"/>
    <w:rsid w:val="00AA001D"/>
    <w:rsid w:val="00AA055A"/>
    <w:rsid w:val="00AA0818"/>
    <w:rsid w:val="00AA0BC8"/>
    <w:rsid w:val="00AA0C7E"/>
    <w:rsid w:val="00AA0DA3"/>
    <w:rsid w:val="00AA0F88"/>
    <w:rsid w:val="00AA1224"/>
    <w:rsid w:val="00AA1585"/>
    <w:rsid w:val="00AA19A6"/>
    <w:rsid w:val="00AA1F32"/>
    <w:rsid w:val="00AA23BB"/>
    <w:rsid w:val="00AA2409"/>
    <w:rsid w:val="00AA24C5"/>
    <w:rsid w:val="00AA24EF"/>
    <w:rsid w:val="00AA271F"/>
    <w:rsid w:val="00AA287C"/>
    <w:rsid w:val="00AA2C50"/>
    <w:rsid w:val="00AA2E1B"/>
    <w:rsid w:val="00AA2F66"/>
    <w:rsid w:val="00AA31BC"/>
    <w:rsid w:val="00AA323A"/>
    <w:rsid w:val="00AA34AF"/>
    <w:rsid w:val="00AA392A"/>
    <w:rsid w:val="00AA3A52"/>
    <w:rsid w:val="00AA3A8C"/>
    <w:rsid w:val="00AA3D18"/>
    <w:rsid w:val="00AA3D3F"/>
    <w:rsid w:val="00AA43E8"/>
    <w:rsid w:val="00AA4548"/>
    <w:rsid w:val="00AA45DE"/>
    <w:rsid w:val="00AA4814"/>
    <w:rsid w:val="00AA49A1"/>
    <w:rsid w:val="00AA49F4"/>
    <w:rsid w:val="00AA4ED6"/>
    <w:rsid w:val="00AA51FF"/>
    <w:rsid w:val="00AA5296"/>
    <w:rsid w:val="00AA5AD6"/>
    <w:rsid w:val="00AA5B8A"/>
    <w:rsid w:val="00AA5C4A"/>
    <w:rsid w:val="00AA607D"/>
    <w:rsid w:val="00AA63F1"/>
    <w:rsid w:val="00AA64D1"/>
    <w:rsid w:val="00AA6683"/>
    <w:rsid w:val="00AA6CCF"/>
    <w:rsid w:val="00AA6DA6"/>
    <w:rsid w:val="00AA7499"/>
    <w:rsid w:val="00AA759E"/>
    <w:rsid w:val="00AA7A6D"/>
    <w:rsid w:val="00AA7AA3"/>
    <w:rsid w:val="00AA7B0F"/>
    <w:rsid w:val="00AA7D47"/>
    <w:rsid w:val="00AA7D98"/>
    <w:rsid w:val="00AB01E2"/>
    <w:rsid w:val="00AB0873"/>
    <w:rsid w:val="00AB09AC"/>
    <w:rsid w:val="00AB0B7C"/>
    <w:rsid w:val="00AB0DFA"/>
    <w:rsid w:val="00AB0E92"/>
    <w:rsid w:val="00AB1206"/>
    <w:rsid w:val="00AB1402"/>
    <w:rsid w:val="00AB144C"/>
    <w:rsid w:val="00AB14F2"/>
    <w:rsid w:val="00AB15BB"/>
    <w:rsid w:val="00AB1BDE"/>
    <w:rsid w:val="00AB1C40"/>
    <w:rsid w:val="00AB1E28"/>
    <w:rsid w:val="00AB1FEC"/>
    <w:rsid w:val="00AB2004"/>
    <w:rsid w:val="00AB22C0"/>
    <w:rsid w:val="00AB2BC6"/>
    <w:rsid w:val="00AB2DBA"/>
    <w:rsid w:val="00AB35ED"/>
    <w:rsid w:val="00AB3CCD"/>
    <w:rsid w:val="00AB3CD0"/>
    <w:rsid w:val="00AB439E"/>
    <w:rsid w:val="00AB4401"/>
    <w:rsid w:val="00AB4437"/>
    <w:rsid w:val="00AB4694"/>
    <w:rsid w:val="00AB4722"/>
    <w:rsid w:val="00AB4743"/>
    <w:rsid w:val="00AB511C"/>
    <w:rsid w:val="00AB51E6"/>
    <w:rsid w:val="00AB5664"/>
    <w:rsid w:val="00AB5B9B"/>
    <w:rsid w:val="00AB5E71"/>
    <w:rsid w:val="00AB6399"/>
    <w:rsid w:val="00AB6A7F"/>
    <w:rsid w:val="00AB6B82"/>
    <w:rsid w:val="00AB6C1B"/>
    <w:rsid w:val="00AB6CF7"/>
    <w:rsid w:val="00AB6D54"/>
    <w:rsid w:val="00AB7210"/>
    <w:rsid w:val="00AB7368"/>
    <w:rsid w:val="00AB7E4F"/>
    <w:rsid w:val="00AB7F98"/>
    <w:rsid w:val="00AC05E3"/>
    <w:rsid w:val="00AC08E5"/>
    <w:rsid w:val="00AC0A81"/>
    <w:rsid w:val="00AC0FAA"/>
    <w:rsid w:val="00AC1191"/>
    <w:rsid w:val="00AC134A"/>
    <w:rsid w:val="00AC1478"/>
    <w:rsid w:val="00AC1858"/>
    <w:rsid w:val="00AC198C"/>
    <w:rsid w:val="00AC1A1B"/>
    <w:rsid w:val="00AC2657"/>
    <w:rsid w:val="00AC26E1"/>
    <w:rsid w:val="00AC2A18"/>
    <w:rsid w:val="00AC2D07"/>
    <w:rsid w:val="00AC2D34"/>
    <w:rsid w:val="00AC2D90"/>
    <w:rsid w:val="00AC2EEF"/>
    <w:rsid w:val="00AC2FD5"/>
    <w:rsid w:val="00AC322D"/>
    <w:rsid w:val="00AC341A"/>
    <w:rsid w:val="00AC35DF"/>
    <w:rsid w:val="00AC3677"/>
    <w:rsid w:val="00AC3695"/>
    <w:rsid w:val="00AC3881"/>
    <w:rsid w:val="00AC3B38"/>
    <w:rsid w:val="00AC3E68"/>
    <w:rsid w:val="00AC3FD4"/>
    <w:rsid w:val="00AC4012"/>
    <w:rsid w:val="00AC4BC4"/>
    <w:rsid w:val="00AC4CD4"/>
    <w:rsid w:val="00AC4DCC"/>
    <w:rsid w:val="00AC530E"/>
    <w:rsid w:val="00AC54A6"/>
    <w:rsid w:val="00AC5887"/>
    <w:rsid w:val="00AC5899"/>
    <w:rsid w:val="00AC5AB9"/>
    <w:rsid w:val="00AC5BCA"/>
    <w:rsid w:val="00AC5D00"/>
    <w:rsid w:val="00AC60F7"/>
    <w:rsid w:val="00AC628F"/>
    <w:rsid w:val="00AC6692"/>
    <w:rsid w:val="00AC6799"/>
    <w:rsid w:val="00AC68CD"/>
    <w:rsid w:val="00AC6C94"/>
    <w:rsid w:val="00AC72B9"/>
    <w:rsid w:val="00AC7AB4"/>
    <w:rsid w:val="00AC7C4D"/>
    <w:rsid w:val="00AD076F"/>
    <w:rsid w:val="00AD0A84"/>
    <w:rsid w:val="00AD0C28"/>
    <w:rsid w:val="00AD1314"/>
    <w:rsid w:val="00AD1518"/>
    <w:rsid w:val="00AD18E3"/>
    <w:rsid w:val="00AD19FB"/>
    <w:rsid w:val="00AD1AEC"/>
    <w:rsid w:val="00AD1C67"/>
    <w:rsid w:val="00AD1DBA"/>
    <w:rsid w:val="00AD1F05"/>
    <w:rsid w:val="00AD2426"/>
    <w:rsid w:val="00AD2717"/>
    <w:rsid w:val="00AD2887"/>
    <w:rsid w:val="00AD2BB1"/>
    <w:rsid w:val="00AD2E86"/>
    <w:rsid w:val="00AD331A"/>
    <w:rsid w:val="00AD33C8"/>
    <w:rsid w:val="00AD341D"/>
    <w:rsid w:val="00AD3C0C"/>
    <w:rsid w:val="00AD3D91"/>
    <w:rsid w:val="00AD3F69"/>
    <w:rsid w:val="00AD4425"/>
    <w:rsid w:val="00AD474A"/>
    <w:rsid w:val="00AD4E44"/>
    <w:rsid w:val="00AD4ED3"/>
    <w:rsid w:val="00AD4F10"/>
    <w:rsid w:val="00AD4FF2"/>
    <w:rsid w:val="00AD51A5"/>
    <w:rsid w:val="00AD55CE"/>
    <w:rsid w:val="00AD5836"/>
    <w:rsid w:val="00AD58FE"/>
    <w:rsid w:val="00AD5B37"/>
    <w:rsid w:val="00AD5D1F"/>
    <w:rsid w:val="00AD5DF3"/>
    <w:rsid w:val="00AD5F90"/>
    <w:rsid w:val="00AD600C"/>
    <w:rsid w:val="00AD6148"/>
    <w:rsid w:val="00AD617C"/>
    <w:rsid w:val="00AD6232"/>
    <w:rsid w:val="00AD638D"/>
    <w:rsid w:val="00AD6393"/>
    <w:rsid w:val="00AD6448"/>
    <w:rsid w:val="00AD64BC"/>
    <w:rsid w:val="00AD6BEA"/>
    <w:rsid w:val="00AD7203"/>
    <w:rsid w:val="00AD7607"/>
    <w:rsid w:val="00AD7884"/>
    <w:rsid w:val="00AD7D94"/>
    <w:rsid w:val="00AE031D"/>
    <w:rsid w:val="00AE0493"/>
    <w:rsid w:val="00AE073F"/>
    <w:rsid w:val="00AE0885"/>
    <w:rsid w:val="00AE0B02"/>
    <w:rsid w:val="00AE0C1F"/>
    <w:rsid w:val="00AE0DEF"/>
    <w:rsid w:val="00AE0E52"/>
    <w:rsid w:val="00AE1181"/>
    <w:rsid w:val="00AE149D"/>
    <w:rsid w:val="00AE1721"/>
    <w:rsid w:val="00AE273C"/>
    <w:rsid w:val="00AE2C26"/>
    <w:rsid w:val="00AE2ED5"/>
    <w:rsid w:val="00AE2EF7"/>
    <w:rsid w:val="00AE304B"/>
    <w:rsid w:val="00AE33FF"/>
    <w:rsid w:val="00AE34BD"/>
    <w:rsid w:val="00AE384C"/>
    <w:rsid w:val="00AE3A08"/>
    <w:rsid w:val="00AE3FB0"/>
    <w:rsid w:val="00AE44B1"/>
    <w:rsid w:val="00AE45F7"/>
    <w:rsid w:val="00AE461E"/>
    <w:rsid w:val="00AE525A"/>
    <w:rsid w:val="00AE5737"/>
    <w:rsid w:val="00AE5A9F"/>
    <w:rsid w:val="00AE5E5D"/>
    <w:rsid w:val="00AE609E"/>
    <w:rsid w:val="00AE67C7"/>
    <w:rsid w:val="00AE6CC7"/>
    <w:rsid w:val="00AE7015"/>
    <w:rsid w:val="00AE72ED"/>
    <w:rsid w:val="00AE734E"/>
    <w:rsid w:val="00AE7390"/>
    <w:rsid w:val="00AE754E"/>
    <w:rsid w:val="00AE7CB8"/>
    <w:rsid w:val="00AE7DD1"/>
    <w:rsid w:val="00AE7E32"/>
    <w:rsid w:val="00AF0191"/>
    <w:rsid w:val="00AF02C2"/>
    <w:rsid w:val="00AF03DD"/>
    <w:rsid w:val="00AF0727"/>
    <w:rsid w:val="00AF0868"/>
    <w:rsid w:val="00AF125C"/>
    <w:rsid w:val="00AF1413"/>
    <w:rsid w:val="00AF1436"/>
    <w:rsid w:val="00AF157F"/>
    <w:rsid w:val="00AF15DA"/>
    <w:rsid w:val="00AF1954"/>
    <w:rsid w:val="00AF20AA"/>
    <w:rsid w:val="00AF2234"/>
    <w:rsid w:val="00AF272F"/>
    <w:rsid w:val="00AF2803"/>
    <w:rsid w:val="00AF2CBD"/>
    <w:rsid w:val="00AF2E1A"/>
    <w:rsid w:val="00AF2F67"/>
    <w:rsid w:val="00AF311D"/>
    <w:rsid w:val="00AF335C"/>
    <w:rsid w:val="00AF3530"/>
    <w:rsid w:val="00AF37CC"/>
    <w:rsid w:val="00AF4576"/>
    <w:rsid w:val="00AF4684"/>
    <w:rsid w:val="00AF4BA3"/>
    <w:rsid w:val="00AF5627"/>
    <w:rsid w:val="00AF563D"/>
    <w:rsid w:val="00AF584F"/>
    <w:rsid w:val="00AF5D07"/>
    <w:rsid w:val="00AF6489"/>
    <w:rsid w:val="00AF67BF"/>
    <w:rsid w:val="00AF695C"/>
    <w:rsid w:val="00AF69E0"/>
    <w:rsid w:val="00AF6A20"/>
    <w:rsid w:val="00AF6A53"/>
    <w:rsid w:val="00AF6BBB"/>
    <w:rsid w:val="00AF6CFF"/>
    <w:rsid w:val="00AF7309"/>
    <w:rsid w:val="00AF734A"/>
    <w:rsid w:val="00AF736D"/>
    <w:rsid w:val="00AF760C"/>
    <w:rsid w:val="00AF7867"/>
    <w:rsid w:val="00AF7906"/>
    <w:rsid w:val="00AF7B95"/>
    <w:rsid w:val="00B00147"/>
    <w:rsid w:val="00B0074C"/>
    <w:rsid w:val="00B00A42"/>
    <w:rsid w:val="00B00B07"/>
    <w:rsid w:val="00B011A0"/>
    <w:rsid w:val="00B01200"/>
    <w:rsid w:val="00B01746"/>
    <w:rsid w:val="00B01782"/>
    <w:rsid w:val="00B01ADA"/>
    <w:rsid w:val="00B01D28"/>
    <w:rsid w:val="00B01D35"/>
    <w:rsid w:val="00B01F29"/>
    <w:rsid w:val="00B024C7"/>
    <w:rsid w:val="00B02796"/>
    <w:rsid w:val="00B028F8"/>
    <w:rsid w:val="00B0291A"/>
    <w:rsid w:val="00B02958"/>
    <w:rsid w:val="00B02BB6"/>
    <w:rsid w:val="00B02C3C"/>
    <w:rsid w:val="00B02D61"/>
    <w:rsid w:val="00B02EEB"/>
    <w:rsid w:val="00B02F10"/>
    <w:rsid w:val="00B02FFD"/>
    <w:rsid w:val="00B0348D"/>
    <w:rsid w:val="00B036B2"/>
    <w:rsid w:val="00B037BE"/>
    <w:rsid w:val="00B03E6B"/>
    <w:rsid w:val="00B04895"/>
    <w:rsid w:val="00B04BBC"/>
    <w:rsid w:val="00B04CBF"/>
    <w:rsid w:val="00B05126"/>
    <w:rsid w:val="00B0533A"/>
    <w:rsid w:val="00B0560B"/>
    <w:rsid w:val="00B05833"/>
    <w:rsid w:val="00B05D6B"/>
    <w:rsid w:val="00B05DD4"/>
    <w:rsid w:val="00B06300"/>
    <w:rsid w:val="00B06336"/>
    <w:rsid w:val="00B065E4"/>
    <w:rsid w:val="00B066C3"/>
    <w:rsid w:val="00B06847"/>
    <w:rsid w:val="00B06950"/>
    <w:rsid w:val="00B0722B"/>
    <w:rsid w:val="00B07287"/>
    <w:rsid w:val="00B07391"/>
    <w:rsid w:val="00B07AAC"/>
    <w:rsid w:val="00B07F01"/>
    <w:rsid w:val="00B10458"/>
    <w:rsid w:val="00B106E2"/>
    <w:rsid w:val="00B1091E"/>
    <w:rsid w:val="00B109E2"/>
    <w:rsid w:val="00B10DD8"/>
    <w:rsid w:val="00B10DE7"/>
    <w:rsid w:val="00B10E27"/>
    <w:rsid w:val="00B10EFD"/>
    <w:rsid w:val="00B10F5D"/>
    <w:rsid w:val="00B114A3"/>
    <w:rsid w:val="00B11630"/>
    <w:rsid w:val="00B11BFE"/>
    <w:rsid w:val="00B11E62"/>
    <w:rsid w:val="00B12458"/>
    <w:rsid w:val="00B124D6"/>
    <w:rsid w:val="00B12AD9"/>
    <w:rsid w:val="00B12B83"/>
    <w:rsid w:val="00B12D56"/>
    <w:rsid w:val="00B12EB7"/>
    <w:rsid w:val="00B13005"/>
    <w:rsid w:val="00B13185"/>
    <w:rsid w:val="00B1386B"/>
    <w:rsid w:val="00B139DD"/>
    <w:rsid w:val="00B13A03"/>
    <w:rsid w:val="00B13DAA"/>
    <w:rsid w:val="00B13F15"/>
    <w:rsid w:val="00B14679"/>
    <w:rsid w:val="00B146F5"/>
    <w:rsid w:val="00B14731"/>
    <w:rsid w:val="00B1473D"/>
    <w:rsid w:val="00B14ABF"/>
    <w:rsid w:val="00B14DA3"/>
    <w:rsid w:val="00B152D9"/>
    <w:rsid w:val="00B1535E"/>
    <w:rsid w:val="00B15634"/>
    <w:rsid w:val="00B15E0B"/>
    <w:rsid w:val="00B161C4"/>
    <w:rsid w:val="00B165D1"/>
    <w:rsid w:val="00B166AD"/>
    <w:rsid w:val="00B166DE"/>
    <w:rsid w:val="00B166FB"/>
    <w:rsid w:val="00B168E8"/>
    <w:rsid w:val="00B20030"/>
    <w:rsid w:val="00B2066C"/>
    <w:rsid w:val="00B20686"/>
    <w:rsid w:val="00B20725"/>
    <w:rsid w:val="00B20EDF"/>
    <w:rsid w:val="00B21179"/>
    <w:rsid w:val="00B211CD"/>
    <w:rsid w:val="00B2186A"/>
    <w:rsid w:val="00B21959"/>
    <w:rsid w:val="00B219E2"/>
    <w:rsid w:val="00B21E74"/>
    <w:rsid w:val="00B22018"/>
    <w:rsid w:val="00B220A5"/>
    <w:rsid w:val="00B223C0"/>
    <w:rsid w:val="00B2276D"/>
    <w:rsid w:val="00B228BB"/>
    <w:rsid w:val="00B22938"/>
    <w:rsid w:val="00B23065"/>
    <w:rsid w:val="00B236DB"/>
    <w:rsid w:val="00B23802"/>
    <w:rsid w:val="00B23816"/>
    <w:rsid w:val="00B23A56"/>
    <w:rsid w:val="00B24187"/>
    <w:rsid w:val="00B24A0B"/>
    <w:rsid w:val="00B24B3A"/>
    <w:rsid w:val="00B24D8C"/>
    <w:rsid w:val="00B25533"/>
    <w:rsid w:val="00B25E83"/>
    <w:rsid w:val="00B25F38"/>
    <w:rsid w:val="00B26118"/>
    <w:rsid w:val="00B2615F"/>
    <w:rsid w:val="00B26211"/>
    <w:rsid w:val="00B263F2"/>
    <w:rsid w:val="00B2640F"/>
    <w:rsid w:val="00B26537"/>
    <w:rsid w:val="00B267A0"/>
    <w:rsid w:val="00B267F4"/>
    <w:rsid w:val="00B2681E"/>
    <w:rsid w:val="00B268DE"/>
    <w:rsid w:val="00B26D8A"/>
    <w:rsid w:val="00B26FA3"/>
    <w:rsid w:val="00B2715B"/>
    <w:rsid w:val="00B27207"/>
    <w:rsid w:val="00B2735C"/>
    <w:rsid w:val="00B27523"/>
    <w:rsid w:val="00B2762C"/>
    <w:rsid w:val="00B27D10"/>
    <w:rsid w:val="00B27FF7"/>
    <w:rsid w:val="00B303CA"/>
    <w:rsid w:val="00B306DA"/>
    <w:rsid w:val="00B307FA"/>
    <w:rsid w:val="00B308CE"/>
    <w:rsid w:val="00B309E0"/>
    <w:rsid w:val="00B30CC0"/>
    <w:rsid w:val="00B31586"/>
    <w:rsid w:val="00B31686"/>
    <w:rsid w:val="00B316FC"/>
    <w:rsid w:val="00B31726"/>
    <w:rsid w:val="00B31849"/>
    <w:rsid w:val="00B31A62"/>
    <w:rsid w:val="00B31F19"/>
    <w:rsid w:val="00B3291A"/>
    <w:rsid w:val="00B329C3"/>
    <w:rsid w:val="00B32A03"/>
    <w:rsid w:val="00B32B2E"/>
    <w:rsid w:val="00B32E09"/>
    <w:rsid w:val="00B33018"/>
    <w:rsid w:val="00B330A9"/>
    <w:rsid w:val="00B3337D"/>
    <w:rsid w:val="00B336E0"/>
    <w:rsid w:val="00B3372E"/>
    <w:rsid w:val="00B339C2"/>
    <w:rsid w:val="00B339D8"/>
    <w:rsid w:val="00B33AA6"/>
    <w:rsid w:val="00B33C68"/>
    <w:rsid w:val="00B33DCF"/>
    <w:rsid w:val="00B33E52"/>
    <w:rsid w:val="00B343B8"/>
    <w:rsid w:val="00B3489D"/>
    <w:rsid w:val="00B34E0F"/>
    <w:rsid w:val="00B353E7"/>
    <w:rsid w:val="00B35DA9"/>
    <w:rsid w:val="00B35F20"/>
    <w:rsid w:val="00B35F4C"/>
    <w:rsid w:val="00B3660C"/>
    <w:rsid w:val="00B36A51"/>
    <w:rsid w:val="00B36BEC"/>
    <w:rsid w:val="00B36E44"/>
    <w:rsid w:val="00B371CF"/>
    <w:rsid w:val="00B37A57"/>
    <w:rsid w:val="00B37B15"/>
    <w:rsid w:val="00B37B46"/>
    <w:rsid w:val="00B37F8E"/>
    <w:rsid w:val="00B40208"/>
    <w:rsid w:val="00B402AA"/>
    <w:rsid w:val="00B40746"/>
    <w:rsid w:val="00B40BDE"/>
    <w:rsid w:val="00B40F5E"/>
    <w:rsid w:val="00B4112A"/>
    <w:rsid w:val="00B412E2"/>
    <w:rsid w:val="00B41724"/>
    <w:rsid w:val="00B41909"/>
    <w:rsid w:val="00B425DB"/>
    <w:rsid w:val="00B427C5"/>
    <w:rsid w:val="00B427CC"/>
    <w:rsid w:val="00B427DF"/>
    <w:rsid w:val="00B4295A"/>
    <w:rsid w:val="00B4296D"/>
    <w:rsid w:val="00B42CFA"/>
    <w:rsid w:val="00B42D2E"/>
    <w:rsid w:val="00B42E1C"/>
    <w:rsid w:val="00B42EE1"/>
    <w:rsid w:val="00B43693"/>
    <w:rsid w:val="00B43B93"/>
    <w:rsid w:val="00B444D7"/>
    <w:rsid w:val="00B446C7"/>
    <w:rsid w:val="00B456FE"/>
    <w:rsid w:val="00B45813"/>
    <w:rsid w:val="00B458B3"/>
    <w:rsid w:val="00B45AF0"/>
    <w:rsid w:val="00B45F06"/>
    <w:rsid w:val="00B4619B"/>
    <w:rsid w:val="00B464B7"/>
    <w:rsid w:val="00B4666E"/>
    <w:rsid w:val="00B46C7C"/>
    <w:rsid w:val="00B46C9E"/>
    <w:rsid w:val="00B46D2B"/>
    <w:rsid w:val="00B46E8D"/>
    <w:rsid w:val="00B472D6"/>
    <w:rsid w:val="00B47CA0"/>
    <w:rsid w:val="00B47DE4"/>
    <w:rsid w:val="00B47F28"/>
    <w:rsid w:val="00B5094A"/>
    <w:rsid w:val="00B51113"/>
    <w:rsid w:val="00B51120"/>
    <w:rsid w:val="00B511EA"/>
    <w:rsid w:val="00B5130A"/>
    <w:rsid w:val="00B517FB"/>
    <w:rsid w:val="00B51AB8"/>
    <w:rsid w:val="00B51F49"/>
    <w:rsid w:val="00B522B2"/>
    <w:rsid w:val="00B52B8C"/>
    <w:rsid w:val="00B52BC4"/>
    <w:rsid w:val="00B53002"/>
    <w:rsid w:val="00B5355E"/>
    <w:rsid w:val="00B535EF"/>
    <w:rsid w:val="00B535FD"/>
    <w:rsid w:val="00B536C6"/>
    <w:rsid w:val="00B53A49"/>
    <w:rsid w:val="00B53BAC"/>
    <w:rsid w:val="00B543C8"/>
    <w:rsid w:val="00B543DA"/>
    <w:rsid w:val="00B54C7F"/>
    <w:rsid w:val="00B55110"/>
    <w:rsid w:val="00B5520C"/>
    <w:rsid w:val="00B552EB"/>
    <w:rsid w:val="00B55310"/>
    <w:rsid w:val="00B5542F"/>
    <w:rsid w:val="00B559A5"/>
    <w:rsid w:val="00B559E6"/>
    <w:rsid w:val="00B55D14"/>
    <w:rsid w:val="00B56121"/>
    <w:rsid w:val="00B5618F"/>
    <w:rsid w:val="00B561C2"/>
    <w:rsid w:val="00B56270"/>
    <w:rsid w:val="00B56424"/>
    <w:rsid w:val="00B564DA"/>
    <w:rsid w:val="00B5671C"/>
    <w:rsid w:val="00B56BA0"/>
    <w:rsid w:val="00B56F23"/>
    <w:rsid w:val="00B570AE"/>
    <w:rsid w:val="00B5719D"/>
    <w:rsid w:val="00B573FE"/>
    <w:rsid w:val="00B5747B"/>
    <w:rsid w:val="00B57669"/>
    <w:rsid w:val="00B57A79"/>
    <w:rsid w:val="00B57AED"/>
    <w:rsid w:val="00B57CD1"/>
    <w:rsid w:val="00B57F43"/>
    <w:rsid w:val="00B600FC"/>
    <w:rsid w:val="00B603E2"/>
    <w:rsid w:val="00B60508"/>
    <w:rsid w:val="00B60631"/>
    <w:rsid w:val="00B60746"/>
    <w:rsid w:val="00B6084B"/>
    <w:rsid w:val="00B609D3"/>
    <w:rsid w:val="00B60C61"/>
    <w:rsid w:val="00B61936"/>
    <w:rsid w:val="00B61EFB"/>
    <w:rsid w:val="00B61FA0"/>
    <w:rsid w:val="00B61FB3"/>
    <w:rsid w:val="00B620E4"/>
    <w:rsid w:val="00B622EB"/>
    <w:rsid w:val="00B6235A"/>
    <w:rsid w:val="00B626D2"/>
    <w:rsid w:val="00B627CB"/>
    <w:rsid w:val="00B6288C"/>
    <w:rsid w:val="00B62F23"/>
    <w:rsid w:val="00B631C9"/>
    <w:rsid w:val="00B63237"/>
    <w:rsid w:val="00B6354E"/>
    <w:rsid w:val="00B63973"/>
    <w:rsid w:val="00B63BF0"/>
    <w:rsid w:val="00B64228"/>
    <w:rsid w:val="00B6426B"/>
    <w:rsid w:val="00B64374"/>
    <w:rsid w:val="00B64528"/>
    <w:rsid w:val="00B648FD"/>
    <w:rsid w:val="00B64D26"/>
    <w:rsid w:val="00B64D84"/>
    <w:rsid w:val="00B64DC0"/>
    <w:rsid w:val="00B64F52"/>
    <w:rsid w:val="00B65006"/>
    <w:rsid w:val="00B6539C"/>
    <w:rsid w:val="00B65A64"/>
    <w:rsid w:val="00B65A71"/>
    <w:rsid w:val="00B65EF0"/>
    <w:rsid w:val="00B660B8"/>
    <w:rsid w:val="00B6656D"/>
    <w:rsid w:val="00B66D8D"/>
    <w:rsid w:val="00B67156"/>
    <w:rsid w:val="00B6722A"/>
    <w:rsid w:val="00B67B57"/>
    <w:rsid w:val="00B707D4"/>
    <w:rsid w:val="00B70CDB"/>
    <w:rsid w:val="00B71250"/>
    <w:rsid w:val="00B7139D"/>
    <w:rsid w:val="00B714B3"/>
    <w:rsid w:val="00B7154B"/>
    <w:rsid w:val="00B719B7"/>
    <w:rsid w:val="00B719E0"/>
    <w:rsid w:val="00B71A6A"/>
    <w:rsid w:val="00B71AF9"/>
    <w:rsid w:val="00B71C98"/>
    <w:rsid w:val="00B71E66"/>
    <w:rsid w:val="00B72551"/>
    <w:rsid w:val="00B7274B"/>
    <w:rsid w:val="00B7287D"/>
    <w:rsid w:val="00B729C9"/>
    <w:rsid w:val="00B729E0"/>
    <w:rsid w:val="00B72DA0"/>
    <w:rsid w:val="00B72E42"/>
    <w:rsid w:val="00B7315F"/>
    <w:rsid w:val="00B731CD"/>
    <w:rsid w:val="00B73286"/>
    <w:rsid w:val="00B73514"/>
    <w:rsid w:val="00B7391A"/>
    <w:rsid w:val="00B7394F"/>
    <w:rsid w:val="00B741EF"/>
    <w:rsid w:val="00B74291"/>
    <w:rsid w:val="00B74503"/>
    <w:rsid w:val="00B748BD"/>
    <w:rsid w:val="00B74BEA"/>
    <w:rsid w:val="00B74C9D"/>
    <w:rsid w:val="00B74EEF"/>
    <w:rsid w:val="00B75036"/>
    <w:rsid w:val="00B75369"/>
    <w:rsid w:val="00B75921"/>
    <w:rsid w:val="00B759AA"/>
    <w:rsid w:val="00B75BB6"/>
    <w:rsid w:val="00B75E97"/>
    <w:rsid w:val="00B760D8"/>
    <w:rsid w:val="00B7629E"/>
    <w:rsid w:val="00B762CA"/>
    <w:rsid w:val="00B763C1"/>
    <w:rsid w:val="00B764B7"/>
    <w:rsid w:val="00B769E3"/>
    <w:rsid w:val="00B76A05"/>
    <w:rsid w:val="00B76C78"/>
    <w:rsid w:val="00B76D6E"/>
    <w:rsid w:val="00B76E7E"/>
    <w:rsid w:val="00B774E4"/>
    <w:rsid w:val="00B77C89"/>
    <w:rsid w:val="00B8085C"/>
    <w:rsid w:val="00B808EA"/>
    <w:rsid w:val="00B8094C"/>
    <w:rsid w:val="00B80F68"/>
    <w:rsid w:val="00B81219"/>
    <w:rsid w:val="00B8179F"/>
    <w:rsid w:val="00B81A50"/>
    <w:rsid w:val="00B822B7"/>
    <w:rsid w:val="00B822BE"/>
    <w:rsid w:val="00B82344"/>
    <w:rsid w:val="00B83141"/>
    <w:rsid w:val="00B83B16"/>
    <w:rsid w:val="00B83B93"/>
    <w:rsid w:val="00B83CAE"/>
    <w:rsid w:val="00B83FDB"/>
    <w:rsid w:val="00B8404E"/>
    <w:rsid w:val="00B840D3"/>
    <w:rsid w:val="00B8468F"/>
    <w:rsid w:val="00B847CE"/>
    <w:rsid w:val="00B84F9C"/>
    <w:rsid w:val="00B85073"/>
    <w:rsid w:val="00B85094"/>
    <w:rsid w:val="00B850A3"/>
    <w:rsid w:val="00B852A6"/>
    <w:rsid w:val="00B85759"/>
    <w:rsid w:val="00B861A5"/>
    <w:rsid w:val="00B86285"/>
    <w:rsid w:val="00B86380"/>
    <w:rsid w:val="00B869D5"/>
    <w:rsid w:val="00B86B35"/>
    <w:rsid w:val="00B86B4D"/>
    <w:rsid w:val="00B86F49"/>
    <w:rsid w:val="00B87091"/>
    <w:rsid w:val="00B87642"/>
    <w:rsid w:val="00B87889"/>
    <w:rsid w:val="00B87977"/>
    <w:rsid w:val="00B87CFD"/>
    <w:rsid w:val="00B87D19"/>
    <w:rsid w:val="00B87DC5"/>
    <w:rsid w:val="00B87E23"/>
    <w:rsid w:val="00B87F2A"/>
    <w:rsid w:val="00B902BB"/>
    <w:rsid w:val="00B903FF"/>
    <w:rsid w:val="00B90615"/>
    <w:rsid w:val="00B90C3F"/>
    <w:rsid w:val="00B90F68"/>
    <w:rsid w:val="00B9117D"/>
    <w:rsid w:val="00B91264"/>
    <w:rsid w:val="00B917AB"/>
    <w:rsid w:val="00B917D3"/>
    <w:rsid w:val="00B91B13"/>
    <w:rsid w:val="00B91B6F"/>
    <w:rsid w:val="00B91B95"/>
    <w:rsid w:val="00B91C92"/>
    <w:rsid w:val="00B92A07"/>
    <w:rsid w:val="00B92D94"/>
    <w:rsid w:val="00B92F1E"/>
    <w:rsid w:val="00B930CA"/>
    <w:rsid w:val="00B935BE"/>
    <w:rsid w:val="00B936F1"/>
    <w:rsid w:val="00B9392F"/>
    <w:rsid w:val="00B941B4"/>
    <w:rsid w:val="00B94E6D"/>
    <w:rsid w:val="00B94EE4"/>
    <w:rsid w:val="00B95846"/>
    <w:rsid w:val="00B958B0"/>
    <w:rsid w:val="00B95CA3"/>
    <w:rsid w:val="00B95D46"/>
    <w:rsid w:val="00B95E5D"/>
    <w:rsid w:val="00B96224"/>
    <w:rsid w:val="00B96E5C"/>
    <w:rsid w:val="00B96E78"/>
    <w:rsid w:val="00B9791B"/>
    <w:rsid w:val="00B97BF0"/>
    <w:rsid w:val="00BA0059"/>
    <w:rsid w:val="00BA049B"/>
    <w:rsid w:val="00BA0DCE"/>
    <w:rsid w:val="00BA1111"/>
    <w:rsid w:val="00BA1302"/>
    <w:rsid w:val="00BA18F0"/>
    <w:rsid w:val="00BA1924"/>
    <w:rsid w:val="00BA2330"/>
    <w:rsid w:val="00BA260E"/>
    <w:rsid w:val="00BA280E"/>
    <w:rsid w:val="00BA2FFC"/>
    <w:rsid w:val="00BA3117"/>
    <w:rsid w:val="00BA37E1"/>
    <w:rsid w:val="00BA3A7F"/>
    <w:rsid w:val="00BA3D9A"/>
    <w:rsid w:val="00BA3F03"/>
    <w:rsid w:val="00BA48FE"/>
    <w:rsid w:val="00BA4A97"/>
    <w:rsid w:val="00BA4E9F"/>
    <w:rsid w:val="00BA4FA4"/>
    <w:rsid w:val="00BA514A"/>
    <w:rsid w:val="00BA52D9"/>
    <w:rsid w:val="00BA5350"/>
    <w:rsid w:val="00BA5AB4"/>
    <w:rsid w:val="00BA5D05"/>
    <w:rsid w:val="00BA5E44"/>
    <w:rsid w:val="00BA6127"/>
    <w:rsid w:val="00BA64C4"/>
    <w:rsid w:val="00BA6C7E"/>
    <w:rsid w:val="00BA6E03"/>
    <w:rsid w:val="00BA6FB0"/>
    <w:rsid w:val="00BA6FE2"/>
    <w:rsid w:val="00BA7160"/>
    <w:rsid w:val="00BA7304"/>
    <w:rsid w:val="00BA73C5"/>
    <w:rsid w:val="00BA766B"/>
    <w:rsid w:val="00BA7895"/>
    <w:rsid w:val="00BA7BE2"/>
    <w:rsid w:val="00BB0331"/>
    <w:rsid w:val="00BB0356"/>
    <w:rsid w:val="00BB03B4"/>
    <w:rsid w:val="00BB0585"/>
    <w:rsid w:val="00BB0607"/>
    <w:rsid w:val="00BB0753"/>
    <w:rsid w:val="00BB0A48"/>
    <w:rsid w:val="00BB0ADB"/>
    <w:rsid w:val="00BB0B08"/>
    <w:rsid w:val="00BB1332"/>
    <w:rsid w:val="00BB15EB"/>
    <w:rsid w:val="00BB1798"/>
    <w:rsid w:val="00BB19DC"/>
    <w:rsid w:val="00BB19F3"/>
    <w:rsid w:val="00BB1C45"/>
    <w:rsid w:val="00BB2339"/>
    <w:rsid w:val="00BB2352"/>
    <w:rsid w:val="00BB2AB7"/>
    <w:rsid w:val="00BB3008"/>
    <w:rsid w:val="00BB3362"/>
    <w:rsid w:val="00BB339C"/>
    <w:rsid w:val="00BB33E3"/>
    <w:rsid w:val="00BB364B"/>
    <w:rsid w:val="00BB3808"/>
    <w:rsid w:val="00BB3966"/>
    <w:rsid w:val="00BB3D42"/>
    <w:rsid w:val="00BB3F6A"/>
    <w:rsid w:val="00BB4001"/>
    <w:rsid w:val="00BB413D"/>
    <w:rsid w:val="00BB43C9"/>
    <w:rsid w:val="00BB43EC"/>
    <w:rsid w:val="00BB4464"/>
    <w:rsid w:val="00BB467C"/>
    <w:rsid w:val="00BB4830"/>
    <w:rsid w:val="00BB486A"/>
    <w:rsid w:val="00BB4CB0"/>
    <w:rsid w:val="00BB5016"/>
    <w:rsid w:val="00BB505C"/>
    <w:rsid w:val="00BB5064"/>
    <w:rsid w:val="00BB507B"/>
    <w:rsid w:val="00BB50B7"/>
    <w:rsid w:val="00BB5346"/>
    <w:rsid w:val="00BB53E6"/>
    <w:rsid w:val="00BB5977"/>
    <w:rsid w:val="00BB5B7E"/>
    <w:rsid w:val="00BB5B81"/>
    <w:rsid w:val="00BB656E"/>
    <w:rsid w:val="00BB66A4"/>
    <w:rsid w:val="00BB6710"/>
    <w:rsid w:val="00BB6839"/>
    <w:rsid w:val="00BB69A4"/>
    <w:rsid w:val="00BB6B07"/>
    <w:rsid w:val="00BB6E1C"/>
    <w:rsid w:val="00BB7090"/>
    <w:rsid w:val="00BB72BB"/>
    <w:rsid w:val="00BB763F"/>
    <w:rsid w:val="00BB7EE9"/>
    <w:rsid w:val="00BC071B"/>
    <w:rsid w:val="00BC091B"/>
    <w:rsid w:val="00BC0C7B"/>
    <w:rsid w:val="00BC0C7C"/>
    <w:rsid w:val="00BC0F42"/>
    <w:rsid w:val="00BC11E6"/>
    <w:rsid w:val="00BC1331"/>
    <w:rsid w:val="00BC13EA"/>
    <w:rsid w:val="00BC194F"/>
    <w:rsid w:val="00BC2246"/>
    <w:rsid w:val="00BC22F5"/>
    <w:rsid w:val="00BC27FF"/>
    <w:rsid w:val="00BC3111"/>
    <w:rsid w:val="00BC3CFB"/>
    <w:rsid w:val="00BC3DFD"/>
    <w:rsid w:val="00BC4203"/>
    <w:rsid w:val="00BC4490"/>
    <w:rsid w:val="00BC4794"/>
    <w:rsid w:val="00BC490A"/>
    <w:rsid w:val="00BC5110"/>
    <w:rsid w:val="00BC55C3"/>
    <w:rsid w:val="00BC5885"/>
    <w:rsid w:val="00BC5926"/>
    <w:rsid w:val="00BC5B7D"/>
    <w:rsid w:val="00BC5BA9"/>
    <w:rsid w:val="00BC6118"/>
    <w:rsid w:val="00BC612D"/>
    <w:rsid w:val="00BC61E5"/>
    <w:rsid w:val="00BC6265"/>
    <w:rsid w:val="00BC65FC"/>
    <w:rsid w:val="00BC6755"/>
    <w:rsid w:val="00BC6C28"/>
    <w:rsid w:val="00BC6D1A"/>
    <w:rsid w:val="00BC70A5"/>
    <w:rsid w:val="00BC74B6"/>
    <w:rsid w:val="00BC7B48"/>
    <w:rsid w:val="00BD0438"/>
    <w:rsid w:val="00BD0786"/>
    <w:rsid w:val="00BD07A4"/>
    <w:rsid w:val="00BD07C9"/>
    <w:rsid w:val="00BD0B7D"/>
    <w:rsid w:val="00BD0C1B"/>
    <w:rsid w:val="00BD0C4F"/>
    <w:rsid w:val="00BD0E3B"/>
    <w:rsid w:val="00BD10D6"/>
    <w:rsid w:val="00BD1135"/>
    <w:rsid w:val="00BD15E0"/>
    <w:rsid w:val="00BD1710"/>
    <w:rsid w:val="00BD1783"/>
    <w:rsid w:val="00BD19D1"/>
    <w:rsid w:val="00BD1E83"/>
    <w:rsid w:val="00BD1EBE"/>
    <w:rsid w:val="00BD2204"/>
    <w:rsid w:val="00BD25E8"/>
    <w:rsid w:val="00BD2EA8"/>
    <w:rsid w:val="00BD3E48"/>
    <w:rsid w:val="00BD4214"/>
    <w:rsid w:val="00BD423B"/>
    <w:rsid w:val="00BD44BD"/>
    <w:rsid w:val="00BD4CE0"/>
    <w:rsid w:val="00BD4E20"/>
    <w:rsid w:val="00BD4E4C"/>
    <w:rsid w:val="00BD4EE9"/>
    <w:rsid w:val="00BD4FF8"/>
    <w:rsid w:val="00BD532A"/>
    <w:rsid w:val="00BD5447"/>
    <w:rsid w:val="00BD57C4"/>
    <w:rsid w:val="00BD5EA5"/>
    <w:rsid w:val="00BD5F75"/>
    <w:rsid w:val="00BD6059"/>
    <w:rsid w:val="00BD6473"/>
    <w:rsid w:val="00BD6505"/>
    <w:rsid w:val="00BD68CC"/>
    <w:rsid w:val="00BD69E8"/>
    <w:rsid w:val="00BD6AF7"/>
    <w:rsid w:val="00BD71AA"/>
    <w:rsid w:val="00BD739A"/>
    <w:rsid w:val="00BD75C2"/>
    <w:rsid w:val="00BD7A6B"/>
    <w:rsid w:val="00BD7B36"/>
    <w:rsid w:val="00BE0026"/>
    <w:rsid w:val="00BE00D8"/>
    <w:rsid w:val="00BE0250"/>
    <w:rsid w:val="00BE050A"/>
    <w:rsid w:val="00BE05A4"/>
    <w:rsid w:val="00BE08D1"/>
    <w:rsid w:val="00BE0BBB"/>
    <w:rsid w:val="00BE1386"/>
    <w:rsid w:val="00BE1417"/>
    <w:rsid w:val="00BE1B0A"/>
    <w:rsid w:val="00BE3223"/>
    <w:rsid w:val="00BE383C"/>
    <w:rsid w:val="00BE3D4D"/>
    <w:rsid w:val="00BE4093"/>
    <w:rsid w:val="00BE4432"/>
    <w:rsid w:val="00BE46CA"/>
    <w:rsid w:val="00BE471A"/>
    <w:rsid w:val="00BE522A"/>
    <w:rsid w:val="00BE52A8"/>
    <w:rsid w:val="00BE5525"/>
    <w:rsid w:val="00BE5532"/>
    <w:rsid w:val="00BE55F0"/>
    <w:rsid w:val="00BE5B99"/>
    <w:rsid w:val="00BE5C25"/>
    <w:rsid w:val="00BE5CB0"/>
    <w:rsid w:val="00BE6450"/>
    <w:rsid w:val="00BE6A61"/>
    <w:rsid w:val="00BE6F7B"/>
    <w:rsid w:val="00BE7533"/>
    <w:rsid w:val="00BE763B"/>
    <w:rsid w:val="00BE7F9A"/>
    <w:rsid w:val="00BF00B8"/>
    <w:rsid w:val="00BF02F5"/>
    <w:rsid w:val="00BF09E2"/>
    <w:rsid w:val="00BF0B3C"/>
    <w:rsid w:val="00BF0C9E"/>
    <w:rsid w:val="00BF0EF5"/>
    <w:rsid w:val="00BF15F8"/>
    <w:rsid w:val="00BF1661"/>
    <w:rsid w:val="00BF1BAF"/>
    <w:rsid w:val="00BF1BB0"/>
    <w:rsid w:val="00BF2082"/>
    <w:rsid w:val="00BF23A5"/>
    <w:rsid w:val="00BF2600"/>
    <w:rsid w:val="00BF27EF"/>
    <w:rsid w:val="00BF2AF2"/>
    <w:rsid w:val="00BF2EA0"/>
    <w:rsid w:val="00BF2ED9"/>
    <w:rsid w:val="00BF3B5D"/>
    <w:rsid w:val="00BF3D64"/>
    <w:rsid w:val="00BF3DA4"/>
    <w:rsid w:val="00BF3FC6"/>
    <w:rsid w:val="00BF406E"/>
    <w:rsid w:val="00BF4717"/>
    <w:rsid w:val="00BF4904"/>
    <w:rsid w:val="00BF4A70"/>
    <w:rsid w:val="00BF5677"/>
    <w:rsid w:val="00BF5740"/>
    <w:rsid w:val="00BF57A6"/>
    <w:rsid w:val="00BF593B"/>
    <w:rsid w:val="00BF5C61"/>
    <w:rsid w:val="00BF5D55"/>
    <w:rsid w:val="00BF6349"/>
    <w:rsid w:val="00BF637E"/>
    <w:rsid w:val="00BF6799"/>
    <w:rsid w:val="00BF688F"/>
    <w:rsid w:val="00BF690F"/>
    <w:rsid w:val="00BF6941"/>
    <w:rsid w:val="00BF6E6D"/>
    <w:rsid w:val="00BF72CE"/>
    <w:rsid w:val="00BF7387"/>
    <w:rsid w:val="00BF75E8"/>
    <w:rsid w:val="00BF7871"/>
    <w:rsid w:val="00BF7A51"/>
    <w:rsid w:val="00BF7B8A"/>
    <w:rsid w:val="00BF7BEB"/>
    <w:rsid w:val="00BF7FB1"/>
    <w:rsid w:val="00C005F5"/>
    <w:rsid w:val="00C00B0B"/>
    <w:rsid w:val="00C00DBD"/>
    <w:rsid w:val="00C00DDA"/>
    <w:rsid w:val="00C011A8"/>
    <w:rsid w:val="00C0127A"/>
    <w:rsid w:val="00C012A1"/>
    <w:rsid w:val="00C0149D"/>
    <w:rsid w:val="00C0169E"/>
    <w:rsid w:val="00C019FC"/>
    <w:rsid w:val="00C01AE3"/>
    <w:rsid w:val="00C01C42"/>
    <w:rsid w:val="00C020CE"/>
    <w:rsid w:val="00C02328"/>
    <w:rsid w:val="00C0262A"/>
    <w:rsid w:val="00C03DD3"/>
    <w:rsid w:val="00C03FF8"/>
    <w:rsid w:val="00C04106"/>
    <w:rsid w:val="00C0411D"/>
    <w:rsid w:val="00C04724"/>
    <w:rsid w:val="00C048F7"/>
    <w:rsid w:val="00C04E94"/>
    <w:rsid w:val="00C050B3"/>
    <w:rsid w:val="00C050F7"/>
    <w:rsid w:val="00C0517A"/>
    <w:rsid w:val="00C052A8"/>
    <w:rsid w:val="00C062F7"/>
    <w:rsid w:val="00C0645B"/>
    <w:rsid w:val="00C065FC"/>
    <w:rsid w:val="00C06C3B"/>
    <w:rsid w:val="00C073B5"/>
    <w:rsid w:val="00C0748D"/>
    <w:rsid w:val="00C0798C"/>
    <w:rsid w:val="00C07A77"/>
    <w:rsid w:val="00C07DC8"/>
    <w:rsid w:val="00C07EBE"/>
    <w:rsid w:val="00C07ED4"/>
    <w:rsid w:val="00C100F0"/>
    <w:rsid w:val="00C101B9"/>
    <w:rsid w:val="00C10461"/>
    <w:rsid w:val="00C10691"/>
    <w:rsid w:val="00C106F2"/>
    <w:rsid w:val="00C10850"/>
    <w:rsid w:val="00C10C28"/>
    <w:rsid w:val="00C10E1C"/>
    <w:rsid w:val="00C114DE"/>
    <w:rsid w:val="00C11767"/>
    <w:rsid w:val="00C117E9"/>
    <w:rsid w:val="00C119E2"/>
    <w:rsid w:val="00C11AF3"/>
    <w:rsid w:val="00C11DAE"/>
    <w:rsid w:val="00C11DB1"/>
    <w:rsid w:val="00C120FF"/>
    <w:rsid w:val="00C12226"/>
    <w:rsid w:val="00C12782"/>
    <w:rsid w:val="00C1283F"/>
    <w:rsid w:val="00C12E7F"/>
    <w:rsid w:val="00C12E8E"/>
    <w:rsid w:val="00C12EDE"/>
    <w:rsid w:val="00C1317A"/>
    <w:rsid w:val="00C133A5"/>
    <w:rsid w:val="00C133FA"/>
    <w:rsid w:val="00C1351D"/>
    <w:rsid w:val="00C136A2"/>
    <w:rsid w:val="00C13772"/>
    <w:rsid w:val="00C13CA0"/>
    <w:rsid w:val="00C1409F"/>
    <w:rsid w:val="00C143D0"/>
    <w:rsid w:val="00C14F1E"/>
    <w:rsid w:val="00C15218"/>
    <w:rsid w:val="00C15DEA"/>
    <w:rsid w:val="00C1616A"/>
    <w:rsid w:val="00C161E3"/>
    <w:rsid w:val="00C1632E"/>
    <w:rsid w:val="00C16387"/>
    <w:rsid w:val="00C16513"/>
    <w:rsid w:val="00C16C81"/>
    <w:rsid w:val="00C16E45"/>
    <w:rsid w:val="00C1749E"/>
    <w:rsid w:val="00C176C5"/>
    <w:rsid w:val="00C17CA6"/>
    <w:rsid w:val="00C20105"/>
    <w:rsid w:val="00C2052E"/>
    <w:rsid w:val="00C20844"/>
    <w:rsid w:val="00C208B0"/>
    <w:rsid w:val="00C21165"/>
    <w:rsid w:val="00C212BA"/>
    <w:rsid w:val="00C21812"/>
    <w:rsid w:val="00C21A24"/>
    <w:rsid w:val="00C21A5C"/>
    <w:rsid w:val="00C21F26"/>
    <w:rsid w:val="00C2210F"/>
    <w:rsid w:val="00C2233C"/>
    <w:rsid w:val="00C22B56"/>
    <w:rsid w:val="00C22C92"/>
    <w:rsid w:val="00C22E5F"/>
    <w:rsid w:val="00C22E6A"/>
    <w:rsid w:val="00C23206"/>
    <w:rsid w:val="00C232F1"/>
    <w:rsid w:val="00C23343"/>
    <w:rsid w:val="00C23584"/>
    <w:rsid w:val="00C24929"/>
    <w:rsid w:val="00C24985"/>
    <w:rsid w:val="00C24A60"/>
    <w:rsid w:val="00C24A8E"/>
    <w:rsid w:val="00C24C40"/>
    <w:rsid w:val="00C24D15"/>
    <w:rsid w:val="00C24D89"/>
    <w:rsid w:val="00C24F44"/>
    <w:rsid w:val="00C253CC"/>
    <w:rsid w:val="00C26004"/>
    <w:rsid w:val="00C26077"/>
    <w:rsid w:val="00C2613E"/>
    <w:rsid w:val="00C2622B"/>
    <w:rsid w:val="00C26276"/>
    <w:rsid w:val="00C262DA"/>
    <w:rsid w:val="00C26491"/>
    <w:rsid w:val="00C2649E"/>
    <w:rsid w:val="00C26845"/>
    <w:rsid w:val="00C26B71"/>
    <w:rsid w:val="00C26CAA"/>
    <w:rsid w:val="00C26E32"/>
    <w:rsid w:val="00C2708E"/>
    <w:rsid w:val="00C272CB"/>
    <w:rsid w:val="00C2774D"/>
    <w:rsid w:val="00C277B5"/>
    <w:rsid w:val="00C2787A"/>
    <w:rsid w:val="00C279C2"/>
    <w:rsid w:val="00C27CF2"/>
    <w:rsid w:val="00C27D34"/>
    <w:rsid w:val="00C27FB9"/>
    <w:rsid w:val="00C3053F"/>
    <w:rsid w:val="00C30AC0"/>
    <w:rsid w:val="00C30C76"/>
    <w:rsid w:val="00C30F87"/>
    <w:rsid w:val="00C3114B"/>
    <w:rsid w:val="00C3139B"/>
    <w:rsid w:val="00C3189E"/>
    <w:rsid w:val="00C318F4"/>
    <w:rsid w:val="00C31E80"/>
    <w:rsid w:val="00C322F4"/>
    <w:rsid w:val="00C32346"/>
    <w:rsid w:val="00C32602"/>
    <w:rsid w:val="00C32626"/>
    <w:rsid w:val="00C32674"/>
    <w:rsid w:val="00C32B05"/>
    <w:rsid w:val="00C32C90"/>
    <w:rsid w:val="00C32F3C"/>
    <w:rsid w:val="00C33A02"/>
    <w:rsid w:val="00C33DDD"/>
    <w:rsid w:val="00C33F07"/>
    <w:rsid w:val="00C34685"/>
    <w:rsid w:val="00C346D2"/>
    <w:rsid w:val="00C34921"/>
    <w:rsid w:val="00C34E14"/>
    <w:rsid w:val="00C351DF"/>
    <w:rsid w:val="00C35358"/>
    <w:rsid w:val="00C35420"/>
    <w:rsid w:val="00C35432"/>
    <w:rsid w:val="00C3543F"/>
    <w:rsid w:val="00C356BB"/>
    <w:rsid w:val="00C356DF"/>
    <w:rsid w:val="00C35898"/>
    <w:rsid w:val="00C35C03"/>
    <w:rsid w:val="00C35DD5"/>
    <w:rsid w:val="00C35DF2"/>
    <w:rsid w:val="00C362BE"/>
    <w:rsid w:val="00C36B31"/>
    <w:rsid w:val="00C3772D"/>
    <w:rsid w:val="00C37A65"/>
    <w:rsid w:val="00C37FE5"/>
    <w:rsid w:val="00C4014D"/>
    <w:rsid w:val="00C407BE"/>
    <w:rsid w:val="00C40A1C"/>
    <w:rsid w:val="00C40A78"/>
    <w:rsid w:val="00C4129E"/>
    <w:rsid w:val="00C413DE"/>
    <w:rsid w:val="00C417A6"/>
    <w:rsid w:val="00C41C08"/>
    <w:rsid w:val="00C42072"/>
    <w:rsid w:val="00C42124"/>
    <w:rsid w:val="00C422CD"/>
    <w:rsid w:val="00C42751"/>
    <w:rsid w:val="00C42807"/>
    <w:rsid w:val="00C4298A"/>
    <w:rsid w:val="00C43123"/>
    <w:rsid w:val="00C4320A"/>
    <w:rsid w:val="00C43339"/>
    <w:rsid w:val="00C435FE"/>
    <w:rsid w:val="00C4370D"/>
    <w:rsid w:val="00C43E2D"/>
    <w:rsid w:val="00C448B9"/>
    <w:rsid w:val="00C44998"/>
    <w:rsid w:val="00C44B0A"/>
    <w:rsid w:val="00C44E71"/>
    <w:rsid w:val="00C459E8"/>
    <w:rsid w:val="00C45B04"/>
    <w:rsid w:val="00C460A7"/>
    <w:rsid w:val="00C46C55"/>
    <w:rsid w:val="00C46D9A"/>
    <w:rsid w:val="00C473F0"/>
    <w:rsid w:val="00C47696"/>
    <w:rsid w:val="00C47751"/>
    <w:rsid w:val="00C47BA5"/>
    <w:rsid w:val="00C47CA2"/>
    <w:rsid w:val="00C47CEF"/>
    <w:rsid w:val="00C47E50"/>
    <w:rsid w:val="00C50023"/>
    <w:rsid w:val="00C50342"/>
    <w:rsid w:val="00C503E9"/>
    <w:rsid w:val="00C50787"/>
    <w:rsid w:val="00C50E4C"/>
    <w:rsid w:val="00C51543"/>
    <w:rsid w:val="00C516BB"/>
    <w:rsid w:val="00C518A0"/>
    <w:rsid w:val="00C52699"/>
    <w:rsid w:val="00C5288A"/>
    <w:rsid w:val="00C529D5"/>
    <w:rsid w:val="00C52A50"/>
    <w:rsid w:val="00C52C2F"/>
    <w:rsid w:val="00C52C45"/>
    <w:rsid w:val="00C53101"/>
    <w:rsid w:val="00C5325D"/>
    <w:rsid w:val="00C537A6"/>
    <w:rsid w:val="00C53944"/>
    <w:rsid w:val="00C53B06"/>
    <w:rsid w:val="00C53BA9"/>
    <w:rsid w:val="00C54046"/>
    <w:rsid w:val="00C5410B"/>
    <w:rsid w:val="00C54690"/>
    <w:rsid w:val="00C54817"/>
    <w:rsid w:val="00C54987"/>
    <w:rsid w:val="00C549CB"/>
    <w:rsid w:val="00C54A2F"/>
    <w:rsid w:val="00C54E0D"/>
    <w:rsid w:val="00C54F52"/>
    <w:rsid w:val="00C54F88"/>
    <w:rsid w:val="00C553C4"/>
    <w:rsid w:val="00C558F1"/>
    <w:rsid w:val="00C55958"/>
    <w:rsid w:val="00C55AEB"/>
    <w:rsid w:val="00C56204"/>
    <w:rsid w:val="00C568EB"/>
    <w:rsid w:val="00C56C2F"/>
    <w:rsid w:val="00C56D1C"/>
    <w:rsid w:val="00C570D2"/>
    <w:rsid w:val="00C57295"/>
    <w:rsid w:val="00C572F9"/>
    <w:rsid w:val="00C574EC"/>
    <w:rsid w:val="00C5760A"/>
    <w:rsid w:val="00C57A11"/>
    <w:rsid w:val="00C57FCF"/>
    <w:rsid w:val="00C603CC"/>
    <w:rsid w:val="00C60955"/>
    <w:rsid w:val="00C615A6"/>
    <w:rsid w:val="00C61B9A"/>
    <w:rsid w:val="00C61DFA"/>
    <w:rsid w:val="00C62159"/>
    <w:rsid w:val="00C624AF"/>
    <w:rsid w:val="00C625DF"/>
    <w:rsid w:val="00C628E6"/>
    <w:rsid w:val="00C62AF1"/>
    <w:rsid w:val="00C62C73"/>
    <w:rsid w:val="00C631DA"/>
    <w:rsid w:val="00C632BB"/>
    <w:rsid w:val="00C635A4"/>
    <w:rsid w:val="00C636DF"/>
    <w:rsid w:val="00C638C2"/>
    <w:rsid w:val="00C648F1"/>
    <w:rsid w:val="00C64F4E"/>
    <w:rsid w:val="00C6558F"/>
    <w:rsid w:val="00C657B7"/>
    <w:rsid w:val="00C65A56"/>
    <w:rsid w:val="00C65A67"/>
    <w:rsid w:val="00C65ACC"/>
    <w:rsid w:val="00C65DE1"/>
    <w:rsid w:val="00C66080"/>
    <w:rsid w:val="00C6617E"/>
    <w:rsid w:val="00C66503"/>
    <w:rsid w:val="00C6659F"/>
    <w:rsid w:val="00C66910"/>
    <w:rsid w:val="00C66C00"/>
    <w:rsid w:val="00C66C90"/>
    <w:rsid w:val="00C6725B"/>
    <w:rsid w:val="00C67366"/>
    <w:rsid w:val="00C6774B"/>
    <w:rsid w:val="00C6782D"/>
    <w:rsid w:val="00C679E7"/>
    <w:rsid w:val="00C67F86"/>
    <w:rsid w:val="00C70094"/>
    <w:rsid w:val="00C7040E"/>
    <w:rsid w:val="00C70709"/>
    <w:rsid w:val="00C70DC1"/>
    <w:rsid w:val="00C70F55"/>
    <w:rsid w:val="00C70F76"/>
    <w:rsid w:val="00C70FB9"/>
    <w:rsid w:val="00C70FC3"/>
    <w:rsid w:val="00C710A0"/>
    <w:rsid w:val="00C710BE"/>
    <w:rsid w:val="00C71662"/>
    <w:rsid w:val="00C71962"/>
    <w:rsid w:val="00C71A7D"/>
    <w:rsid w:val="00C71E9C"/>
    <w:rsid w:val="00C720F3"/>
    <w:rsid w:val="00C72BA2"/>
    <w:rsid w:val="00C72C9E"/>
    <w:rsid w:val="00C72EF2"/>
    <w:rsid w:val="00C73217"/>
    <w:rsid w:val="00C7327D"/>
    <w:rsid w:val="00C733FC"/>
    <w:rsid w:val="00C734F6"/>
    <w:rsid w:val="00C73510"/>
    <w:rsid w:val="00C7377C"/>
    <w:rsid w:val="00C737DC"/>
    <w:rsid w:val="00C73964"/>
    <w:rsid w:val="00C73B44"/>
    <w:rsid w:val="00C73CCD"/>
    <w:rsid w:val="00C73F88"/>
    <w:rsid w:val="00C74064"/>
    <w:rsid w:val="00C741DA"/>
    <w:rsid w:val="00C74410"/>
    <w:rsid w:val="00C744A0"/>
    <w:rsid w:val="00C7457C"/>
    <w:rsid w:val="00C74806"/>
    <w:rsid w:val="00C749CF"/>
    <w:rsid w:val="00C74E54"/>
    <w:rsid w:val="00C7502A"/>
    <w:rsid w:val="00C75030"/>
    <w:rsid w:val="00C75071"/>
    <w:rsid w:val="00C750B9"/>
    <w:rsid w:val="00C75656"/>
    <w:rsid w:val="00C756B8"/>
    <w:rsid w:val="00C75870"/>
    <w:rsid w:val="00C75B01"/>
    <w:rsid w:val="00C75C16"/>
    <w:rsid w:val="00C75EA3"/>
    <w:rsid w:val="00C76131"/>
    <w:rsid w:val="00C76501"/>
    <w:rsid w:val="00C76546"/>
    <w:rsid w:val="00C765EC"/>
    <w:rsid w:val="00C76638"/>
    <w:rsid w:val="00C76F99"/>
    <w:rsid w:val="00C76FF5"/>
    <w:rsid w:val="00C7727C"/>
    <w:rsid w:val="00C7734E"/>
    <w:rsid w:val="00C7776A"/>
    <w:rsid w:val="00C77C00"/>
    <w:rsid w:val="00C77D33"/>
    <w:rsid w:val="00C77F0A"/>
    <w:rsid w:val="00C77FC2"/>
    <w:rsid w:val="00C805DE"/>
    <w:rsid w:val="00C806E7"/>
    <w:rsid w:val="00C81493"/>
    <w:rsid w:val="00C814A2"/>
    <w:rsid w:val="00C817DE"/>
    <w:rsid w:val="00C81832"/>
    <w:rsid w:val="00C818DA"/>
    <w:rsid w:val="00C81E40"/>
    <w:rsid w:val="00C81E42"/>
    <w:rsid w:val="00C8273A"/>
    <w:rsid w:val="00C82E79"/>
    <w:rsid w:val="00C82F98"/>
    <w:rsid w:val="00C8306C"/>
    <w:rsid w:val="00C8309B"/>
    <w:rsid w:val="00C830BA"/>
    <w:rsid w:val="00C8333B"/>
    <w:rsid w:val="00C8344F"/>
    <w:rsid w:val="00C837CB"/>
    <w:rsid w:val="00C83802"/>
    <w:rsid w:val="00C83B78"/>
    <w:rsid w:val="00C83F6D"/>
    <w:rsid w:val="00C8535F"/>
    <w:rsid w:val="00C85841"/>
    <w:rsid w:val="00C858F1"/>
    <w:rsid w:val="00C85A53"/>
    <w:rsid w:val="00C85F14"/>
    <w:rsid w:val="00C85F5F"/>
    <w:rsid w:val="00C867C5"/>
    <w:rsid w:val="00C86838"/>
    <w:rsid w:val="00C86EF9"/>
    <w:rsid w:val="00C87C69"/>
    <w:rsid w:val="00C87CFB"/>
    <w:rsid w:val="00C87E02"/>
    <w:rsid w:val="00C87E59"/>
    <w:rsid w:val="00C87EA2"/>
    <w:rsid w:val="00C8B66D"/>
    <w:rsid w:val="00C90AEE"/>
    <w:rsid w:val="00C90D84"/>
    <w:rsid w:val="00C90E88"/>
    <w:rsid w:val="00C91408"/>
    <w:rsid w:val="00C91757"/>
    <w:rsid w:val="00C9184B"/>
    <w:rsid w:val="00C91B00"/>
    <w:rsid w:val="00C921EA"/>
    <w:rsid w:val="00C925CE"/>
    <w:rsid w:val="00C926A0"/>
    <w:rsid w:val="00C92BF6"/>
    <w:rsid w:val="00C92D7D"/>
    <w:rsid w:val="00C93BB4"/>
    <w:rsid w:val="00C93CB6"/>
    <w:rsid w:val="00C93EA6"/>
    <w:rsid w:val="00C93FB1"/>
    <w:rsid w:val="00C941BC"/>
    <w:rsid w:val="00C942A2"/>
    <w:rsid w:val="00C942C3"/>
    <w:rsid w:val="00C9440A"/>
    <w:rsid w:val="00C9443B"/>
    <w:rsid w:val="00C94660"/>
    <w:rsid w:val="00C94663"/>
    <w:rsid w:val="00C947D1"/>
    <w:rsid w:val="00C94DE6"/>
    <w:rsid w:val="00C95118"/>
    <w:rsid w:val="00C95261"/>
    <w:rsid w:val="00C95C0D"/>
    <w:rsid w:val="00C965B0"/>
    <w:rsid w:val="00C9682F"/>
    <w:rsid w:val="00C96B38"/>
    <w:rsid w:val="00C96CE7"/>
    <w:rsid w:val="00C96F1E"/>
    <w:rsid w:val="00C97114"/>
    <w:rsid w:val="00C9750F"/>
    <w:rsid w:val="00C97618"/>
    <w:rsid w:val="00C97622"/>
    <w:rsid w:val="00C97FCB"/>
    <w:rsid w:val="00CA0638"/>
    <w:rsid w:val="00CA06AE"/>
    <w:rsid w:val="00CA07C3"/>
    <w:rsid w:val="00CA0A88"/>
    <w:rsid w:val="00CA0CCA"/>
    <w:rsid w:val="00CA1093"/>
    <w:rsid w:val="00CA1096"/>
    <w:rsid w:val="00CA10E2"/>
    <w:rsid w:val="00CA14D1"/>
    <w:rsid w:val="00CA180C"/>
    <w:rsid w:val="00CA188F"/>
    <w:rsid w:val="00CA1B0C"/>
    <w:rsid w:val="00CA2105"/>
    <w:rsid w:val="00CA22AB"/>
    <w:rsid w:val="00CA24DA"/>
    <w:rsid w:val="00CA2857"/>
    <w:rsid w:val="00CA286F"/>
    <w:rsid w:val="00CA2C75"/>
    <w:rsid w:val="00CA2D69"/>
    <w:rsid w:val="00CA3420"/>
    <w:rsid w:val="00CA3516"/>
    <w:rsid w:val="00CA39B7"/>
    <w:rsid w:val="00CA3B68"/>
    <w:rsid w:val="00CA3E14"/>
    <w:rsid w:val="00CA3E88"/>
    <w:rsid w:val="00CA4398"/>
    <w:rsid w:val="00CA4399"/>
    <w:rsid w:val="00CA4587"/>
    <w:rsid w:val="00CA529F"/>
    <w:rsid w:val="00CA55AA"/>
    <w:rsid w:val="00CA5865"/>
    <w:rsid w:val="00CA5883"/>
    <w:rsid w:val="00CA58F6"/>
    <w:rsid w:val="00CA601A"/>
    <w:rsid w:val="00CA64B5"/>
    <w:rsid w:val="00CA64D4"/>
    <w:rsid w:val="00CA667D"/>
    <w:rsid w:val="00CA66EC"/>
    <w:rsid w:val="00CA6850"/>
    <w:rsid w:val="00CA68C4"/>
    <w:rsid w:val="00CA6EE5"/>
    <w:rsid w:val="00CA72A7"/>
    <w:rsid w:val="00CA7314"/>
    <w:rsid w:val="00CA7383"/>
    <w:rsid w:val="00CA7454"/>
    <w:rsid w:val="00CA7459"/>
    <w:rsid w:val="00CA78A4"/>
    <w:rsid w:val="00CA7B6D"/>
    <w:rsid w:val="00CA7CC6"/>
    <w:rsid w:val="00CA7D5E"/>
    <w:rsid w:val="00CB0018"/>
    <w:rsid w:val="00CB0282"/>
    <w:rsid w:val="00CB047D"/>
    <w:rsid w:val="00CB0975"/>
    <w:rsid w:val="00CB0BF1"/>
    <w:rsid w:val="00CB0C62"/>
    <w:rsid w:val="00CB0C73"/>
    <w:rsid w:val="00CB0CCE"/>
    <w:rsid w:val="00CB0EA0"/>
    <w:rsid w:val="00CB1119"/>
    <w:rsid w:val="00CB1171"/>
    <w:rsid w:val="00CB1184"/>
    <w:rsid w:val="00CB1367"/>
    <w:rsid w:val="00CB14D2"/>
    <w:rsid w:val="00CB19D3"/>
    <w:rsid w:val="00CB1A72"/>
    <w:rsid w:val="00CB1CCC"/>
    <w:rsid w:val="00CB1FC3"/>
    <w:rsid w:val="00CB2387"/>
    <w:rsid w:val="00CB25A4"/>
    <w:rsid w:val="00CB291A"/>
    <w:rsid w:val="00CB29FF"/>
    <w:rsid w:val="00CB2A38"/>
    <w:rsid w:val="00CB2B91"/>
    <w:rsid w:val="00CB3042"/>
    <w:rsid w:val="00CB3125"/>
    <w:rsid w:val="00CB359C"/>
    <w:rsid w:val="00CB361C"/>
    <w:rsid w:val="00CB373E"/>
    <w:rsid w:val="00CB3BC8"/>
    <w:rsid w:val="00CB3CC2"/>
    <w:rsid w:val="00CB3D4D"/>
    <w:rsid w:val="00CB3EB1"/>
    <w:rsid w:val="00CB3F8C"/>
    <w:rsid w:val="00CB4107"/>
    <w:rsid w:val="00CB44EF"/>
    <w:rsid w:val="00CB454B"/>
    <w:rsid w:val="00CB4AB7"/>
    <w:rsid w:val="00CB4CCD"/>
    <w:rsid w:val="00CB54E1"/>
    <w:rsid w:val="00CB5560"/>
    <w:rsid w:val="00CB580C"/>
    <w:rsid w:val="00CB5862"/>
    <w:rsid w:val="00CB5BDC"/>
    <w:rsid w:val="00CB5CCE"/>
    <w:rsid w:val="00CB6285"/>
    <w:rsid w:val="00CB64A9"/>
    <w:rsid w:val="00CB676B"/>
    <w:rsid w:val="00CB6E68"/>
    <w:rsid w:val="00CB6E7F"/>
    <w:rsid w:val="00CB7441"/>
    <w:rsid w:val="00CB77A3"/>
    <w:rsid w:val="00CB791E"/>
    <w:rsid w:val="00CB7B10"/>
    <w:rsid w:val="00CB7B14"/>
    <w:rsid w:val="00CB7CA8"/>
    <w:rsid w:val="00CC0052"/>
    <w:rsid w:val="00CC0115"/>
    <w:rsid w:val="00CC059C"/>
    <w:rsid w:val="00CC0ACB"/>
    <w:rsid w:val="00CC12A4"/>
    <w:rsid w:val="00CC1A25"/>
    <w:rsid w:val="00CC1D43"/>
    <w:rsid w:val="00CC1D7E"/>
    <w:rsid w:val="00CC1DDB"/>
    <w:rsid w:val="00CC1E95"/>
    <w:rsid w:val="00CC218A"/>
    <w:rsid w:val="00CC227E"/>
    <w:rsid w:val="00CC23A6"/>
    <w:rsid w:val="00CC26B7"/>
    <w:rsid w:val="00CC2872"/>
    <w:rsid w:val="00CC289A"/>
    <w:rsid w:val="00CC2914"/>
    <w:rsid w:val="00CC2A01"/>
    <w:rsid w:val="00CC2A5C"/>
    <w:rsid w:val="00CC2DA1"/>
    <w:rsid w:val="00CC2F81"/>
    <w:rsid w:val="00CC2FA5"/>
    <w:rsid w:val="00CC3587"/>
    <w:rsid w:val="00CC36F6"/>
    <w:rsid w:val="00CC3745"/>
    <w:rsid w:val="00CC3A7B"/>
    <w:rsid w:val="00CC3B36"/>
    <w:rsid w:val="00CC3BB8"/>
    <w:rsid w:val="00CC4075"/>
    <w:rsid w:val="00CC4153"/>
    <w:rsid w:val="00CC43DD"/>
    <w:rsid w:val="00CC45E3"/>
    <w:rsid w:val="00CC4652"/>
    <w:rsid w:val="00CC5014"/>
    <w:rsid w:val="00CC507F"/>
    <w:rsid w:val="00CC5102"/>
    <w:rsid w:val="00CC562A"/>
    <w:rsid w:val="00CC5947"/>
    <w:rsid w:val="00CC595A"/>
    <w:rsid w:val="00CC5E96"/>
    <w:rsid w:val="00CC608C"/>
    <w:rsid w:val="00CC6208"/>
    <w:rsid w:val="00CC6551"/>
    <w:rsid w:val="00CC662C"/>
    <w:rsid w:val="00CC6A4C"/>
    <w:rsid w:val="00CC6E58"/>
    <w:rsid w:val="00CC7082"/>
    <w:rsid w:val="00CC709E"/>
    <w:rsid w:val="00CC732B"/>
    <w:rsid w:val="00CC77FD"/>
    <w:rsid w:val="00CC7BFF"/>
    <w:rsid w:val="00CC7D32"/>
    <w:rsid w:val="00CC7D8F"/>
    <w:rsid w:val="00CD02EE"/>
    <w:rsid w:val="00CD03A0"/>
    <w:rsid w:val="00CD06E2"/>
    <w:rsid w:val="00CD0AC5"/>
    <w:rsid w:val="00CD0CFF"/>
    <w:rsid w:val="00CD0D62"/>
    <w:rsid w:val="00CD0DBE"/>
    <w:rsid w:val="00CD10B2"/>
    <w:rsid w:val="00CD137A"/>
    <w:rsid w:val="00CD1581"/>
    <w:rsid w:val="00CD1B57"/>
    <w:rsid w:val="00CD1EB8"/>
    <w:rsid w:val="00CD1EC1"/>
    <w:rsid w:val="00CD2101"/>
    <w:rsid w:val="00CD24E3"/>
    <w:rsid w:val="00CD2A8C"/>
    <w:rsid w:val="00CD2D75"/>
    <w:rsid w:val="00CD2E24"/>
    <w:rsid w:val="00CD2ED5"/>
    <w:rsid w:val="00CD3287"/>
    <w:rsid w:val="00CD346F"/>
    <w:rsid w:val="00CD35EF"/>
    <w:rsid w:val="00CD3B4A"/>
    <w:rsid w:val="00CD3C4B"/>
    <w:rsid w:val="00CD3F5A"/>
    <w:rsid w:val="00CD42B9"/>
    <w:rsid w:val="00CD44D2"/>
    <w:rsid w:val="00CD44F7"/>
    <w:rsid w:val="00CD44FE"/>
    <w:rsid w:val="00CD457E"/>
    <w:rsid w:val="00CD48BA"/>
    <w:rsid w:val="00CD4945"/>
    <w:rsid w:val="00CD4F7A"/>
    <w:rsid w:val="00CD5209"/>
    <w:rsid w:val="00CD5747"/>
    <w:rsid w:val="00CD5958"/>
    <w:rsid w:val="00CD5B33"/>
    <w:rsid w:val="00CD5CCC"/>
    <w:rsid w:val="00CD5F2B"/>
    <w:rsid w:val="00CD604B"/>
    <w:rsid w:val="00CD62E5"/>
    <w:rsid w:val="00CD64CF"/>
    <w:rsid w:val="00CD6BA2"/>
    <w:rsid w:val="00CD7036"/>
    <w:rsid w:val="00CD70C1"/>
    <w:rsid w:val="00CD75C7"/>
    <w:rsid w:val="00CD790A"/>
    <w:rsid w:val="00CD7C56"/>
    <w:rsid w:val="00CD7D74"/>
    <w:rsid w:val="00CD7E09"/>
    <w:rsid w:val="00CD7FCB"/>
    <w:rsid w:val="00CE0A08"/>
    <w:rsid w:val="00CE0C6E"/>
    <w:rsid w:val="00CE100E"/>
    <w:rsid w:val="00CE107A"/>
    <w:rsid w:val="00CE14D3"/>
    <w:rsid w:val="00CE1657"/>
    <w:rsid w:val="00CE190D"/>
    <w:rsid w:val="00CE1B32"/>
    <w:rsid w:val="00CE1B41"/>
    <w:rsid w:val="00CE1BA1"/>
    <w:rsid w:val="00CE1C5C"/>
    <w:rsid w:val="00CE1E66"/>
    <w:rsid w:val="00CE2028"/>
    <w:rsid w:val="00CE2155"/>
    <w:rsid w:val="00CE21BC"/>
    <w:rsid w:val="00CE2D27"/>
    <w:rsid w:val="00CE372D"/>
    <w:rsid w:val="00CE3BE4"/>
    <w:rsid w:val="00CE3C96"/>
    <w:rsid w:val="00CE3FB0"/>
    <w:rsid w:val="00CE3FD7"/>
    <w:rsid w:val="00CE494C"/>
    <w:rsid w:val="00CE4C19"/>
    <w:rsid w:val="00CE4CEB"/>
    <w:rsid w:val="00CE526D"/>
    <w:rsid w:val="00CE5938"/>
    <w:rsid w:val="00CE5C50"/>
    <w:rsid w:val="00CE5E05"/>
    <w:rsid w:val="00CE6BD9"/>
    <w:rsid w:val="00CE6C3B"/>
    <w:rsid w:val="00CE7013"/>
    <w:rsid w:val="00CE717E"/>
    <w:rsid w:val="00CE726D"/>
    <w:rsid w:val="00CE749B"/>
    <w:rsid w:val="00CE7812"/>
    <w:rsid w:val="00CE7946"/>
    <w:rsid w:val="00CE7B5F"/>
    <w:rsid w:val="00CE7B80"/>
    <w:rsid w:val="00CE7B93"/>
    <w:rsid w:val="00CE7BB5"/>
    <w:rsid w:val="00CE7C8F"/>
    <w:rsid w:val="00CE7D0E"/>
    <w:rsid w:val="00CE7FB1"/>
    <w:rsid w:val="00CF0002"/>
    <w:rsid w:val="00CF0409"/>
    <w:rsid w:val="00CF0654"/>
    <w:rsid w:val="00CF0830"/>
    <w:rsid w:val="00CF0ABE"/>
    <w:rsid w:val="00CF0EDF"/>
    <w:rsid w:val="00CF11D1"/>
    <w:rsid w:val="00CF1396"/>
    <w:rsid w:val="00CF1B8C"/>
    <w:rsid w:val="00CF1EF9"/>
    <w:rsid w:val="00CF2410"/>
    <w:rsid w:val="00CF2488"/>
    <w:rsid w:val="00CF257B"/>
    <w:rsid w:val="00CF26CB"/>
    <w:rsid w:val="00CF276F"/>
    <w:rsid w:val="00CF2C76"/>
    <w:rsid w:val="00CF36F6"/>
    <w:rsid w:val="00CF3701"/>
    <w:rsid w:val="00CF4016"/>
    <w:rsid w:val="00CF4161"/>
    <w:rsid w:val="00CF43DC"/>
    <w:rsid w:val="00CF47BB"/>
    <w:rsid w:val="00CF48F6"/>
    <w:rsid w:val="00CF49EE"/>
    <w:rsid w:val="00CF49F7"/>
    <w:rsid w:val="00CF4D2B"/>
    <w:rsid w:val="00CF4F35"/>
    <w:rsid w:val="00CF509F"/>
    <w:rsid w:val="00CF59B2"/>
    <w:rsid w:val="00CF612E"/>
    <w:rsid w:val="00CF656D"/>
    <w:rsid w:val="00CF6744"/>
    <w:rsid w:val="00CF69F1"/>
    <w:rsid w:val="00CF6C93"/>
    <w:rsid w:val="00CF6D1F"/>
    <w:rsid w:val="00CF6FA4"/>
    <w:rsid w:val="00CF7899"/>
    <w:rsid w:val="00D00081"/>
    <w:rsid w:val="00D00268"/>
    <w:rsid w:val="00D006F1"/>
    <w:rsid w:val="00D00FB2"/>
    <w:rsid w:val="00D0181D"/>
    <w:rsid w:val="00D01FCB"/>
    <w:rsid w:val="00D0204E"/>
    <w:rsid w:val="00D0220B"/>
    <w:rsid w:val="00D0230E"/>
    <w:rsid w:val="00D0234A"/>
    <w:rsid w:val="00D0236B"/>
    <w:rsid w:val="00D023A6"/>
    <w:rsid w:val="00D02729"/>
    <w:rsid w:val="00D028E4"/>
    <w:rsid w:val="00D02D96"/>
    <w:rsid w:val="00D02DAB"/>
    <w:rsid w:val="00D02E19"/>
    <w:rsid w:val="00D03476"/>
    <w:rsid w:val="00D0384D"/>
    <w:rsid w:val="00D039AF"/>
    <w:rsid w:val="00D039FA"/>
    <w:rsid w:val="00D03C46"/>
    <w:rsid w:val="00D03C4A"/>
    <w:rsid w:val="00D03E6E"/>
    <w:rsid w:val="00D03ED5"/>
    <w:rsid w:val="00D03FBC"/>
    <w:rsid w:val="00D041B3"/>
    <w:rsid w:val="00D04354"/>
    <w:rsid w:val="00D044BF"/>
    <w:rsid w:val="00D04653"/>
    <w:rsid w:val="00D05078"/>
    <w:rsid w:val="00D05991"/>
    <w:rsid w:val="00D06137"/>
    <w:rsid w:val="00D061F8"/>
    <w:rsid w:val="00D0644C"/>
    <w:rsid w:val="00D068BD"/>
    <w:rsid w:val="00D06D63"/>
    <w:rsid w:val="00D075A1"/>
    <w:rsid w:val="00D0776F"/>
    <w:rsid w:val="00D0791C"/>
    <w:rsid w:val="00D079E3"/>
    <w:rsid w:val="00D07BF8"/>
    <w:rsid w:val="00D07CEE"/>
    <w:rsid w:val="00D100E8"/>
    <w:rsid w:val="00D10909"/>
    <w:rsid w:val="00D10930"/>
    <w:rsid w:val="00D10F1D"/>
    <w:rsid w:val="00D11029"/>
    <w:rsid w:val="00D11276"/>
    <w:rsid w:val="00D112FA"/>
    <w:rsid w:val="00D117B2"/>
    <w:rsid w:val="00D1189A"/>
    <w:rsid w:val="00D11A4A"/>
    <w:rsid w:val="00D11EB7"/>
    <w:rsid w:val="00D12287"/>
    <w:rsid w:val="00D12498"/>
    <w:rsid w:val="00D12A33"/>
    <w:rsid w:val="00D1316A"/>
    <w:rsid w:val="00D13520"/>
    <w:rsid w:val="00D136EB"/>
    <w:rsid w:val="00D13887"/>
    <w:rsid w:val="00D139A1"/>
    <w:rsid w:val="00D139F4"/>
    <w:rsid w:val="00D13DEA"/>
    <w:rsid w:val="00D13F1C"/>
    <w:rsid w:val="00D14028"/>
    <w:rsid w:val="00D1441D"/>
    <w:rsid w:val="00D148C0"/>
    <w:rsid w:val="00D14919"/>
    <w:rsid w:val="00D149C3"/>
    <w:rsid w:val="00D14F42"/>
    <w:rsid w:val="00D14F70"/>
    <w:rsid w:val="00D15384"/>
    <w:rsid w:val="00D15550"/>
    <w:rsid w:val="00D15566"/>
    <w:rsid w:val="00D15592"/>
    <w:rsid w:val="00D15908"/>
    <w:rsid w:val="00D15A3A"/>
    <w:rsid w:val="00D15D04"/>
    <w:rsid w:val="00D15D0F"/>
    <w:rsid w:val="00D15E21"/>
    <w:rsid w:val="00D164E2"/>
    <w:rsid w:val="00D16555"/>
    <w:rsid w:val="00D16727"/>
    <w:rsid w:val="00D1685F"/>
    <w:rsid w:val="00D16A3C"/>
    <w:rsid w:val="00D16D85"/>
    <w:rsid w:val="00D172A5"/>
    <w:rsid w:val="00D176E4"/>
    <w:rsid w:val="00D17C61"/>
    <w:rsid w:val="00D17E81"/>
    <w:rsid w:val="00D2014B"/>
    <w:rsid w:val="00D203FE"/>
    <w:rsid w:val="00D204B6"/>
    <w:rsid w:val="00D20506"/>
    <w:rsid w:val="00D205BC"/>
    <w:rsid w:val="00D207FB"/>
    <w:rsid w:val="00D20B8E"/>
    <w:rsid w:val="00D20BD9"/>
    <w:rsid w:val="00D21073"/>
    <w:rsid w:val="00D214E9"/>
    <w:rsid w:val="00D2157C"/>
    <w:rsid w:val="00D21E90"/>
    <w:rsid w:val="00D21F45"/>
    <w:rsid w:val="00D21FA1"/>
    <w:rsid w:val="00D220BC"/>
    <w:rsid w:val="00D2226E"/>
    <w:rsid w:val="00D2244D"/>
    <w:rsid w:val="00D224DE"/>
    <w:rsid w:val="00D22632"/>
    <w:rsid w:val="00D226BA"/>
    <w:rsid w:val="00D2280C"/>
    <w:rsid w:val="00D229B7"/>
    <w:rsid w:val="00D229C1"/>
    <w:rsid w:val="00D22C5D"/>
    <w:rsid w:val="00D22F7B"/>
    <w:rsid w:val="00D23113"/>
    <w:rsid w:val="00D233C0"/>
    <w:rsid w:val="00D23809"/>
    <w:rsid w:val="00D238F2"/>
    <w:rsid w:val="00D238F5"/>
    <w:rsid w:val="00D23A53"/>
    <w:rsid w:val="00D23BE0"/>
    <w:rsid w:val="00D241DE"/>
    <w:rsid w:val="00D2424B"/>
    <w:rsid w:val="00D245E5"/>
    <w:rsid w:val="00D2486B"/>
    <w:rsid w:val="00D24A4C"/>
    <w:rsid w:val="00D24DE0"/>
    <w:rsid w:val="00D252D6"/>
    <w:rsid w:val="00D25D32"/>
    <w:rsid w:val="00D26232"/>
    <w:rsid w:val="00D26394"/>
    <w:rsid w:val="00D267D9"/>
    <w:rsid w:val="00D26C69"/>
    <w:rsid w:val="00D26D5B"/>
    <w:rsid w:val="00D27050"/>
    <w:rsid w:val="00D2733A"/>
    <w:rsid w:val="00D274FA"/>
    <w:rsid w:val="00D275F9"/>
    <w:rsid w:val="00D27663"/>
    <w:rsid w:val="00D276BF"/>
    <w:rsid w:val="00D27A73"/>
    <w:rsid w:val="00D27C47"/>
    <w:rsid w:val="00D30775"/>
    <w:rsid w:val="00D30A78"/>
    <w:rsid w:val="00D30D84"/>
    <w:rsid w:val="00D30E72"/>
    <w:rsid w:val="00D30EC3"/>
    <w:rsid w:val="00D30FFA"/>
    <w:rsid w:val="00D31375"/>
    <w:rsid w:val="00D3193B"/>
    <w:rsid w:val="00D31A86"/>
    <w:rsid w:val="00D31C89"/>
    <w:rsid w:val="00D31CD7"/>
    <w:rsid w:val="00D3200A"/>
    <w:rsid w:val="00D32064"/>
    <w:rsid w:val="00D323C9"/>
    <w:rsid w:val="00D324B0"/>
    <w:rsid w:val="00D3280C"/>
    <w:rsid w:val="00D32B11"/>
    <w:rsid w:val="00D32DE2"/>
    <w:rsid w:val="00D33162"/>
    <w:rsid w:val="00D33353"/>
    <w:rsid w:val="00D33793"/>
    <w:rsid w:val="00D33A93"/>
    <w:rsid w:val="00D33DF6"/>
    <w:rsid w:val="00D33E4E"/>
    <w:rsid w:val="00D3413C"/>
    <w:rsid w:val="00D34174"/>
    <w:rsid w:val="00D3449A"/>
    <w:rsid w:val="00D34670"/>
    <w:rsid w:val="00D34721"/>
    <w:rsid w:val="00D34773"/>
    <w:rsid w:val="00D34A5A"/>
    <w:rsid w:val="00D34DD0"/>
    <w:rsid w:val="00D34EB3"/>
    <w:rsid w:val="00D34F82"/>
    <w:rsid w:val="00D354C8"/>
    <w:rsid w:val="00D355C4"/>
    <w:rsid w:val="00D35979"/>
    <w:rsid w:val="00D35A2C"/>
    <w:rsid w:val="00D35BDC"/>
    <w:rsid w:val="00D35EEF"/>
    <w:rsid w:val="00D36287"/>
    <w:rsid w:val="00D363F4"/>
    <w:rsid w:val="00D36BC8"/>
    <w:rsid w:val="00D37178"/>
    <w:rsid w:val="00D37AEB"/>
    <w:rsid w:val="00D37FFE"/>
    <w:rsid w:val="00D404AD"/>
    <w:rsid w:val="00D40612"/>
    <w:rsid w:val="00D40663"/>
    <w:rsid w:val="00D40696"/>
    <w:rsid w:val="00D4079E"/>
    <w:rsid w:val="00D408FF"/>
    <w:rsid w:val="00D4097F"/>
    <w:rsid w:val="00D40AB4"/>
    <w:rsid w:val="00D40BF9"/>
    <w:rsid w:val="00D40BFE"/>
    <w:rsid w:val="00D40CE1"/>
    <w:rsid w:val="00D40E2E"/>
    <w:rsid w:val="00D40EFB"/>
    <w:rsid w:val="00D41172"/>
    <w:rsid w:val="00D411E7"/>
    <w:rsid w:val="00D4192D"/>
    <w:rsid w:val="00D41A85"/>
    <w:rsid w:val="00D4228C"/>
    <w:rsid w:val="00D4231B"/>
    <w:rsid w:val="00D4233B"/>
    <w:rsid w:val="00D424CF"/>
    <w:rsid w:val="00D4275A"/>
    <w:rsid w:val="00D428C3"/>
    <w:rsid w:val="00D42E07"/>
    <w:rsid w:val="00D43084"/>
    <w:rsid w:val="00D4320C"/>
    <w:rsid w:val="00D43250"/>
    <w:rsid w:val="00D434B8"/>
    <w:rsid w:val="00D43647"/>
    <w:rsid w:val="00D4374F"/>
    <w:rsid w:val="00D4386C"/>
    <w:rsid w:val="00D43AD4"/>
    <w:rsid w:val="00D43BBE"/>
    <w:rsid w:val="00D43E70"/>
    <w:rsid w:val="00D43F79"/>
    <w:rsid w:val="00D44154"/>
    <w:rsid w:val="00D442EF"/>
    <w:rsid w:val="00D444AF"/>
    <w:rsid w:val="00D449AA"/>
    <w:rsid w:val="00D44B3A"/>
    <w:rsid w:val="00D44D01"/>
    <w:rsid w:val="00D45099"/>
    <w:rsid w:val="00D45553"/>
    <w:rsid w:val="00D455E8"/>
    <w:rsid w:val="00D45769"/>
    <w:rsid w:val="00D45818"/>
    <w:rsid w:val="00D458AF"/>
    <w:rsid w:val="00D461FA"/>
    <w:rsid w:val="00D46539"/>
    <w:rsid w:val="00D466AC"/>
    <w:rsid w:val="00D466C6"/>
    <w:rsid w:val="00D46781"/>
    <w:rsid w:val="00D46A73"/>
    <w:rsid w:val="00D46F45"/>
    <w:rsid w:val="00D4709D"/>
    <w:rsid w:val="00D4731D"/>
    <w:rsid w:val="00D4786D"/>
    <w:rsid w:val="00D47962"/>
    <w:rsid w:val="00D47B92"/>
    <w:rsid w:val="00D47E25"/>
    <w:rsid w:val="00D5027E"/>
    <w:rsid w:val="00D50659"/>
    <w:rsid w:val="00D50885"/>
    <w:rsid w:val="00D50BBB"/>
    <w:rsid w:val="00D50F37"/>
    <w:rsid w:val="00D5130D"/>
    <w:rsid w:val="00D51613"/>
    <w:rsid w:val="00D51983"/>
    <w:rsid w:val="00D5225E"/>
    <w:rsid w:val="00D533C9"/>
    <w:rsid w:val="00D536E3"/>
    <w:rsid w:val="00D537C5"/>
    <w:rsid w:val="00D539BB"/>
    <w:rsid w:val="00D53A29"/>
    <w:rsid w:val="00D53BE1"/>
    <w:rsid w:val="00D53EC5"/>
    <w:rsid w:val="00D543A7"/>
    <w:rsid w:val="00D544BD"/>
    <w:rsid w:val="00D54794"/>
    <w:rsid w:val="00D54798"/>
    <w:rsid w:val="00D54A75"/>
    <w:rsid w:val="00D54B8E"/>
    <w:rsid w:val="00D54EEB"/>
    <w:rsid w:val="00D55098"/>
    <w:rsid w:val="00D55139"/>
    <w:rsid w:val="00D55172"/>
    <w:rsid w:val="00D558E8"/>
    <w:rsid w:val="00D55C21"/>
    <w:rsid w:val="00D56372"/>
    <w:rsid w:val="00D56505"/>
    <w:rsid w:val="00D5662C"/>
    <w:rsid w:val="00D56774"/>
    <w:rsid w:val="00D5688C"/>
    <w:rsid w:val="00D56CC2"/>
    <w:rsid w:val="00D56F90"/>
    <w:rsid w:val="00D573B8"/>
    <w:rsid w:val="00D57603"/>
    <w:rsid w:val="00D5766D"/>
    <w:rsid w:val="00D57DB8"/>
    <w:rsid w:val="00D57F8F"/>
    <w:rsid w:val="00D57FA1"/>
    <w:rsid w:val="00D602A8"/>
    <w:rsid w:val="00D602D9"/>
    <w:rsid w:val="00D602F0"/>
    <w:rsid w:val="00D60396"/>
    <w:rsid w:val="00D60A6F"/>
    <w:rsid w:val="00D60AC2"/>
    <w:rsid w:val="00D60B21"/>
    <w:rsid w:val="00D60BE4"/>
    <w:rsid w:val="00D60D0A"/>
    <w:rsid w:val="00D60E7C"/>
    <w:rsid w:val="00D60F1B"/>
    <w:rsid w:val="00D61042"/>
    <w:rsid w:val="00D61750"/>
    <w:rsid w:val="00D61831"/>
    <w:rsid w:val="00D618FC"/>
    <w:rsid w:val="00D61B78"/>
    <w:rsid w:val="00D61CCA"/>
    <w:rsid w:val="00D62014"/>
    <w:rsid w:val="00D6203F"/>
    <w:rsid w:val="00D620D6"/>
    <w:rsid w:val="00D620E5"/>
    <w:rsid w:val="00D626E7"/>
    <w:rsid w:val="00D62959"/>
    <w:rsid w:val="00D629B4"/>
    <w:rsid w:val="00D62A45"/>
    <w:rsid w:val="00D62B2C"/>
    <w:rsid w:val="00D62CCC"/>
    <w:rsid w:val="00D62E5E"/>
    <w:rsid w:val="00D62E94"/>
    <w:rsid w:val="00D635E2"/>
    <w:rsid w:val="00D6382C"/>
    <w:rsid w:val="00D63A08"/>
    <w:rsid w:val="00D63A78"/>
    <w:rsid w:val="00D63C9B"/>
    <w:rsid w:val="00D63CF9"/>
    <w:rsid w:val="00D63D0D"/>
    <w:rsid w:val="00D63EDA"/>
    <w:rsid w:val="00D6400C"/>
    <w:rsid w:val="00D6439F"/>
    <w:rsid w:val="00D6487B"/>
    <w:rsid w:val="00D6499A"/>
    <w:rsid w:val="00D649CA"/>
    <w:rsid w:val="00D64BA6"/>
    <w:rsid w:val="00D64F94"/>
    <w:rsid w:val="00D65009"/>
    <w:rsid w:val="00D652CD"/>
    <w:rsid w:val="00D653B6"/>
    <w:rsid w:val="00D654EE"/>
    <w:rsid w:val="00D657F8"/>
    <w:rsid w:val="00D65EAA"/>
    <w:rsid w:val="00D65EFD"/>
    <w:rsid w:val="00D66502"/>
    <w:rsid w:val="00D66679"/>
    <w:rsid w:val="00D66889"/>
    <w:rsid w:val="00D66B7E"/>
    <w:rsid w:val="00D66CDE"/>
    <w:rsid w:val="00D66E05"/>
    <w:rsid w:val="00D67177"/>
    <w:rsid w:val="00D67D4D"/>
    <w:rsid w:val="00D67D57"/>
    <w:rsid w:val="00D67FED"/>
    <w:rsid w:val="00D702FE"/>
    <w:rsid w:val="00D70327"/>
    <w:rsid w:val="00D711D2"/>
    <w:rsid w:val="00D7123A"/>
    <w:rsid w:val="00D712BD"/>
    <w:rsid w:val="00D715DA"/>
    <w:rsid w:val="00D71628"/>
    <w:rsid w:val="00D72352"/>
    <w:rsid w:val="00D7256F"/>
    <w:rsid w:val="00D72685"/>
    <w:rsid w:val="00D72772"/>
    <w:rsid w:val="00D728C9"/>
    <w:rsid w:val="00D7291F"/>
    <w:rsid w:val="00D72AEA"/>
    <w:rsid w:val="00D72BE6"/>
    <w:rsid w:val="00D72CEF"/>
    <w:rsid w:val="00D72D3B"/>
    <w:rsid w:val="00D7300E"/>
    <w:rsid w:val="00D73140"/>
    <w:rsid w:val="00D73651"/>
    <w:rsid w:val="00D73C3C"/>
    <w:rsid w:val="00D743D8"/>
    <w:rsid w:val="00D74600"/>
    <w:rsid w:val="00D74743"/>
    <w:rsid w:val="00D7485D"/>
    <w:rsid w:val="00D74B09"/>
    <w:rsid w:val="00D74B1C"/>
    <w:rsid w:val="00D74C10"/>
    <w:rsid w:val="00D75105"/>
    <w:rsid w:val="00D75406"/>
    <w:rsid w:val="00D7568B"/>
    <w:rsid w:val="00D7646F"/>
    <w:rsid w:val="00D76794"/>
    <w:rsid w:val="00D770CC"/>
    <w:rsid w:val="00D773A0"/>
    <w:rsid w:val="00D7752E"/>
    <w:rsid w:val="00D77703"/>
    <w:rsid w:val="00D779DD"/>
    <w:rsid w:val="00D77EB2"/>
    <w:rsid w:val="00D8089D"/>
    <w:rsid w:val="00D80B68"/>
    <w:rsid w:val="00D80C33"/>
    <w:rsid w:val="00D80C5C"/>
    <w:rsid w:val="00D80C5E"/>
    <w:rsid w:val="00D80CF5"/>
    <w:rsid w:val="00D812A8"/>
    <w:rsid w:val="00D81367"/>
    <w:rsid w:val="00D8178F"/>
    <w:rsid w:val="00D818A3"/>
    <w:rsid w:val="00D81940"/>
    <w:rsid w:val="00D82004"/>
    <w:rsid w:val="00D82183"/>
    <w:rsid w:val="00D82372"/>
    <w:rsid w:val="00D8260D"/>
    <w:rsid w:val="00D8285B"/>
    <w:rsid w:val="00D828BB"/>
    <w:rsid w:val="00D82944"/>
    <w:rsid w:val="00D83161"/>
    <w:rsid w:val="00D8337B"/>
    <w:rsid w:val="00D839B5"/>
    <w:rsid w:val="00D83A6C"/>
    <w:rsid w:val="00D83E8F"/>
    <w:rsid w:val="00D83EC7"/>
    <w:rsid w:val="00D8450B"/>
    <w:rsid w:val="00D84DBB"/>
    <w:rsid w:val="00D84F06"/>
    <w:rsid w:val="00D84F11"/>
    <w:rsid w:val="00D85331"/>
    <w:rsid w:val="00D85400"/>
    <w:rsid w:val="00D8546D"/>
    <w:rsid w:val="00D85914"/>
    <w:rsid w:val="00D859F0"/>
    <w:rsid w:val="00D85DD1"/>
    <w:rsid w:val="00D860DD"/>
    <w:rsid w:val="00D863F2"/>
    <w:rsid w:val="00D86884"/>
    <w:rsid w:val="00D869B3"/>
    <w:rsid w:val="00D86E12"/>
    <w:rsid w:val="00D86F48"/>
    <w:rsid w:val="00D87015"/>
    <w:rsid w:val="00D873D2"/>
    <w:rsid w:val="00D8763C"/>
    <w:rsid w:val="00D8764F"/>
    <w:rsid w:val="00D87912"/>
    <w:rsid w:val="00D87949"/>
    <w:rsid w:val="00D87AE5"/>
    <w:rsid w:val="00D87D12"/>
    <w:rsid w:val="00D90094"/>
    <w:rsid w:val="00D900DE"/>
    <w:rsid w:val="00D90430"/>
    <w:rsid w:val="00D9088C"/>
    <w:rsid w:val="00D909C2"/>
    <w:rsid w:val="00D91217"/>
    <w:rsid w:val="00D91389"/>
    <w:rsid w:val="00D913CE"/>
    <w:rsid w:val="00D913F4"/>
    <w:rsid w:val="00D91883"/>
    <w:rsid w:val="00D91BAF"/>
    <w:rsid w:val="00D91CAA"/>
    <w:rsid w:val="00D91F84"/>
    <w:rsid w:val="00D9228B"/>
    <w:rsid w:val="00D924DC"/>
    <w:rsid w:val="00D92D2E"/>
    <w:rsid w:val="00D93492"/>
    <w:rsid w:val="00D939F8"/>
    <w:rsid w:val="00D942A5"/>
    <w:rsid w:val="00D944AA"/>
    <w:rsid w:val="00D94CCB"/>
    <w:rsid w:val="00D953B8"/>
    <w:rsid w:val="00D960E4"/>
    <w:rsid w:val="00D96483"/>
    <w:rsid w:val="00D965F7"/>
    <w:rsid w:val="00D967AB"/>
    <w:rsid w:val="00D967DD"/>
    <w:rsid w:val="00D96859"/>
    <w:rsid w:val="00D96C6E"/>
    <w:rsid w:val="00D96D57"/>
    <w:rsid w:val="00DA01B1"/>
    <w:rsid w:val="00DA0310"/>
    <w:rsid w:val="00DA0596"/>
    <w:rsid w:val="00DA0621"/>
    <w:rsid w:val="00DA0675"/>
    <w:rsid w:val="00DA0958"/>
    <w:rsid w:val="00DA0A7F"/>
    <w:rsid w:val="00DA0D80"/>
    <w:rsid w:val="00DA0DA7"/>
    <w:rsid w:val="00DA0F48"/>
    <w:rsid w:val="00DA0FCA"/>
    <w:rsid w:val="00DA1203"/>
    <w:rsid w:val="00DA18DF"/>
    <w:rsid w:val="00DA19EE"/>
    <w:rsid w:val="00DA1C73"/>
    <w:rsid w:val="00DA21EE"/>
    <w:rsid w:val="00DA2933"/>
    <w:rsid w:val="00DA2B84"/>
    <w:rsid w:val="00DA2C01"/>
    <w:rsid w:val="00DA2CB0"/>
    <w:rsid w:val="00DA3288"/>
    <w:rsid w:val="00DA3371"/>
    <w:rsid w:val="00DA33FA"/>
    <w:rsid w:val="00DA36E0"/>
    <w:rsid w:val="00DA3877"/>
    <w:rsid w:val="00DA38A3"/>
    <w:rsid w:val="00DA3B78"/>
    <w:rsid w:val="00DA3DBD"/>
    <w:rsid w:val="00DA3EDF"/>
    <w:rsid w:val="00DA433A"/>
    <w:rsid w:val="00DA43A1"/>
    <w:rsid w:val="00DA43C8"/>
    <w:rsid w:val="00DA4637"/>
    <w:rsid w:val="00DA485C"/>
    <w:rsid w:val="00DA4955"/>
    <w:rsid w:val="00DA4E24"/>
    <w:rsid w:val="00DA4F32"/>
    <w:rsid w:val="00DA514D"/>
    <w:rsid w:val="00DA599F"/>
    <w:rsid w:val="00DA5CAE"/>
    <w:rsid w:val="00DA5F0B"/>
    <w:rsid w:val="00DA665C"/>
    <w:rsid w:val="00DA6900"/>
    <w:rsid w:val="00DA713A"/>
    <w:rsid w:val="00DA72FE"/>
    <w:rsid w:val="00DA7329"/>
    <w:rsid w:val="00DA7707"/>
    <w:rsid w:val="00DA77F3"/>
    <w:rsid w:val="00DA7885"/>
    <w:rsid w:val="00DA7F28"/>
    <w:rsid w:val="00DB00FF"/>
    <w:rsid w:val="00DB0B53"/>
    <w:rsid w:val="00DB0C40"/>
    <w:rsid w:val="00DB0CFC"/>
    <w:rsid w:val="00DB0DE8"/>
    <w:rsid w:val="00DB0DFD"/>
    <w:rsid w:val="00DB1282"/>
    <w:rsid w:val="00DB1906"/>
    <w:rsid w:val="00DB1A74"/>
    <w:rsid w:val="00DB1A91"/>
    <w:rsid w:val="00DB1E3B"/>
    <w:rsid w:val="00DB1E9B"/>
    <w:rsid w:val="00DB2179"/>
    <w:rsid w:val="00DB2695"/>
    <w:rsid w:val="00DB292F"/>
    <w:rsid w:val="00DB2B00"/>
    <w:rsid w:val="00DB2E67"/>
    <w:rsid w:val="00DB3A85"/>
    <w:rsid w:val="00DB3B8E"/>
    <w:rsid w:val="00DB3F4C"/>
    <w:rsid w:val="00DB43A6"/>
    <w:rsid w:val="00DB447B"/>
    <w:rsid w:val="00DB4C2B"/>
    <w:rsid w:val="00DB4D34"/>
    <w:rsid w:val="00DB4D4F"/>
    <w:rsid w:val="00DB4D92"/>
    <w:rsid w:val="00DB4E45"/>
    <w:rsid w:val="00DB4FEB"/>
    <w:rsid w:val="00DB5171"/>
    <w:rsid w:val="00DB53F5"/>
    <w:rsid w:val="00DB5A5A"/>
    <w:rsid w:val="00DB5C75"/>
    <w:rsid w:val="00DB5CB1"/>
    <w:rsid w:val="00DB605A"/>
    <w:rsid w:val="00DB6225"/>
    <w:rsid w:val="00DB63B4"/>
    <w:rsid w:val="00DB63C0"/>
    <w:rsid w:val="00DB68AF"/>
    <w:rsid w:val="00DB69B2"/>
    <w:rsid w:val="00DB6AF6"/>
    <w:rsid w:val="00DB6B56"/>
    <w:rsid w:val="00DB6E73"/>
    <w:rsid w:val="00DB71F2"/>
    <w:rsid w:val="00DB73AF"/>
    <w:rsid w:val="00DB73B0"/>
    <w:rsid w:val="00DB7404"/>
    <w:rsid w:val="00DB7462"/>
    <w:rsid w:val="00DB746F"/>
    <w:rsid w:val="00DB750B"/>
    <w:rsid w:val="00DB7625"/>
    <w:rsid w:val="00DB7920"/>
    <w:rsid w:val="00DB7924"/>
    <w:rsid w:val="00DB7966"/>
    <w:rsid w:val="00DB7A89"/>
    <w:rsid w:val="00DB7E0A"/>
    <w:rsid w:val="00DC024A"/>
    <w:rsid w:val="00DC0284"/>
    <w:rsid w:val="00DC02F9"/>
    <w:rsid w:val="00DC049A"/>
    <w:rsid w:val="00DC051E"/>
    <w:rsid w:val="00DC0D18"/>
    <w:rsid w:val="00DC1215"/>
    <w:rsid w:val="00DC1281"/>
    <w:rsid w:val="00DC1757"/>
    <w:rsid w:val="00DC1BBB"/>
    <w:rsid w:val="00DC1E29"/>
    <w:rsid w:val="00DC20C5"/>
    <w:rsid w:val="00DC22A0"/>
    <w:rsid w:val="00DC289F"/>
    <w:rsid w:val="00DC2A0E"/>
    <w:rsid w:val="00DC2C8E"/>
    <w:rsid w:val="00DC31B0"/>
    <w:rsid w:val="00DC31F2"/>
    <w:rsid w:val="00DC3351"/>
    <w:rsid w:val="00DC33F0"/>
    <w:rsid w:val="00DC3660"/>
    <w:rsid w:val="00DC36DD"/>
    <w:rsid w:val="00DC3CA6"/>
    <w:rsid w:val="00DC3FB4"/>
    <w:rsid w:val="00DC430D"/>
    <w:rsid w:val="00DC48AF"/>
    <w:rsid w:val="00DC4A8F"/>
    <w:rsid w:val="00DC5187"/>
    <w:rsid w:val="00DC54A9"/>
    <w:rsid w:val="00DC57CE"/>
    <w:rsid w:val="00DC5BB2"/>
    <w:rsid w:val="00DC620F"/>
    <w:rsid w:val="00DC6445"/>
    <w:rsid w:val="00DC6745"/>
    <w:rsid w:val="00DC686C"/>
    <w:rsid w:val="00DC6B2A"/>
    <w:rsid w:val="00DC6BE9"/>
    <w:rsid w:val="00DC6D6C"/>
    <w:rsid w:val="00DC7115"/>
    <w:rsid w:val="00DC743E"/>
    <w:rsid w:val="00DC75D6"/>
    <w:rsid w:val="00DC75E3"/>
    <w:rsid w:val="00DC7684"/>
    <w:rsid w:val="00DC78EC"/>
    <w:rsid w:val="00DC7CB4"/>
    <w:rsid w:val="00DC7CB6"/>
    <w:rsid w:val="00DC7CF0"/>
    <w:rsid w:val="00DD0116"/>
    <w:rsid w:val="00DD0A55"/>
    <w:rsid w:val="00DD0A84"/>
    <w:rsid w:val="00DD0E43"/>
    <w:rsid w:val="00DD0F6A"/>
    <w:rsid w:val="00DD1436"/>
    <w:rsid w:val="00DD1576"/>
    <w:rsid w:val="00DD1897"/>
    <w:rsid w:val="00DD1A0F"/>
    <w:rsid w:val="00DD1D3A"/>
    <w:rsid w:val="00DD1DE5"/>
    <w:rsid w:val="00DD2679"/>
    <w:rsid w:val="00DD2756"/>
    <w:rsid w:val="00DD2991"/>
    <w:rsid w:val="00DD2A2F"/>
    <w:rsid w:val="00DD2B1D"/>
    <w:rsid w:val="00DD2B51"/>
    <w:rsid w:val="00DD2B91"/>
    <w:rsid w:val="00DD2E43"/>
    <w:rsid w:val="00DD31B3"/>
    <w:rsid w:val="00DD3D5E"/>
    <w:rsid w:val="00DD4056"/>
    <w:rsid w:val="00DD409B"/>
    <w:rsid w:val="00DD4125"/>
    <w:rsid w:val="00DD4624"/>
    <w:rsid w:val="00DD49BF"/>
    <w:rsid w:val="00DD4FD7"/>
    <w:rsid w:val="00DD50B2"/>
    <w:rsid w:val="00DD5195"/>
    <w:rsid w:val="00DD5765"/>
    <w:rsid w:val="00DD5E0E"/>
    <w:rsid w:val="00DD617F"/>
    <w:rsid w:val="00DD6431"/>
    <w:rsid w:val="00DD6547"/>
    <w:rsid w:val="00DD6963"/>
    <w:rsid w:val="00DD6C03"/>
    <w:rsid w:val="00DD6DD8"/>
    <w:rsid w:val="00DD70D6"/>
    <w:rsid w:val="00DD71C4"/>
    <w:rsid w:val="00DD7446"/>
    <w:rsid w:val="00DD7D18"/>
    <w:rsid w:val="00DD7DE3"/>
    <w:rsid w:val="00DE01C8"/>
    <w:rsid w:val="00DE0325"/>
    <w:rsid w:val="00DE06F3"/>
    <w:rsid w:val="00DE0A52"/>
    <w:rsid w:val="00DE0AF6"/>
    <w:rsid w:val="00DE0B64"/>
    <w:rsid w:val="00DE0D3C"/>
    <w:rsid w:val="00DE0F94"/>
    <w:rsid w:val="00DE1043"/>
    <w:rsid w:val="00DE1364"/>
    <w:rsid w:val="00DE13BE"/>
    <w:rsid w:val="00DE176B"/>
    <w:rsid w:val="00DE1D74"/>
    <w:rsid w:val="00DE1F6E"/>
    <w:rsid w:val="00DE24B0"/>
    <w:rsid w:val="00DE24BD"/>
    <w:rsid w:val="00DE2FBE"/>
    <w:rsid w:val="00DE3ADF"/>
    <w:rsid w:val="00DE3CC4"/>
    <w:rsid w:val="00DE3E8C"/>
    <w:rsid w:val="00DE405D"/>
    <w:rsid w:val="00DE4155"/>
    <w:rsid w:val="00DE4377"/>
    <w:rsid w:val="00DE441A"/>
    <w:rsid w:val="00DE4540"/>
    <w:rsid w:val="00DE4BF8"/>
    <w:rsid w:val="00DE5067"/>
    <w:rsid w:val="00DE5196"/>
    <w:rsid w:val="00DE5A7D"/>
    <w:rsid w:val="00DE5AA3"/>
    <w:rsid w:val="00DE605C"/>
    <w:rsid w:val="00DE6607"/>
    <w:rsid w:val="00DE66E8"/>
    <w:rsid w:val="00DE698E"/>
    <w:rsid w:val="00DE6A5C"/>
    <w:rsid w:val="00DE6A8D"/>
    <w:rsid w:val="00DE7D55"/>
    <w:rsid w:val="00DE7E4D"/>
    <w:rsid w:val="00DF033F"/>
    <w:rsid w:val="00DF06AD"/>
    <w:rsid w:val="00DF07FA"/>
    <w:rsid w:val="00DF0895"/>
    <w:rsid w:val="00DF0CAC"/>
    <w:rsid w:val="00DF0E76"/>
    <w:rsid w:val="00DF1197"/>
    <w:rsid w:val="00DF1250"/>
    <w:rsid w:val="00DF14CD"/>
    <w:rsid w:val="00DF182F"/>
    <w:rsid w:val="00DF1DF3"/>
    <w:rsid w:val="00DF1FF3"/>
    <w:rsid w:val="00DF20F4"/>
    <w:rsid w:val="00DF23ED"/>
    <w:rsid w:val="00DF292B"/>
    <w:rsid w:val="00DF2A07"/>
    <w:rsid w:val="00DF3266"/>
    <w:rsid w:val="00DF334C"/>
    <w:rsid w:val="00DF356E"/>
    <w:rsid w:val="00DF36E2"/>
    <w:rsid w:val="00DF386B"/>
    <w:rsid w:val="00DF3BFD"/>
    <w:rsid w:val="00DF3D61"/>
    <w:rsid w:val="00DF41AC"/>
    <w:rsid w:val="00DF4425"/>
    <w:rsid w:val="00DF47E0"/>
    <w:rsid w:val="00DF48CF"/>
    <w:rsid w:val="00DF49F2"/>
    <w:rsid w:val="00DF4B21"/>
    <w:rsid w:val="00DF4B94"/>
    <w:rsid w:val="00DF4F25"/>
    <w:rsid w:val="00DF5305"/>
    <w:rsid w:val="00DF543B"/>
    <w:rsid w:val="00DF59A2"/>
    <w:rsid w:val="00DF59B3"/>
    <w:rsid w:val="00DF5A9D"/>
    <w:rsid w:val="00DF61D2"/>
    <w:rsid w:val="00DF64AA"/>
    <w:rsid w:val="00DF6579"/>
    <w:rsid w:val="00DF66B7"/>
    <w:rsid w:val="00DF6B85"/>
    <w:rsid w:val="00DF6FEF"/>
    <w:rsid w:val="00DF72AB"/>
    <w:rsid w:val="00DF77E7"/>
    <w:rsid w:val="00DF7CFF"/>
    <w:rsid w:val="00E000DA"/>
    <w:rsid w:val="00E004DF"/>
    <w:rsid w:val="00E00510"/>
    <w:rsid w:val="00E00AE6"/>
    <w:rsid w:val="00E00B84"/>
    <w:rsid w:val="00E0104C"/>
    <w:rsid w:val="00E011E0"/>
    <w:rsid w:val="00E01449"/>
    <w:rsid w:val="00E01AAF"/>
    <w:rsid w:val="00E01C64"/>
    <w:rsid w:val="00E02028"/>
    <w:rsid w:val="00E02370"/>
    <w:rsid w:val="00E02408"/>
    <w:rsid w:val="00E024FC"/>
    <w:rsid w:val="00E025ED"/>
    <w:rsid w:val="00E02C32"/>
    <w:rsid w:val="00E03431"/>
    <w:rsid w:val="00E03806"/>
    <w:rsid w:val="00E03C90"/>
    <w:rsid w:val="00E03D94"/>
    <w:rsid w:val="00E04002"/>
    <w:rsid w:val="00E041EA"/>
    <w:rsid w:val="00E043ED"/>
    <w:rsid w:val="00E04874"/>
    <w:rsid w:val="00E04964"/>
    <w:rsid w:val="00E049CF"/>
    <w:rsid w:val="00E04C7B"/>
    <w:rsid w:val="00E050E0"/>
    <w:rsid w:val="00E051F2"/>
    <w:rsid w:val="00E0548B"/>
    <w:rsid w:val="00E05B7E"/>
    <w:rsid w:val="00E05B85"/>
    <w:rsid w:val="00E062F6"/>
    <w:rsid w:val="00E066DB"/>
    <w:rsid w:val="00E069DD"/>
    <w:rsid w:val="00E06D15"/>
    <w:rsid w:val="00E06DF0"/>
    <w:rsid w:val="00E070A8"/>
    <w:rsid w:val="00E07292"/>
    <w:rsid w:val="00E07385"/>
    <w:rsid w:val="00E074E2"/>
    <w:rsid w:val="00E07BA4"/>
    <w:rsid w:val="00E07DE6"/>
    <w:rsid w:val="00E1001F"/>
    <w:rsid w:val="00E10052"/>
    <w:rsid w:val="00E1007E"/>
    <w:rsid w:val="00E10156"/>
    <w:rsid w:val="00E1031A"/>
    <w:rsid w:val="00E10490"/>
    <w:rsid w:val="00E10A10"/>
    <w:rsid w:val="00E10DDB"/>
    <w:rsid w:val="00E10E7E"/>
    <w:rsid w:val="00E118A1"/>
    <w:rsid w:val="00E118BB"/>
    <w:rsid w:val="00E11961"/>
    <w:rsid w:val="00E11B68"/>
    <w:rsid w:val="00E11B9E"/>
    <w:rsid w:val="00E121B4"/>
    <w:rsid w:val="00E122A3"/>
    <w:rsid w:val="00E12A06"/>
    <w:rsid w:val="00E12B8C"/>
    <w:rsid w:val="00E12FC8"/>
    <w:rsid w:val="00E12FD4"/>
    <w:rsid w:val="00E131C2"/>
    <w:rsid w:val="00E13351"/>
    <w:rsid w:val="00E137B9"/>
    <w:rsid w:val="00E13C93"/>
    <w:rsid w:val="00E13D0C"/>
    <w:rsid w:val="00E140B0"/>
    <w:rsid w:val="00E140C1"/>
    <w:rsid w:val="00E1495B"/>
    <w:rsid w:val="00E150AC"/>
    <w:rsid w:val="00E15385"/>
    <w:rsid w:val="00E1558F"/>
    <w:rsid w:val="00E15A4D"/>
    <w:rsid w:val="00E15C85"/>
    <w:rsid w:val="00E15F45"/>
    <w:rsid w:val="00E15FD2"/>
    <w:rsid w:val="00E1637E"/>
    <w:rsid w:val="00E168B3"/>
    <w:rsid w:val="00E16B66"/>
    <w:rsid w:val="00E172BA"/>
    <w:rsid w:val="00E17381"/>
    <w:rsid w:val="00E17475"/>
    <w:rsid w:val="00E17561"/>
    <w:rsid w:val="00E1761B"/>
    <w:rsid w:val="00E20050"/>
    <w:rsid w:val="00E2050F"/>
    <w:rsid w:val="00E20622"/>
    <w:rsid w:val="00E20B53"/>
    <w:rsid w:val="00E20BF5"/>
    <w:rsid w:val="00E2132E"/>
    <w:rsid w:val="00E21519"/>
    <w:rsid w:val="00E2197E"/>
    <w:rsid w:val="00E21A5B"/>
    <w:rsid w:val="00E21E23"/>
    <w:rsid w:val="00E221CA"/>
    <w:rsid w:val="00E22342"/>
    <w:rsid w:val="00E22A22"/>
    <w:rsid w:val="00E22B6B"/>
    <w:rsid w:val="00E22C5C"/>
    <w:rsid w:val="00E23468"/>
    <w:rsid w:val="00E23566"/>
    <w:rsid w:val="00E23677"/>
    <w:rsid w:val="00E238D8"/>
    <w:rsid w:val="00E23DED"/>
    <w:rsid w:val="00E23F6F"/>
    <w:rsid w:val="00E23FD7"/>
    <w:rsid w:val="00E2462F"/>
    <w:rsid w:val="00E246EE"/>
    <w:rsid w:val="00E24734"/>
    <w:rsid w:val="00E24745"/>
    <w:rsid w:val="00E248E7"/>
    <w:rsid w:val="00E24CBF"/>
    <w:rsid w:val="00E24EB7"/>
    <w:rsid w:val="00E24FD8"/>
    <w:rsid w:val="00E250EF"/>
    <w:rsid w:val="00E2511A"/>
    <w:rsid w:val="00E25350"/>
    <w:rsid w:val="00E25358"/>
    <w:rsid w:val="00E25993"/>
    <w:rsid w:val="00E25FED"/>
    <w:rsid w:val="00E260A6"/>
    <w:rsid w:val="00E2620F"/>
    <w:rsid w:val="00E26536"/>
    <w:rsid w:val="00E26A5E"/>
    <w:rsid w:val="00E26DE1"/>
    <w:rsid w:val="00E27A3B"/>
    <w:rsid w:val="00E303C7"/>
    <w:rsid w:val="00E30713"/>
    <w:rsid w:val="00E30763"/>
    <w:rsid w:val="00E30BCF"/>
    <w:rsid w:val="00E30CC2"/>
    <w:rsid w:val="00E30E79"/>
    <w:rsid w:val="00E30F46"/>
    <w:rsid w:val="00E313F4"/>
    <w:rsid w:val="00E3163E"/>
    <w:rsid w:val="00E3173A"/>
    <w:rsid w:val="00E317BB"/>
    <w:rsid w:val="00E31D59"/>
    <w:rsid w:val="00E3223A"/>
    <w:rsid w:val="00E3242E"/>
    <w:rsid w:val="00E3256F"/>
    <w:rsid w:val="00E32686"/>
    <w:rsid w:val="00E3272F"/>
    <w:rsid w:val="00E32DF9"/>
    <w:rsid w:val="00E32F51"/>
    <w:rsid w:val="00E33373"/>
    <w:rsid w:val="00E33BC3"/>
    <w:rsid w:val="00E33D68"/>
    <w:rsid w:val="00E3400D"/>
    <w:rsid w:val="00E3403A"/>
    <w:rsid w:val="00E3413C"/>
    <w:rsid w:val="00E3416C"/>
    <w:rsid w:val="00E343B7"/>
    <w:rsid w:val="00E3470B"/>
    <w:rsid w:val="00E34AF5"/>
    <w:rsid w:val="00E350AE"/>
    <w:rsid w:val="00E3526B"/>
    <w:rsid w:val="00E355E5"/>
    <w:rsid w:val="00E35A88"/>
    <w:rsid w:val="00E35EEE"/>
    <w:rsid w:val="00E366E2"/>
    <w:rsid w:val="00E36C15"/>
    <w:rsid w:val="00E36C5F"/>
    <w:rsid w:val="00E37873"/>
    <w:rsid w:val="00E37D66"/>
    <w:rsid w:val="00E37F6B"/>
    <w:rsid w:val="00E401D9"/>
    <w:rsid w:val="00E402D6"/>
    <w:rsid w:val="00E404EF"/>
    <w:rsid w:val="00E40811"/>
    <w:rsid w:val="00E408E1"/>
    <w:rsid w:val="00E40DF9"/>
    <w:rsid w:val="00E410B9"/>
    <w:rsid w:val="00E416F6"/>
    <w:rsid w:val="00E41DF1"/>
    <w:rsid w:val="00E421EA"/>
    <w:rsid w:val="00E424B8"/>
    <w:rsid w:val="00E4277D"/>
    <w:rsid w:val="00E42954"/>
    <w:rsid w:val="00E42A15"/>
    <w:rsid w:val="00E42C2F"/>
    <w:rsid w:val="00E42C92"/>
    <w:rsid w:val="00E43091"/>
    <w:rsid w:val="00E433B7"/>
    <w:rsid w:val="00E43414"/>
    <w:rsid w:val="00E43459"/>
    <w:rsid w:val="00E43761"/>
    <w:rsid w:val="00E43844"/>
    <w:rsid w:val="00E438BF"/>
    <w:rsid w:val="00E438C0"/>
    <w:rsid w:val="00E44920"/>
    <w:rsid w:val="00E44BDD"/>
    <w:rsid w:val="00E44CE9"/>
    <w:rsid w:val="00E44EAE"/>
    <w:rsid w:val="00E44FE0"/>
    <w:rsid w:val="00E45083"/>
    <w:rsid w:val="00E45279"/>
    <w:rsid w:val="00E45409"/>
    <w:rsid w:val="00E454CF"/>
    <w:rsid w:val="00E45662"/>
    <w:rsid w:val="00E45B3F"/>
    <w:rsid w:val="00E45BDD"/>
    <w:rsid w:val="00E45E2F"/>
    <w:rsid w:val="00E462C8"/>
    <w:rsid w:val="00E4641E"/>
    <w:rsid w:val="00E468C9"/>
    <w:rsid w:val="00E46AFE"/>
    <w:rsid w:val="00E46BB0"/>
    <w:rsid w:val="00E46C6A"/>
    <w:rsid w:val="00E47002"/>
    <w:rsid w:val="00E47016"/>
    <w:rsid w:val="00E47110"/>
    <w:rsid w:val="00E47785"/>
    <w:rsid w:val="00E47ADC"/>
    <w:rsid w:val="00E47C62"/>
    <w:rsid w:val="00E50062"/>
    <w:rsid w:val="00E50243"/>
    <w:rsid w:val="00E5085F"/>
    <w:rsid w:val="00E508B7"/>
    <w:rsid w:val="00E5091A"/>
    <w:rsid w:val="00E50AA3"/>
    <w:rsid w:val="00E50CB6"/>
    <w:rsid w:val="00E50D88"/>
    <w:rsid w:val="00E50E0E"/>
    <w:rsid w:val="00E50ECC"/>
    <w:rsid w:val="00E50FA4"/>
    <w:rsid w:val="00E510C4"/>
    <w:rsid w:val="00E51162"/>
    <w:rsid w:val="00E512F9"/>
    <w:rsid w:val="00E51400"/>
    <w:rsid w:val="00E51A38"/>
    <w:rsid w:val="00E51B8D"/>
    <w:rsid w:val="00E51DF8"/>
    <w:rsid w:val="00E52A64"/>
    <w:rsid w:val="00E52B7C"/>
    <w:rsid w:val="00E52EB7"/>
    <w:rsid w:val="00E537B6"/>
    <w:rsid w:val="00E538A3"/>
    <w:rsid w:val="00E538E5"/>
    <w:rsid w:val="00E53D11"/>
    <w:rsid w:val="00E53DA1"/>
    <w:rsid w:val="00E53F5C"/>
    <w:rsid w:val="00E543D3"/>
    <w:rsid w:val="00E544AC"/>
    <w:rsid w:val="00E545BD"/>
    <w:rsid w:val="00E54711"/>
    <w:rsid w:val="00E54882"/>
    <w:rsid w:val="00E548A7"/>
    <w:rsid w:val="00E54FFF"/>
    <w:rsid w:val="00E550F9"/>
    <w:rsid w:val="00E55182"/>
    <w:rsid w:val="00E55347"/>
    <w:rsid w:val="00E55686"/>
    <w:rsid w:val="00E55785"/>
    <w:rsid w:val="00E558BA"/>
    <w:rsid w:val="00E559BF"/>
    <w:rsid w:val="00E55A5B"/>
    <w:rsid w:val="00E5661E"/>
    <w:rsid w:val="00E5674E"/>
    <w:rsid w:val="00E56C19"/>
    <w:rsid w:val="00E56D02"/>
    <w:rsid w:val="00E56D1F"/>
    <w:rsid w:val="00E56D73"/>
    <w:rsid w:val="00E5729E"/>
    <w:rsid w:val="00E57E5B"/>
    <w:rsid w:val="00E60163"/>
    <w:rsid w:val="00E601C9"/>
    <w:rsid w:val="00E60513"/>
    <w:rsid w:val="00E60937"/>
    <w:rsid w:val="00E60B40"/>
    <w:rsid w:val="00E60D87"/>
    <w:rsid w:val="00E60E7C"/>
    <w:rsid w:val="00E61142"/>
    <w:rsid w:val="00E612AC"/>
    <w:rsid w:val="00E6167B"/>
    <w:rsid w:val="00E6171A"/>
    <w:rsid w:val="00E61885"/>
    <w:rsid w:val="00E619BB"/>
    <w:rsid w:val="00E61EA8"/>
    <w:rsid w:val="00E61EDB"/>
    <w:rsid w:val="00E62022"/>
    <w:rsid w:val="00E62279"/>
    <w:rsid w:val="00E62F67"/>
    <w:rsid w:val="00E638C8"/>
    <w:rsid w:val="00E63F78"/>
    <w:rsid w:val="00E64238"/>
    <w:rsid w:val="00E642CF"/>
    <w:rsid w:val="00E64309"/>
    <w:rsid w:val="00E64DAA"/>
    <w:rsid w:val="00E65695"/>
    <w:rsid w:val="00E65956"/>
    <w:rsid w:val="00E65DF6"/>
    <w:rsid w:val="00E65E0A"/>
    <w:rsid w:val="00E66340"/>
    <w:rsid w:val="00E663A2"/>
    <w:rsid w:val="00E6705B"/>
    <w:rsid w:val="00E674AC"/>
    <w:rsid w:val="00E67652"/>
    <w:rsid w:val="00E6787F"/>
    <w:rsid w:val="00E67AD2"/>
    <w:rsid w:val="00E70429"/>
    <w:rsid w:val="00E70815"/>
    <w:rsid w:val="00E70E6B"/>
    <w:rsid w:val="00E71340"/>
    <w:rsid w:val="00E715A5"/>
    <w:rsid w:val="00E71840"/>
    <w:rsid w:val="00E7187D"/>
    <w:rsid w:val="00E71C93"/>
    <w:rsid w:val="00E71ED7"/>
    <w:rsid w:val="00E72269"/>
    <w:rsid w:val="00E72339"/>
    <w:rsid w:val="00E7262A"/>
    <w:rsid w:val="00E726A2"/>
    <w:rsid w:val="00E72735"/>
    <w:rsid w:val="00E72E06"/>
    <w:rsid w:val="00E73014"/>
    <w:rsid w:val="00E73032"/>
    <w:rsid w:val="00E7361E"/>
    <w:rsid w:val="00E738A9"/>
    <w:rsid w:val="00E73A14"/>
    <w:rsid w:val="00E73D58"/>
    <w:rsid w:val="00E73F83"/>
    <w:rsid w:val="00E742C2"/>
    <w:rsid w:val="00E74A04"/>
    <w:rsid w:val="00E74F05"/>
    <w:rsid w:val="00E75064"/>
    <w:rsid w:val="00E759C7"/>
    <w:rsid w:val="00E75E89"/>
    <w:rsid w:val="00E75F90"/>
    <w:rsid w:val="00E76371"/>
    <w:rsid w:val="00E76521"/>
    <w:rsid w:val="00E76C84"/>
    <w:rsid w:val="00E76EF4"/>
    <w:rsid w:val="00E77207"/>
    <w:rsid w:val="00E7730F"/>
    <w:rsid w:val="00E77699"/>
    <w:rsid w:val="00E7773D"/>
    <w:rsid w:val="00E77ADB"/>
    <w:rsid w:val="00E8002B"/>
    <w:rsid w:val="00E80124"/>
    <w:rsid w:val="00E80883"/>
    <w:rsid w:val="00E809A4"/>
    <w:rsid w:val="00E80A5C"/>
    <w:rsid w:val="00E80C08"/>
    <w:rsid w:val="00E80F76"/>
    <w:rsid w:val="00E80FD5"/>
    <w:rsid w:val="00E8135D"/>
    <w:rsid w:val="00E818F5"/>
    <w:rsid w:val="00E81E2C"/>
    <w:rsid w:val="00E82431"/>
    <w:rsid w:val="00E8249E"/>
    <w:rsid w:val="00E8294E"/>
    <w:rsid w:val="00E82970"/>
    <w:rsid w:val="00E82B9D"/>
    <w:rsid w:val="00E83027"/>
    <w:rsid w:val="00E8319B"/>
    <w:rsid w:val="00E836DC"/>
    <w:rsid w:val="00E838C5"/>
    <w:rsid w:val="00E839AF"/>
    <w:rsid w:val="00E83C08"/>
    <w:rsid w:val="00E83FAA"/>
    <w:rsid w:val="00E843A3"/>
    <w:rsid w:val="00E8473B"/>
    <w:rsid w:val="00E84AFD"/>
    <w:rsid w:val="00E84FC1"/>
    <w:rsid w:val="00E855F5"/>
    <w:rsid w:val="00E856BF"/>
    <w:rsid w:val="00E859A7"/>
    <w:rsid w:val="00E85CB6"/>
    <w:rsid w:val="00E862DA"/>
    <w:rsid w:val="00E865F4"/>
    <w:rsid w:val="00E866A4"/>
    <w:rsid w:val="00E86728"/>
    <w:rsid w:val="00E86A7A"/>
    <w:rsid w:val="00E86D9D"/>
    <w:rsid w:val="00E87067"/>
    <w:rsid w:val="00E874C5"/>
    <w:rsid w:val="00E87726"/>
    <w:rsid w:val="00E87788"/>
    <w:rsid w:val="00E87C1B"/>
    <w:rsid w:val="00E90BA6"/>
    <w:rsid w:val="00E90D73"/>
    <w:rsid w:val="00E90DD0"/>
    <w:rsid w:val="00E9149F"/>
    <w:rsid w:val="00E91D0F"/>
    <w:rsid w:val="00E91E61"/>
    <w:rsid w:val="00E91FDC"/>
    <w:rsid w:val="00E92051"/>
    <w:rsid w:val="00E9232E"/>
    <w:rsid w:val="00E9250C"/>
    <w:rsid w:val="00E926E5"/>
    <w:rsid w:val="00E928B0"/>
    <w:rsid w:val="00E929F7"/>
    <w:rsid w:val="00E92A32"/>
    <w:rsid w:val="00E92A92"/>
    <w:rsid w:val="00E933EA"/>
    <w:rsid w:val="00E93403"/>
    <w:rsid w:val="00E93471"/>
    <w:rsid w:val="00E934BD"/>
    <w:rsid w:val="00E936B2"/>
    <w:rsid w:val="00E93D8F"/>
    <w:rsid w:val="00E942B9"/>
    <w:rsid w:val="00E945AF"/>
    <w:rsid w:val="00E94649"/>
    <w:rsid w:val="00E946AF"/>
    <w:rsid w:val="00E946E0"/>
    <w:rsid w:val="00E94969"/>
    <w:rsid w:val="00E94C80"/>
    <w:rsid w:val="00E94FD6"/>
    <w:rsid w:val="00E95141"/>
    <w:rsid w:val="00E951E6"/>
    <w:rsid w:val="00E951E8"/>
    <w:rsid w:val="00E958BA"/>
    <w:rsid w:val="00E95C49"/>
    <w:rsid w:val="00E95D3C"/>
    <w:rsid w:val="00E95E46"/>
    <w:rsid w:val="00E963FF"/>
    <w:rsid w:val="00E9645A"/>
    <w:rsid w:val="00E9713C"/>
    <w:rsid w:val="00E9755A"/>
    <w:rsid w:val="00E976D1"/>
    <w:rsid w:val="00E9780F"/>
    <w:rsid w:val="00E97BB5"/>
    <w:rsid w:val="00E97DA2"/>
    <w:rsid w:val="00E97E1A"/>
    <w:rsid w:val="00E97E4F"/>
    <w:rsid w:val="00E97E63"/>
    <w:rsid w:val="00E97F62"/>
    <w:rsid w:val="00EA0277"/>
    <w:rsid w:val="00EA0685"/>
    <w:rsid w:val="00EA0A7C"/>
    <w:rsid w:val="00EA0C0B"/>
    <w:rsid w:val="00EA11DF"/>
    <w:rsid w:val="00EA134D"/>
    <w:rsid w:val="00EA1406"/>
    <w:rsid w:val="00EA1417"/>
    <w:rsid w:val="00EA1483"/>
    <w:rsid w:val="00EA14CA"/>
    <w:rsid w:val="00EA1521"/>
    <w:rsid w:val="00EA2BE7"/>
    <w:rsid w:val="00EA2EB9"/>
    <w:rsid w:val="00EA2FA5"/>
    <w:rsid w:val="00EA35A8"/>
    <w:rsid w:val="00EA3A5A"/>
    <w:rsid w:val="00EA3E46"/>
    <w:rsid w:val="00EA48EB"/>
    <w:rsid w:val="00EA526F"/>
    <w:rsid w:val="00EA52BE"/>
    <w:rsid w:val="00EA58C4"/>
    <w:rsid w:val="00EA5B22"/>
    <w:rsid w:val="00EA65B9"/>
    <w:rsid w:val="00EA6C33"/>
    <w:rsid w:val="00EA6D8E"/>
    <w:rsid w:val="00EA6E56"/>
    <w:rsid w:val="00EA6FA0"/>
    <w:rsid w:val="00EA7447"/>
    <w:rsid w:val="00EA78C1"/>
    <w:rsid w:val="00EA791F"/>
    <w:rsid w:val="00EA7C63"/>
    <w:rsid w:val="00EA7CC9"/>
    <w:rsid w:val="00EB01C5"/>
    <w:rsid w:val="00EB047A"/>
    <w:rsid w:val="00EB05FB"/>
    <w:rsid w:val="00EB0B3F"/>
    <w:rsid w:val="00EB0BBE"/>
    <w:rsid w:val="00EB0BFB"/>
    <w:rsid w:val="00EB0D70"/>
    <w:rsid w:val="00EB0E42"/>
    <w:rsid w:val="00EB0ECC"/>
    <w:rsid w:val="00EB0FB0"/>
    <w:rsid w:val="00EB11EC"/>
    <w:rsid w:val="00EB1C95"/>
    <w:rsid w:val="00EB1EAA"/>
    <w:rsid w:val="00EB1EDD"/>
    <w:rsid w:val="00EB2232"/>
    <w:rsid w:val="00EB22A6"/>
    <w:rsid w:val="00EB232D"/>
    <w:rsid w:val="00EB2B00"/>
    <w:rsid w:val="00EB2BA0"/>
    <w:rsid w:val="00EB2F2F"/>
    <w:rsid w:val="00EB30C6"/>
    <w:rsid w:val="00EB3405"/>
    <w:rsid w:val="00EB3442"/>
    <w:rsid w:val="00EB3A72"/>
    <w:rsid w:val="00EB3B89"/>
    <w:rsid w:val="00EB3DC1"/>
    <w:rsid w:val="00EB3FCB"/>
    <w:rsid w:val="00EB4778"/>
    <w:rsid w:val="00EB489A"/>
    <w:rsid w:val="00EB4939"/>
    <w:rsid w:val="00EB4C3C"/>
    <w:rsid w:val="00EB4D28"/>
    <w:rsid w:val="00EB554F"/>
    <w:rsid w:val="00EB596D"/>
    <w:rsid w:val="00EB5AE8"/>
    <w:rsid w:val="00EB5BD7"/>
    <w:rsid w:val="00EB60B7"/>
    <w:rsid w:val="00EB6380"/>
    <w:rsid w:val="00EB6396"/>
    <w:rsid w:val="00EB6489"/>
    <w:rsid w:val="00EB665B"/>
    <w:rsid w:val="00EB69F9"/>
    <w:rsid w:val="00EB6C75"/>
    <w:rsid w:val="00EB7AF0"/>
    <w:rsid w:val="00EB7EA1"/>
    <w:rsid w:val="00EB7F4B"/>
    <w:rsid w:val="00EC029E"/>
    <w:rsid w:val="00EC03C7"/>
    <w:rsid w:val="00EC04C9"/>
    <w:rsid w:val="00EC04FD"/>
    <w:rsid w:val="00EC0622"/>
    <w:rsid w:val="00EC095C"/>
    <w:rsid w:val="00EC09B2"/>
    <w:rsid w:val="00EC0CDB"/>
    <w:rsid w:val="00EC0F31"/>
    <w:rsid w:val="00EC115A"/>
    <w:rsid w:val="00EC12E0"/>
    <w:rsid w:val="00EC14F7"/>
    <w:rsid w:val="00EC1760"/>
    <w:rsid w:val="00EC1BDB"/>
    <w:rsid w:val="00EC2380"/>
    <w:rsid w:val="00EC2538"/>
    <w:rsid w:val="00EC2A7F"/>
    <w:rsid w:val="00EC2CDF"/>
    <w:rsid w:val="00EC30C6"/>
    <w:rsid w:val="00EC31C0"/>
    <w:rsid w:val="00EC337A"/>
    <w:rsid w:val="00EC3507"/>
    <w:rsid w:val="00EC3C5B"/>
    <w:rsid w:val="00EC3D2E"/>
    <w:rsid w:val="00EC3D94"/>
    <w:rsid w:val="00EC3E49"/>
    <w:rsid w:val="00EC4285"/>
    <w:rsid w:val="00EC46AF"/>
    <w:rsid w:val="00EC4778"/>
    <w:rsid w:val="00EC4AF3"/>
    <w:rsid w:val="00EC4BA7"/>
    <w:rsid w:val="00EC4C86"/>
    <w:rsid w:val="00EC4D01"/>
    <w:rsid w:val="00EC5048"/>
    <w:rsid w:val="00EC52EE"/>
    <w:rsid w:val="00EC5FDA"/>
    <w:rsid w:val="00EC5FDB"/>
    <w:rsid w:val="00EC5FDC"/>
    <w:rsid w:val="00EC617D"/>
    <w:rsid w:val="00EC6667"/>
    <w:rsid w:val="00EC6A85"/>
    <w:rsid w:val="00EC6C09"/>
    <w:rsid w:val="00EC6E15"/>
    <w:rsid w:val="00EC6F17"/>
    <w:rsid w:val="00EC6FE6"/>
    <w:rsid w:val="00EC74AD"/>
    <w:rsid w:val="00EC7534"/>
    <w:rsid w:val="00EC757B"/>
    <w:rsid w:val="00EC7949"/>
    <w:rsid w:val="00EC79E1"/>
    <w:rsid w:val="00EC7B5D"/>
    <w:rsid w:val="00EC7BCC"/>
    <w:rsid w:val="00EC7E6E"/>
    <w:rsid w:val="00EC7F63"/>
    <w:rsid w:val="00ED01CB"/>
    <w:rsid w:val="00ED0242"/>
    <w:rsid w:val="00ED0436"/>
    <w:rsid w:val="00ED083A"/>
    <w:rsid w:val="00ED09B4"/>
    <w:rsid w:val="00ED0E55"/>
    <w:rsid w:val="00ED139F"/>
    <w:rsid w:val="00ED1472"/>
    <w:rsid w:val="00ED1593"/>
    <w:rsid w:val="00ED1899"/>
    <w:rsid w:val="00ED199E"/>
    <w:rsid w:val="00ED1B41"/>
    <w:rsid w:val="00ED1C54"/>
    <w:rsid w:val="00ED1E31"/>
    <w:rsid w:val="00ED3335"/>
    <w:rsid w:val="00ED33F3"/>
    <w:rsid w:val="00ED36DA"/>
    <w:rsid w:val="00ED3826"/>
    <w:rsid w:val="00ED3DAD"/>
    <w:rsid w:val="00ED3E42"/>
    <w:rsid w:val="00ED40C7"/>
    <w:rsid w:val="00ED4243"/>
    <w:rsid w:val="00ED4E49"/>
    <w:rsid w:val="00ED51A9"/>
    <w:rsid w:val="00ED542F"/>
    <w:rsid w:val="00ED5BA8"/>
    <w:rsid w:val="00ED5D47"/>
    <w:rsid w:val="00ED5DA6"/>
    <w:rsid w:val="00ED6168"/>
    <w:rsid w:val="00ED61F7"/>
    <w:rsid w:val="00ED6494"/>
    <w:rsid w:val="00ED686E"/>
    <w:rsid w:val="00ED68DE"/>
    <w:rsid w:val="00ED6AE9"/>
    <w:rsid w:val="00ED6B5E"/>
    <w:rsid w:val="00ED6DE5"/>
    <w:rsid w:val="00ED7166"/>
    <w:rsid w:val="00ED77DD"/>
    <w:rsid w:val="00ED7A79"/>
    <w:rsid w:val="00EE03C0"/>
    <w:rsid w:val="00EE04BA"/>
    <w:rsid w:val="00EE068B"/>
    <w:rsid w:val="00EE076D"/>
    <w:rsid w:val="00EE0790"/>
    <w:rsid w:val="00EE08D9"/>
    <w:rsid w:val="00EE08F4"/>
    <w:rsid w:val="00EE0A04"/>
    <w:rsid w:val="00EE0A8C"/>
    <w:rsid w:val="00EE0ED2"/>
    <w:rsid w:val="00EE104E"/>
    <w:rsid w:val="00EE1084"/>
    <w:rsid w:val="00EE10A1"/>
    <w:rsid w:val="00EE138A"/>
    <w:rsid w:val="00EE13E7"/>
    <w:rsid w:val="00EE1433"/>
    <w:rsid w:val="00EE1478"/>
    <w:rsid w:val="00EE14E6"/>
    <w:rsid w:val="00EE1EC2"/>
    <w:rsid w:val="00EE21E1"/>
    <w:rsid w:val="00EE27B9"/>
    <w:rsid w:val="00EE283F"/>
    <w:rsid w:val="00EE2BF2"/>
    <w:rsid w:val="00EE2CC7"/>
    <w:rsid w:val="00EE314B"/>
    <w:rsid w:val="00EE33B4"/>
    <w:rsid w:val="00EE36DC"/>
    <w:rsid w:val="00EE3BE1"/>
    <w:rsid w:val="00EE440F"/>
    <w:rsid w:val="00EE49C9"/>
    <w:rsid w:val="00EE4BDD"/>
    <w:rsid w:val="00EE4FCE"/>
    <w:rsid w:val="00EE5177"/>
    <w:rsid w:val="00EE5242"/>
    <w:rsid w:val="00EE53F6"/>
    <w:rsid w:val="00EE540F"/>
    <w:rsid w:val="00EE5492"/>
    <w:rsid w:val="00EE54F2"/>
    <w:rsid w:val="00EE5995"/>
    <w:rsid w:val="00EE5BF1"/>
    <w:rsid w:val="00EE60E8"/>
    <w:rsid w:val="00EE64B7"/>
    <w:rsid w:val="00EE66F5"/>
    <w:rsid w:val="00EE6799"/>
    <w:rsid w:val="00EE6EAC"/>
    <w:rsid w:val="00EE6FF6"/>
    <w:rsid w:val="00EE741F"/>
    <w:rsid w:val="00EE797F"/>
    <w:rsid w:val="00EE7D44"/>
    <w:rsid w:val="00EE7D52"/>
    <w:rsid w:val="00EE7F41"/>
    <w:rsid w:val="00EF0262"/>
    <w:rsid w:val="00EF0336"/>
    <w:rsid w:val="00EF087A"/>
    <w:rsid w:val="00EF0962"/>
    <w:rsid w:val="00EF0971"/>
    <w:rsid w:val="00EF09F8"/>
    <w:rsid w:val="00EF0B80"/>
    <w:rsid w:val="00EF0BE6"/>
    <w:rsid w:val="00EF0BF6"/>
    <w:rsid w:val="00EF0EBC"/>
    <w:rsid w:val="00EF1333"/>
    <w:rsid w:val="00EF1603"/>
    <w:rsid w:val="00EF1B6E"/>
    <w:rsid w:val="00EF1CED"/>
    <w:rsid w:val="00EF1DB6"/>
    <w:rsid w:val="00EF2108"/>
    <w:rsid w:val="00EF256C"/>
    <w:rsid w:val="00EF2579"/>
    <w:rsid w:val="00EF2812"/>
    <w:rsid w:val="00EF2D69"/>
    <w:rsid w:val="00EF36E3"/>
    <w:rsid w:val="00EF388E"/>
    <w:rsid w:val="00EF389D"/>
    <w:rsid w:val="00EF3A48"/>
    <w:rsid w:val="00EF3A8E"/>
    <w:rsid w:val="00EF3C76"/>
    <w:rsid w:val="00EF421B"/>
    <w:rsid w:val="00EF43DC"/>
    <w:rsid w:val="00EF461E"/>
    <w:rsid w:val="00EF485B"/>
    <w:rsid w:val="00EF4909"/>
    <w:rsid w:val="00EF4C44"/>
    <w:rsid w:val="00EF4C82"/>
    <w:rsid w:val="00EF5219"/>
    <w:rsid w:val="00EF5267"/>
    <w:rsid w:val="00EF5611"/>
    <w:rsid w:val="00EF580F"/>
    <w:rsid w:val="00EF5A85"/>
    <w:rsid w:val="00EF5EC3"/>
    <w:rsid w:val="00EF61E5"/>
    <w:rsid w:val="00EF6234"/>
    <w:rsid w:val="00EF65DC"/>
    <w:rsid w:val="00EF66D1"/>
    <w:rsid w:val="00EF691F"/>
    <w:rsid w:val="00EF699B"/>
    <w:rsid w:val="00EF6B05"/>
    <w:rsid w:val="00EF6D52"/>
    <w:rsid w:val="00EF70F6"/>
    <w:rsid w:val="00EF7522"/>
    <w:rsid w:val="00EF7670"/>
    <w:rsid w:val="00EF7674"/>
    <w:rsid w:val="00EF788A"/>
    <w:rsid w:val="00EF7D32"/>
    <w:rsid w:val="00F00635"/>
    <w:rsid w:val="00F007C0"/>
    <w:rsid w:val="00F00AB2"/>
    <w:rsid w:val="00F00D3A"/>
    <w:rsid w:val="00F00EC5"/>
    <w:rsid w:val="00F01153"/>
    <w:rsid w:val="00F0128E"/>
    <w:rsid w:val="00F02065"/>
    <w:rsid w:val="00F0208D"/>
    <w:rsid w:val="00F020D9"/>
    <w:rsid w:val="00F020F1"/>
    <w:rsid w:val="00F026E7"/>
    <w:rsid w:val="00F028CA"/>
    <w:rsid w:val="00F02DBC"/>
    <w:rsid w:val="00F02DC8"/>
    <w:rsid w:val="00F03016"/>
    <w:rsid w:val="00F031B3"/>
    <w:rsid w:val="00F0338B"/>
    <w:rsid w:val="00F034EF"/>
    <w:rsid w:val="00F03B94"/>
    <w:rsid w:val="00F03CFE"/>
    <w:rsid w:val="00F04300"/>
    <w:rsid w:val="00F045F9"/>
    <w:rsid w:val="00F047C2"/>
    <w:rsid w:val="00F04C51"/>
    <w:rsid w:val="00F05441"/>
    <w:rsid w:val="00F05612"/>
    <w:rsid w:val="00F0581A"/>
    <w:rsid w:val="00F05B90"/>
    <w:rsid w:val="00F05FCB"/>
    <w:rsid w:val="00F060B8"/>
    <w:rsid w:val="00F06435"/>
    <w:rsid w:val="00F06768"/>
    <w:rsid w:val="00F06AA8"/>
    <w:rsid w:val="00F06D3F"/>
    <w:rsid w:val="00F0777B"/>
    <w:rsid w:val="00F07FF3"/>
    <w:rsid w:val="00F10099"/>
    <w:rsid w:val="00F10DC3"/>
    <w:rsid w:val="00F11510"/>
    <w:rsid w:val="00F11943"/>
    <w:rsid w:val="00F11EE8"/>
    <w:rsid w:val="00F12034"/>
    <w:rsid w:val="00F125D1"/>
    <w:rsid w:val="00F1263E"/>
    <w:rsid w:val="00F12749"/>
    <w:rsid w:val="00F12A58"/>
    <w:rsid w:val="00F12CA3"/>
    <w:rsid w:val="00F13532"/>
    <w:rsid w:val="00F139AC"/>
    <w:rsid w:val="00F143ED"/>
    <w:rsid w:val="00F146C2"/>
    <w:rsid w:val="00F14A06"/>
    <w:rsid w:val="00F14AD8"/>
    <w:rsid w:val="00F14C26"/>
    <w:rsid w:val="00F14C3B"/>
    <w:rsid w:val="00F14E76"/>
    <w:rsid w:val="00F151AD"/>
    <w:rsid w:val="00F15226"/>
    <w:rsid w:val="00F15540"/>
    <w:rsid w:val="00F15AD1"/>
    <w:rsid w:val="00F15B15"/>
    <w:rsid w:val="00F15E15"/>
    <w:rsid w:val="00F15F3B"/>
    <w:rsid w:val="00F16011"/>
    <w:rsid w:val="00F1606D"/>
    <w:rsid w:val="00F161F2"/>
    <w:rsid w:val="00F1628C"/>
    <w:rsid w:val="00F166B2"/>
    <w:rsid w:val="00F16931"/>
    <w:rsid w:val="00F1693D"/>
    <w:rsid w:val="00F1696F"/>
    <w:rsid w:val="00F16F07"/>
    <w:rsid w:val="00F171E4"/>
    <w:rsid w:val="00F172E2"/>
    <w:rsid w:val="00F173A7"/>
    <w:rsid w:val="00F1744F"/>
    <w:rsid w:val="00F174F2"/>
    <w:rsid w:val="00F176FB"/>
    <w:rsid w:val="00F179F3"/>
    <w:rsid w:val="00F17D29"/>
    <w:rsid w:val="00F204EE"/>
    <w:rsid w:val="00F20CCB"/>
    <w:rsid w:val="00F20EDA"/>
    <w:rsid w:val="00F20F4F"/>
    <w:rsid w:val="00F210EC"/>
    <w:rsid w:val="00F216F7"/>
    <w:rsid w:val="00F21B51"/>
    <w:rsid w:val="00F21DE4"/>
    <w:rsid w:val="00F21EA8"/>
    <w:rsid w:val="00F22241"/>
    <w:rsid w:val="00F2237E"/>
    <w:rsid w:val="00F22820"/>
    <w:rsid w:val="00F2290A"/>
    <w:rsid w:val="00F22A8C"/>
    <w:rsid w:val="00F230DE"/>
    <w:rsid w:val="00F2324D"/>
    <w:rsid w:val="00F233E9"/>
    <w:rsid w:val="00F234B6"/>
    <w:rsid w:val="00F2351D"/>
    <w:rsid w:val="00F2361E"/>
    <w:rsid w:val="00F23791"/>
    <w:rsid w:val="00F2413B"/>
    <w:rsid w:val="00F243F2"/>
    <w:rsid w:val="00F2449B"/>
    <w:rsid w:val="00F247E0"/>
    <w:rsid w:val="00F24B17"/>
    <w:rsid w:val="00F24CBD"/>
    <w:rsid w:val="00F24CF2"/>
    <w:rsid w:val="00F24F6B"/>
    <w:rsid w:val="00F24FF5"/>
    <w:rsid w:val="00F2545E"/>
    <w:rsid w:val="00F257B5"/>
    <w:rsid w:val="00F259A9"/>
    <w:rsid w:val="00F26181"/>
    <w:rsid w:val="00F261CE"/>
    <w:rsid w:val="00F262F2"/>
    <w:rsid w:val="00F266DD"/>
    <w:rsid w:val="00F26717"/>
    <w:rsid w:val="00F26C3F"/>
    <w:rsid w:val="00F26C92"/>
    <w:rsid w:val="00F26FD6"/>
    <w:rsid w:val="00F27A2A"/>
    <w:rsid w:val="00F27E94"/>
    <w:rsid w:val="00F301C4"/>
    <w:rsid w:val="00F30792"/>
    <w:rsid w:val="00F30967"/>
    <w:rsid w:val="00F30A61"/>
    <w:rsid w:val="00F30E33"/>
    <w:rsid w:val="00F30E69"/>
    <w:rsid w:val="00F316DF"/>
    <w:rsid w:val="00F3180A"/>
    <w:rsid w:val="00F31E28"/>
    <w:rsid w:val="00F32092"/>
    <w:rsid w:val="00F32D3D"/>
    <w:rsid w:val="00F33068"/>
    <w:rsid w:val="00F33285"/>
    <w:rsid w:val="00F33338"/>
    <w:rsid w:val="00F3368E"/>
    <w:rsid w:val="00F3373C"/>
    <w:rsid w:val="00F33972"/>
    <w:rsid w:val="00F33C3E"/>
    <w:rsid w:val="00F33C41"/>
    <w:rsid w:val="00F33E3E"/>
    <w:rsid w:val="00F3428E"/>
    <w:rsid w:val="00F342EB"/>
    <w:rsid w:val="00F3446C"/>
    <w:rsid w:val="00F345F0"/>
    <w:rsid w:val="00F347BE"/>
    <w:rsid w:val="00F347C4"/>
    <w:rsid w:val="00F3487F"/>
    <w:rsid w:val="00F34AE0"/>
    <w:rsid w:val="00F34C81"/>
    <w:rsid w:val="00F34E28"/>
    <w:rsid w:val="00F35104"/>
    <w:rsid w:val="00F35347"/>
    <w:rsid w:val="00F35404"/>
    <w:rsid w:val="00F35B32"/>
    <w:rsid w:val="00F3607B"/>
    <w:rsid w:val="00F363F5"/>
    <w:rsid w:val="00F36403"/>
    <w:rsid w:val="00F3655E"/>
    <w:rsid w:val="00F369EF"/>
    <w:rsid w:val="00F36BEB"/>
    <w:rsid w:val="00F36F78"/>
    <w:rsid w:val="00F37002"/>
    <w:rsid w:val="00F373B9"/>
    <w:rsid w:val="00F37580"/>
    <w:rsid w:val="00F3794F"/>
    <w:rsid w:val="00F3797B"/>
    <w:rsid w:val="00F37C59"/>
    <w:rsid w:val="00F40010"/>
    <w:rsid w:val="00F40036"/>
    <w:rsid w:val="00F4038A"/>
    <w:rsid w:val="00F4063C"/>
    <w:rsid w:val="00F406A9"/>
    <w:rsid w:val="00F4071A"/>
    <w:rsid w:val="00F40C89"/>
    <w:rsid w:val="00F40CD7"/>
    <w:rsid w:val="00F40EA2"/>
    <w:rsid w:val="00F41084"/>
    <w:rsid w:val="00F4137D"/>
    <w:rsid w:val="00F4160E"/>
    <w:rsid w:val="00F41BD1"/>
    <w:rsid w:val="00F41F87"/>
    <w:rsid w:val="00F42B74"/>
    <w:rsid w:val="00F42C68"/>
    <w:rsid w:val="00F42ED1"/>
    <w:rsid w:val="00F436A8"/>
    <w:rsid w:val="00F43A17"/>
    <w:rsid w:val="00F43A9E"/>
    <w:rsid w:val="00F43AC5"/>
    <w:rsid w:val="00F43B9B"/>
    <w:rsid w:val="00F44042"/>
    <w:rsid w:val="00F445A2"/>
    <w:rsid w:val="00F4481B"/>
    <w:rsid w:val="00F44CA5"/>
    <w:rsid w:val="00F44CFA"/>
    <w:rsid w:val="00F45379"/>
    <w:rsid w:val="00F45847"/>
    <w:rsid w:val="00F4592F"/>
    <w:rsid w:val="00F45941"/>
    <w:rsid w:val="00F45B2B"/>
    <w:rsid w:val="00F45C9E"/>
    <w:rsid w:val="00F46541"/>
    <w:rsid w:val="00F465DE"/>
    <w:rsid w:val="00F46829"/>
    <w:rsid w:val="00F474EE"/>
    <w:rsid w:val="00F47542"/>
    <w:rsid w:val="00F479ED"/>
    <w:rsid w:val="00F47CC9"/>
    <w:rsid w:val="00F47CDF"/>
    <w:rsid w:val="00F5027E"/>
    <w:rsid w:val="00F502C1"/>
    <w:rsid w:val="00F503BF"/>
    <w:rsid w:val="00F50779"/>
    <w:rsid w:val="00F508E3"/>
    <w:rsid w:val="00F509A3"/>
    <w:rsid w:val="00F50C50"/>
    <w:rsid w:val="00F50EA4"/>
    <w:rsid w:val="00F51067"/>
    <w:rsid w:val="00F51151"/>
    <w:rsid w:val="00F51166"/>
    <w:rsid w:val="00F51BB4"/>
    <w:rsid w:val="00F51E22"/>
    <w:rsid w:val="00F52061"/>
    <w:rsid w:val="00F52151"/>
    <w:rsid w:val="00F525D6"/>
    <w:rsid w:val="00F526FE"/>
    <w:rsid w:val="00F52842"/>
    <w:rsid w:val="00F528D0"/>
    <w:rsid w:val="00F52B27"/>
    <w:rsid w:val="00F52E99"/>
    <w:rsid w:val="00F53396"/>
    <w:rsid w:val="00F5356E"/>
    <w:rsid w:val="00F53837"/>
    <w:rsid w:val="00F5389D"/>
    <w:rsid w:val="00F53A5B"/>
    <w:rsid w:val="00F53D30"/>
    <w:rsid w:val="00F53D5D"/>
    <w:rsid w:val="00F53D64"/>
    <w:rsid w:val="00F53EA1"/>
    <w:rsid w:val="00F53F39"/>
    <w:rsid w:val="00F54505"/>
    <w:rsid w:val="00F5453B"/>
    <w:rsid w:val="00F547F6"/>
    <w:rsid w:val="00F548D6"/>
    <w:rsid w:val="00F54AB7"/>
    <w:rsid w:val="00F54D35"/>
    <w:rsid w:val="00F54DDC"/>
    <w:rsid w:val="00F5520E"/>
    <w:rsid w:val="00F55265"/>
    <w:rsid w:val="00F5549A"/>
    <w:rsid w:val="00F555A1"/>
    <w:rsid w:val="00F55818"/>
    <w:rsid w:val="00F55F90"/>
    <w:rsid w:val="00F55FB5"/>
    <w:rsid w:val="00F56091"/>
    <w:rsid w:val="00F56657"/>
    <w:rsid w:val="00F56BBD"/>
    <w:rsid w:val="00F56D06"/>
    <w:rsid w:val="00F56DDF"/>
    <w:rsid w:val="00F56F33"/>
    <w:rsid w:val="00F57070"/>
    <w:rsid w:val="00F57184"/>
    <w:rsid w:val="00F57A31"/>
    <w:rsid w:val="00F57DF6"/>
    <w:rsid w:val="00F60150"/>
    <w:rsid w:val="00F604A4"/>
    <w:rsid w:val="00F60BC6"/>
    <w:rsid w:val="00F610F1"/>
    <w:rsid w:val="00F6120F"/>
    <w:rsid w:val="00F61892"/>
    <w:rsid w:val="00F61CE9"/>
    <w:rsid w:val="00F61D66"/>
    <w:rsid w:val="00F620AC"/>
    <w:rsid w:val="00F6217D"/>
    <w:rsid w:val="00F62893"/>
    <w:rsid w:val="00F62A8D"/>
    <w:rsid w:val="00F62AC0"/>
    <w:rsid w:val="00F62DF0"/>
    <w:rsid w:val="00F633A5"/>
    <w:rsid w:val="00F63592"/>
    <w:rsid w:val="00F63858"/>
    <w:rsid w:val="00F639B5"/>
    <w:rsid w:val="00F64273"/>
    <w:rsid w:val="00F6455E"/>
    <w:rsid w:val="00F64905"/>
    <w:rsid w:val="00F64BB5"/>
    <w:rsid w:val="00F64CE1"/>
    <w:rsid w:val="00F64DA8"/>
    <w:rsid w:val="00F64E9F"/>
    <w:rsid w:val="00F6526C"/>
    <w:rsid w:val="00F65317"/>
    <w:rsid w:val="00F653E5"/>
    <w:rsid w:val="00F65A7D"/>
    <w:rsid w:val="00F65C6C"/>
    <w:rsid w:val="00F65D33"/>
    <w:rsid w:val="00F65E6C"/>
    <w:rsid w:val="00F65FEA"/>
    <w:rsid w:val="00F6604D"/>
    <w:rsid w:val="00F6613F"/>
    <w:rsid w:val="00F6617B"/>
    <w:rsid w:val="00F66416"/>
    <w:rsid w:val="00F666C5"/>
    <w:rsid w:val="00F66A69"/>
    <w:rsid w:val="00F66BF3"/>
    <w:rsid w:val="00F6709D"/>
    <w:rsid w:val="00F67341"/>
    <w:rsid w:val="00F674C3"/>
    <w:rsid w:val="00F678D7"/>
    <w:rsid w:val="00F67AB3"/>
    <w:rsid w:val="00F67C14"/>
    <w:rsid w:val="00F67DBC"/>
    <w:rsid w:val="00F67EBD"/>
    <w:rsid w:val="00F711FC"/>
    <w:rsid w:val="00F717BC"/>
    <w:rsid w:val="00F71B56"/>
    <w:rsid w:val="00F71E25"/>
    <w:rsid w:val="00F720CE"/>
    <w:rsid w:val="00F72217"/>
    <w:rsid w:val="00F72528"/>
    <w:rsid w:val="00F72C93"/>
    <w:rsid w:val="00F72F9E"/>
    <w:rsid w:val="00F7309D"/>
    <w:rsid w:val="00F7316E"/>
    <w:rsid w:val="00F732D9"/>
    <w:rsid w:val="00F733FA"/>
    <w:rsid w:val="00F73A07"/>
    <w:rsid w:val="00F7400D"/>
    <w:rsid w:val="00F74031"/>
    <w:rsid w:val="00F74315"/>
    <w:rsid w:val="00F74435"/>
    <w:rsid w:val="00F74E44"/>
    <w:rsid w:val="00F74F83"/>
    <w:rsid w:val="00F75517"/>
    <w:rsid w:val="00F7558E"/>
    <w:rsid w:val="00F7577E"/>
    <w:rsid w:val="00F757CE"/>
    <w:rsid w:val="00F75C15"/>
    <w:rsid w:val="00F75DFF"/>
    <w:rsid w:val="00F76AB9"/>
    <w:rsid w:val="00F76C3F"/>
    <w:rsid w:val="00F76F55"/>
    <w:rsid w:val="00F77B82"/>
    <w:rsid w:val="00F77C8E"/>
    <w:rsid w:val="00F801BB"/>
    <w:rsid w:val="00F8022A"/>
    <w:rsid w:val="00F80309"/>
    <w:rsid w:val="00F8038E"/>
    <w:rsid w:val="00F80CCB"/>
    <w:rsid w:val="00F80E7B"/>
    <w:rsid w:val="00F814A6"/>
    <w:rsid w:val="00F81505"/>
    <w:rsid w:val="00F8153A"/>
    <w:rsid w:val="00F81696"/>
    <w:rsid w:val="00F81750"/>
    <w:rsid w:val="00F817FD"/>
    <w:rsid w:val="00F81988"/>
    <w:rsid w:val="00F82007"/>
    <w:rsid w:val="00F82058"/>
    <w:rsid w:val="00F82237"/>
    <w:rsid w:val="00F82736"/>
    <w:rsid w:val="00F827E7"/>
    <w:rsid w:val="00F8282C"/>
    <w:rsid w:val="00F828F4"/>
    <w:rsid w:val="00F82B55"/>
    <w:rsid w:val="00F82C0C"/>
    <w:rsid w:val="00F82C21"/>
    <w:rsid w:val="00F82EE2"/>
    <w:rsid w:val="00F8306F"/>
    <w:rsid w:val="00F834B6"/>
    <w:rsid w:val="00F837E2"/>
    <w:rsid w:val="00F841C1"/>
    <w:rsid w:val="00F842D5"/>
    <w:rsid w:val="00F84B9E"/>
    <w:rsid w:val="00F84E88"/>
    <w:rsid w:val="00F84EB0"/>
    <w:rsid w:val="00F84FD6"/>
    <w:rsid w:val="00F851BA"/>
    <w:rsid w:val="00F8567F"/>
    <w:rsid w:val="00F85834"/>
    <w:rsid w:val="00F85836"/>
    <w:rsid w:val="00F85AAF"/>
    <w:rsid w:val="00F85FFF"/>
    <w:rsid w:val="00F86224"/>
    <w:rsid w:val="00F8636E"/>
    <w:rsid w:val="00F867FC"/>
    <w:rsid w:val="00F870B8"/>
    <w:rsid w:val="00F87126"/>
    <w:rsid w:val="00F872BB"/>
    <w:rsid w:val="00F87329"/>
    <w:rsid w:val="00F873CE"/>
    <w:rsid w:val="00F873E9"/>
    <w:rsid w:val="00F876AA"/>
    <w:rsid w:val="00F877E9"/>
    <w:rsid w:val="00F87C95"/>
    <w:rsid w:val="00F87DE6"/>
    <w:rsid w:val="00F90241"/>
    <w:rsid w:val="00F902D0"/>
    <w:rsid w:val="00F904F5"/>
    <w:rsid w:val="00F90882"/>
    <w:rsid w:val="00F90D90"/>
    <w:rsid w:val="00F910D1"/>
    <w:rsid w:val="00F9112F"/>
    <w:rsid w:val="00F91296"/>
    <w:rsid w:val="00F91660"/>
    <w:rsid w:val="00F920A0"/>
    <w:rsid w:val="00F92582"/>
    <w:rsid w:val="00F92EF2"/>
    <w:rsid w:val="00F93007"/>
    <w:rsid w:val="00F93010"/>
    <w:rsid w:val="00F93179"/>
    <w:rsid w:val="00F932D0"/>
    <w:rsid w:val="00F9378E"/>
    <w:rsid w:val="00F937B3"/>
    <w:rsid w:val="00F93A08"/>
    <w:rsid w:val="00F93B21"/>
    <w:rsid w:val="00F93BF9"/>
    <w:rsid w:val="00F93E69"/>
    <w:rsid w:val="00F94199"/>
    <w:rsid w:val="00F941D9"/>
    <w:rsid w:val="00F9444B"/>
    <w:rsid w:val="00F944F3"/>
    <w:rsid w:val="00F948E4"/>
    <w:rsid w:val="00F94F9E"/>
    <w:rsid w:val="00F950C7"/>
    <w:rsid w:val="00F951B4"/>
    <w:rsid w:val="00F958D0"/>
    <w:rsid w:val="00F95E23"/>
    <w:rsid w:val="00F95E39"/>
    <w:rsid w:val="00F96693"/>
    <w:rsid w:val="00F968BB"/>
    <w:rsid w:val="00F969AC"/>
    <w:rsid w:val="00F96B28"/>
    <w:rsid w:val="00F96C82"/>
    <w:rsid w:val="00F96DA9"/>
    <w:rsid w:val="00F9701E"/>
    <w:rsid w:val="00F97341"/>
    <w:rsid w:val="00F9756D"/>
    <w:rsid w:val="00F975DD"/>
    <w:rsid w:val="00F97D2A"/>
    <w:rsid w:val="00F97EDB"/>
    <w:rsid w:val="00F97EE4"/>
    <w:rsid w:val="00FA0377"/>
    <w:rsid w:val="00FA0467"/>
    <w:rsid w:val="00FA0547"/>
    <w:rsid w:val="00FA0606"/>
    <w:rsid w:val="00FA0794"/>
    <w:rsid w:val="00FA0F19"/>
    <w:rsid w:val="00FA112E"/>
    <w:rsid w:val="00FA1577"/>
    <w:rsid w:val="00FA1C0E"/>
    <w:rsid w:val="00FA24A4"/>
    <w:rsid w:val="00FA2BC7"/>
    <w:rsid w:val="00FA2D95"/>
    <w:rsid w:val="00FA2DDA"/>
    <w:rsid w:val="00FA2DEB"/>
    <w:rsid w:val="00FA3139"/>
    <w:rsid w:val="00FA33D4"/>
    <w:rsid w:val="00FA3573"/>
    <w:rsid w:val="00FA35A2"/>
    <w:rsid w:val="00FA36E8"/>
    <w:rsid w:val="00FA372D"/>
    <w:rsid w:val="00FA38C5"/>
    <w:rsid w:val="00FA3A1C"/>
    <w:rsid w:val="00FA40F7"/>
    <w:rsid w:val="00FA415B"/>
    <w:rsid w:val="00FA416B"/>
    <w:rsid w:val="00FA4396"/>
    <w:rsid w:val="00FA45B1"/>
    <w:rsid w:val="00FA47D4"/>
    <w:rsid w:val="00FA47DF"/>
    <w:rsid w:val="00FA4A39"/>
    <w:rsid w:val="00FA4BDD"/>
    <w:rsid w:val="00FA4CEF"/>
    <w:rsid w:val="00FA4E46"/>
    <w:rsid w:val="00FA5061"/>
    <w:rsid w:val="00FA5C58"/>
    <w:rsid w:val="00FA5E59"/>
    <w:rsid w:val="00FA5F52"/>
    <w:rsid w:val="00FA61DB"/>
    <w:rsid w:val="00FA63C1"/>
    <w:rsid w:val="00FA6582"/>
    <w:rsid w:val="00FA6674"/>
    <w:rsid w:val="00FA688C"/>
    <w:rsid w:val="00FA6C01"/>
    <w:rsid w:val="00FA721B"/>
    <w:rsid w:val="00FA7847"/>
    <w:rsid w:val="00FA7A39"/>
    <w:rsid w:val="00FA7A8A"/>
    <w:rsid w:val="00FA7EA0"/>
    <w:rsid w:val="00FA7F28"/>
    <w:rsid w:val="00FA7FCD"/>
    <w:rsid w:val="00FB0247"/>
    <w:rsid w:val="00FB0257"/>
    <w:rsid w:val="00FB080E"/>
    <w:rsid w:val="00FB0BB5"/>
    <w:rsid w:val="00FB0C10"/>
    <w:rsid w:val="00FB0D28"/>
    <w:rsid w:val="00FB1559"/>
    <w:rsid w:val="00FB16F5"/>
    <w:rsid w:val="00FB1A75"/>
    <w:rsid w:val="00FB1CD1"/>
    <w:rsid w:val="00FB1DAE"/>
    <w:rsid w:val="00FB2729"/>
    <w:rsid w:val="00FB29DC"/>
    <w:rsid w:val="00FB2FDA"/>
    <w:rsid w:val="00FB30D3"/>
    <w:rsid w:val="00FB31A1"/>
    <w:rsid w:val="00FB3363"/>
    <w:rsid w:val="00FB3643"/>
    <w:rsid w:val="00FB3827"/>
    <w:rsid w:val="00FB429F"/>
    <w:rsid w:val="00FB42C0"/>
    <w:rsid w:val="00FB4749"/>
    <w:rsid w:val="00FB562B"/>
    <w:rsid w:val="00FB5AD5"/>
    <w:rsid w:val="00FB5D90"/>
    <w:rsid w:val="00FB5EE5"/>
    <w:rsid w:val="00FB6082"/>
    <w:rsid w:val="00FB6619"/>
    <w:rsid w:val="00FB6A49"/>
    <w:rsid w:val="00FB6B5B"/>
    <w:rsid w:val="00FB6DEC"/>
    <w:rsid w:val="00FB6E65"/>
    <w:rsid w:val="00FB71C8"/>
    <w:rsid w:val="00FC0563"/>
    <w:rsid w:val="00FC0C8F"/>
    <w:rsid w:val="00FC0CAC"/>
    <w:rsid w:val="00FC0DD6"/>
    <w:rsid w:val="00FC18B4"/>
    <w:rsid w:val="00FC1FED"/>
    <w:rsid w:val="00FC24AF"/>
    <w:rsid w:val="00FC2F1E"/>
    <w:rsid w:val="00FC3225"/>
    <w:rsid w:val="00FC3315"/>
    <w:rsid w:val="00FC33B5"/>
    <w:rsid w:val="00FC347B"/>
    <w:rsid w:val="00FC3609"/>
    <w:rsid w:val="00FC3668"/>
    <w:rsid w:val="00FC3674"/>
    <w:rsid w:val="00FC371F"/>
    <w:rsid w:val="00FC393B"/>
    <w:rsid w:val="00FC3C91"/>
    <w:rsid w:val="00FC3CAD"/>
    <w:rsid w:val="00FC4024"/>
    <w:rsid w:val="00FC4730"/>
    <w:rsid w:val="00FC4913"/>
    <w:rsid w:val="00FC4966"/>
    <w:rsid w:val="00FC4D8F"/>
    <w:rsid w:val="00FC4F3B"/>
    <w:rsid w:val="00FC5186"/>
    <w:rsid w:val="00FC532E"/>
    <w:rsid w:val="00FC5482"/>
    <w:rsid w:val="00FC568D"/>
    <w:rsid w:val="00FC5A06"/>
    <w:rsid w:val="00FC5FD2"/>
    <w:rsid w:val="00FC61D9"/>
    <w:rsid w:val="00FC620F"/>
    <w:rsid w:val="00FC6287"/>
    <w:rsid w:val="00FC6798"/>
    <w:rsid w:val="00FC693E"/>
    <w:rsid w:val="00FC7534"/>
    <w:rsid w:val="00FC7EA7"/>
    <w:rsid w:val="00FD0441"/>
    <w:rsid w:val="00FD05CC"/>
    <w:rsid w:val="00FD08E8"/>
    <w:rsid w:val="00FD1154"/>
    <w:rsid w:val="00FD1386"/>
    <w:rsid w:val="00FD1388"/>
    <w:rsid w:val="00FD13B6"/>
    <w:rsid w:val="00FD16B9"/>
    <w:rsid w:val="00FD17DA"/>
    <w:rsid w:val="00FD1A4F"/>
    <w:rsid w:val="00FD1BB9"/>
    <w:rsid w:val="00FD1BDE"/>
    <w:rsid w:val="00FD1BE6"/>
    <w:rsid w:val="00FD2B1D"/>
    <w:rsid w:val="00FD2D27"/>
    <w:rsid w:val="00FD2E2A"/>
    <w:rsid w:val="00FD3190"/>
    <w:rsid w:val="00FD31A4"/>
    <w:rsid w:val="00FD3237"/>
    <w:rsid w:val="00FD3689"/>
    <w:rsid w:val="00FD389F"/>
    <w:rsid w:val="00FD3AAB"/>
    <w:rsid w:val="00FD3B39"/>
    <w:rsid w:val="00FD3C09"/>
    <w:rsid w:val="00FD4078"/>
    <w:rsid w:val="00FD53F6"/>
    <w:rsid w:val="00FD55B6"/>
    <w:rsid w:val="00FD5633"/>
    <w:rsid w:val="00FD579E"/>
    <w:rsid w:val="00FD580D"/>
    <w:rsid w:val="00FD5868"/>
    <w:rsid w:val="00FD5E5E"/>
    <w:rsid w:val="00FD6038"/>
    <w:rsid w:val="00FD6455"/>
    <w:rsid w:val="00FD689A"/>
    <w:rsid w:val="00FD6B6D"/>
    <w:rsid w:val="00FD6CEC"/>
    <w:rsid w:val="00FD729A"/>
    <w:rsid w:val="00FE003C"/>
    <w:rsid w:val="00FE0299"/>
    <w:rsid w:val="00FE0D3B"/>
    <w:rsid w:val="00FE1542"/>
    <w:rsid w:val="00FE15D0"/>
    <w:rsid w:val="00FE17A0"/>
    <w:rsid w:val="00FE1B26"/>
    <w:rsid w:val="00FE1D2D"/>
    <w:rsid w:val="00FE1F2D"/>
    <w:rsid w:val="00FE22AA"/>
    <w:rsid w:val="00FE22CD"/>
    <w:rsid w:val="00FE235D"/>
    <w:rsid w:val="00FE253C"/>
    <w:rsid w:val="00FE2F23"/>
    <w:rsid w:val="00FE3118"/>
    <w:rsid w:val="00FE3227"/>
    <w:rsid w:val="00FE32A9"/>
    <w:rsid w:val="00FE32C9"/>
    <w:rsid w:val="00FE34BA"/>
    <w:rsid w:val="00FE3681"/>
    <w:rsid w:val="00FE3845"/>
    <w:rsid w:val="00FE4308"/>
    <w:rsid w:val="00FE451B"/>
    <w:rsid w:val="00FE455D"/>
    <w:rsid w:val="00FE4B41"/>
    <w:rsid w:val="00FE4C13"/>
    <w:rsid w:val="00FE539F"/>
    <w:rsid w:val="00FE558D"/>
    <w:rsid w:val="00FE598F"/>
    <w:rsid w:val="00FE5AFE"/>
    <w:rsid w:val="00FE5B0B"/>
    <w:rsid w:val="00FE5E7F"/>
    <w:rsid w:val="00FE6269"/>
    <w:rsid w:val="00FE6CC0"/>
    <w:rsid w:val="00FE6D5E"/>
    <w:rsid w:val="00FE6F53"/>
    <w:rsid w:val="00FE7053"/>
    <w:rsid w:val="00FE7140"/>
    <w:rsid w:val="00FE76F6"/>
    <w:rsid w:val="00FE7CB3"/>
    <w:rsid w:val="00FE7CD4"/>
    <w:rsid w:val="00FE7D61"/>
    <w:rsid w:val="00FF00DB"/>
    <w:rsid w:val="00FF0139"/>
    <w:rsid w:val="00FF0318"/>
    <w:rsid w:val="00FF06AD"/>
    <w:rsid w:val="00FF06FF"/>
    <w:rsid w:val="00FF0728"/>
    <w:rsid w:val="00FF0C91"/>
    <w:rsid w:val="00FF0DEA"/>
    <w:rsid w:val="00FF1090"/>
    <w:rsid w:val="00FF124A"/>
    <w:rsid w:val="00FF128F"/>
    <w:rsid w:val="00FF13C4"/>
    <w:rsid w:val="00FF141A"/>
    <w:rsid w:val="00FF164B"/>
    <w:rsid w:val="00FF1681"/>
    <w:rsid w:val="00FF1859"/>
    <w:rsid w:val="00FF190B"/>
    <w:rsid w:val="00FF1D31"/>
    <w:rsid w:val="00FF1D6D"/>
    <w:rsid w:val="00FF209C"/>
    <w:rsid w:val="00FF20C0"/>
    <w:rsid w:val="00FF24F2"/>
    <w:rsid w:val="00FF2892"/>
    <w:rsid w:val="00FF2A5B"/>
    <w:rsid w:val="00FF2B24"/>
    <w:rsid w:val="00FF31D7"/>
    <w:rsid w:val="00FF3605"/>
    <w:rsid w:val="00FF37A6"/>
    <w:rsid w:val="00FF399E"/>
    <w:rsid w:val="00FF432A"/>
    <w:rsid w:val="00FF468D"/>
    <w:rsid w:val="00FF491A"/>
    <w:rsid w:val="00FF4A4E"/>
    <w:rsid w:val="00FF4D19"/>
    <w:rsid w:val="00FF5194"/>
    <w:rsid w:val="00FF51CD"/>
    <w:rsid w:val="00FF52A4"/>
    <w:rsid w:val="00FF56BC"/>
    <w:rsid w:val="00FF5786"/>
    <w:rsid w:val="00FF5798"/>
    <w:rsid w:val="00FF5959"/>
    <w:rsid w:val="00FF5C81"/>
    <w:rsid w:val="00FF5D15"/>
    <w:rsid w:val="00FF5D89"/>
    <w:rsid w:val="00FF5F90"/>
    <w:rsid w:val="00FF6216"/>
    <w:rsid w:val="00FF635D"/>
    <w:rsid w:val="00FF659B"/>
    <w:rsid w:val="00FF663A"/>
    <w:rsid w:val="00FF6789"/>
    <w:rsid w:val="00FF6827"/>
    <w:rsid w:val="00FF696E"/>
    <w:rsid w:val="00FF6A57"/>
    <w:rsid w:val="00FF6E58"/>
    <w:rsid w:val="00FF701C"/>
    <w:rsid w:val="00FF77C5"/>
    <w:rsid w:val="00FF78FF"/>
    <w:rsid w:val="00FF79B2"/>
    <w:rsid w:val="00FF7A53"/>
    <w:rsid w:val="00FF7E1E"/>
    <w:rsid w:val="010D8CD6"/>
    <w:rsid w:val="01137C93"/>
    <w:rsid w:val="01154A22"/>
    <w:rsid w:val="01399A5B"/>
    <w:rsid w:val="016801D8"/>
    <w:rsid w:val="018C49BC"/>
    <w:rsid w:val="01DA5006"/>
    <w:rsid w:val="01E1B929"/>
    <w:rsid w:val="01E4F116"/>
    <w:rsid w:val="02212005"/>
    <w:rsid w:val="024673FE"/>
    <w:rsid w:val="02751BC1"/>
    <w:rsid w:val="02AB0B03"/>
    <w:rsid w:val="02BDBE02"/>
    <w:rsid w:val="02D56365"/>
    <w:rsid w:val="0302A8A9"/>
    <w:rsid w:val="0317B73E"/>
    <w:rsid w:val="0327054A"/>
    <w:rsid w:val="037E40FC"/>
    <w:rsid w:val="039759C3"/>
    <w:rsid w:val="03B0ACAA"/>
    <w:rsid w:val="03C03F9B"/>
    <w:rsid w:val="03D6C30D"/>
    <w:rsid w:val="03EEBC7A"/>
    <w:rsid w:val="041ED95D"/>
    <w:rsid w:val="0429035C"/>
    <w:rsid w:val="042954D5"/>
    <w:rsid w:val="0437FDF4"/>
    <w:rsid w:val="043A054A"/>
    <w:rsid w:val="049F3294"/>
    <w:rsid w:val="04A5F250"/>
    <w:rsid w:val="04CE0B41"/>
    <w:rsid w:val="04D473BB"/>
    <w:rsid w:val="04DA2D40"/>
    <w:rsid w:val="04DC8258"/>
    <w:rsid w:val="04DFD31F"/>
    <w:rsid w:val="0514EF0E"/>
    <w:rsid w:val="051AF0D6"/>
    <w:rsid w:val="052DB0B9"/>
    <w:rsid w:val="053B160F"/>
    <w:rsid w:val="053B48E0"/>
    <w:rsid w:val="0566A00E"/>
    <w:rsid w:val="057F2AD1"/>
    <w:rsid w:val="05BA164D"/>
    <w:rsid w:val="05F4151F"/>
    <w:rsid w:val="060B2AD9"/>
    <w:rsid w:val="0632073F"/>
    <w:rsid w:val="06A8A9CD"/>
    <w:rsid w:val="06AFCD7D"/>
    <w:rsid w:val="06BA17EB"/>
    <w:rsid w:val="06C8D568"/>
    <w:rsid w:val="06CD664E"/>
    <w:rsid w:val="06DD3DEF"/>
    <w:rsid w:val="06EDAC8C"/>
    <w:rsid w:val="06EE6E79"/>
    <w:rsid w:val="06F63ED3"/>
    <w:rsid w:val="0726173D"/>
    <w:rsid w:val="072F1B33"/>
    <w:rsid w:val="0759511D"/>
    <w:rsid w:val="07834205"/>
    <w:rsid w:val="07903251"/>
    <w:rsid w:val="07BE450C"/>
    <w:rsid w:val="07D2FBAB"/>
    <w:rsid w:val="07E5903B"/>
    <w:rsid w:val="080456D1"/>
    <w:rsid w:val="080F2649"/>
    <w:rsid w:val="083A5F3B"/>
    <w:rsid w:val="0872522A"/>
    <w:rsid w:val="088B52D6"/>
    <w:rsid w:val="08ACED82"/>
    <w:rsid w:val="08F09FAB"/>
    <w:rsid w:val="090232D2"/>
    <w:rsid w:val="0903E733"/>
    <w:rsid w:val="091068C9"/>
    <w:rsid w:val="0935F901"/>
    <w:rsid w:val="098657B5"/>
    <w:rsid w:val="09B746F1"/>
    <w:rsid w:val="09D6F0DF"/>
    <w:rsid w:val="09D8ED68"/>
    <w:rsid w:val="09E48609"/>
    <w:rsid w:val="09ED8005"/>
    <w:rsid w:val="09F216CF"/>
    <w:rsid w:val="09F3EFFB"/>
    <w:rsid w:val="09FFDEB2"/>
    <w:rsid w:val="0A24AA06"/>
    <w:rsid w:val="0A316D1A"/>
    <w:rsid w:val="0A347E27"/>
    <w:rsid w:val="0A52C629"/>
    <w:rsid w:val="0A6F92E4"/>
    <w:rsid w:val="0A703E7A"/>
    <w:rsid w:val="0A77EB49"/>
    <w:rsid w:val="0A8A139B"/>
    <w:rsid w:val="0AAA7F5F"/>
    <w:rsid w:val="0ABE5A69"/>
    <w:rsid w:val="0ADCC770"/>
    <w:rsid w:val="0AF622CA"/>
    <w:rsid w:val="0B1FD338"/>
    <w:rsid w:val="0B535F0C"/>
    <w:rsid w:val="0BB49456"/>
    <w:rsid w:val="0BB65F74"/>
    <w:rsid w:val="0BD39CF7"/>
    <w:rsid w:val="0BD3E1BD"/>
    <w:rsid w:val="0BE92835"/>
    <w:rsid w:val="0BEC3D42"/>
    <w:rsid w:val="0BF7C572"/>
    <w:rsid w:val="0C08C08B"/>
    <w:rsid w:val="0C1382A1"/>
    <w:rsid w:val="0C3C16D7"/>
    <w:rsid w:val="0C5029C1"/>
    <w:rsid w:val="0C81C0B7"/>
    <w:rsid w:val="0C872CBB"/>
    <w:rsid w:val="0C8B9CA6"/>
    <w:rsid w:val="0C953C07"/>
    <w:rsid w:val="0D28AA74"/>
    <w:rsid w:val="0D29EA1A"/>
    <w:rsid w:val="0D2DCFA7"/>
    <w:rsid w:val="0D319F7A"/>
    <w:rsid w:val="0D43B6B3"/>
    <w:rsid w:val="0D488963"/>
    <w:rsid w:val="0D534BA9"/>
    <w:rsid w:val="0D565822"/>
    <w:rsid w:val="0D60670D"/>
    <w:rsid w:val="0D85EBED"/>
    <w:rsid w:val="0D91328A"/>
    <w:rsid w:val="0D95D988"/>
    <w:rsid w:val="0E440E14"/>
    <w:rsid w:val="0E5BA1DF"/>
    <w:rsid w:val="0E6E2AED"/>
    <w:rsid w:val="0EAA6D66"/>
    <w:rsid w:val="0EB9B0F0"/>
    <w:rsid w:val="0EBAA7CB"/>
    <w:rsid w:val="0F05C7CD"/>
    <w:rsid w:val="0F3ACC02"/>
    <w:rsid w:val="0F42D3EE"/>
    <w:rsid w:val="0F4BACEA"/>
    <w:rsid w:val="0F502F40"/>
    <w:rsid w:val="0F52AD04"/>
    <w:rsid w:val="0F556562"/>
    <w:rsid w:val="0F645E4F"/>
    <w:rsid w:val="0F96443B"/>
    <w:rsid w:val="0F9C5946"/>
    <w:rsid w:val="0FE2BD70"/>
    <w:rsid w:val="102AADBE"/>
    <w:rsid w:val="103578C3"/>
    <w:rsid w:val="1035BB8F"/>
    <w:rsid w:val="10739BBA"/>
    <w:rsid w:val="1073EE9E"/>
    <w:rsid w:val="107D2A2A"/>
    <w:rsid w:val="107EC48E"/>
    <w:rsid w:val="10E5FC23"/>
    <w:rsid w:val="1129F25C"/>
    <w:rsid w:val="112FA675"/>
    <w:rsid w:val="11679829"/>
    <w:rsid w:val="117353CC"/>
    <w:rsid w:val="118BF9D1"/>
    <w:rsid w:val="119D3F55"/>
    <w:rsid w:val="11D2A9EA"/>
    <w:rsid w:val="11D5834C"/>
    <w:rsid w:val="12172B06"/>
    <w:rsid w:val="12240D61"/>
    <w:rsid w:val="12281021"/>
    <w:rsid w:val="124F500E"/>
    <w:rsid w:val="125FC197"/>
    <w:rsid w:val="126E745D"/>
    <w:rsid w:val="12832DCB"/>
    <w:rsid w:val="12B1E931"/>
    <w:rsid w:val="12C8651B"/>
    <w:rsid w:val="12D76DD3"/>
    <w:rsid w:val="1328132C"/>
    <w:rsid w:val="132C3150"/>
    <w:rsid w:val="133CAA1A"/>
    <w:rsid w:val="135E4535"/>
    <w:rsid w:val="1372A73C"/>
    <w:rsid w:val="137833AD"/>
    <w:rsid w:val="13981AD6"/>
    <w:rsid w:val="13AF6A43"/>
    <w:rsid w:val="13E10634"/>
    <w:rsid w:val="13F14A14"/>
    <w:rsid w:val="1404E83B"/>
    <w:rsid w:val="141C8B89"/>
    <w:rsid w:val="142389BC"/>
    <w:rsid w:val="144FF094"/>
    <w:rsid w:val="1453F6C4"/>
    <w:rsid w:val="1472D5EE"/>
    <w:rsid w:val="14749097"/>
    <w:rsid w:val="14B01BF2"/>
    <w:rsid w:val="14D9B096"/>
    <w:rsid w:val="14EB8FC5"/>
    <w:rsid w:val="14FC4478"/>
    <w:rsid w:val="15093B03"/>
    <w:rsid w:val="15216741"/>
    <w:rsid w:val="15363AE3"/>
    <w:rsid w:val="155CAD06"/>
    <w:rsid w:val="15C807E8"/>
    <w:rsid w:val="15E3A5C7"/>
    <w:rsid w:val="15FFD407"/>
    <w:rsid w:val="1639A2B8"/>
    <w:rsid w:val="16683050"/>
    <w:rsid w:val="166F05F1"/>
    <w:rsid w:val="1691363F"/>
    <w:rsid w:val="16C745D8"/>
    <w:rsid w:val="16CDC0CA"/>
    <w:rsid w:val="1709AD81"/>
    <w:rsid w:val="171549BC"/>
    <w:rsid w:val="171956BF"/>
    <w:rsid w:val="171B394D"/>
    <w:rsid w:val="175986DB"/>
    <w:rsid w:val="17647AC7"/>
    <w:rsid w:val="17A18789"/>
    <w:rsid w:val="17C3585C"/>
    <w:rsid w:val="17F177FB"/>
    <w:rsid w:val="17F3C7D8"/>
    <w:rsid w:val="18230195"/>
    <w:rsid w:val="1823ABD3"/>
    <w:rsid w:val="18536127"/>
    <w:rsid w:val="1859A3EA"/>
    <w:rsid w:val="1876E127"/>
    <w:rsid w:val="188B1E03"/>
    <w:rsid w:val="18AAB0DA"/>
    <w:rsid w:val="18D3AC8F"/>
    <w:rsid w:val="18D63A92"/>
    <w:rsid w:val="18F39B42"/>
    <w:rsid w:val="191DECCB"/>
    <w:rsid w:val="1928E297"/>
    <w:rsid w:val="194951B0"/>
    <w:rsid w:val="199DDC55"/>
    <w:rsid w:val="19B2A5A6"/>
    <w:rsid w:val="19BC5EDD"/>
    <w:rsid w:val="19BD2AD5"/>
    <w:rsid w:val="1A030126"/>
    <w:rsid w:val="1A14D1E6"/>
    <w:rsid w:val="1A21A315"/>
    <w:rsid w:val="1A652BF4"/>
    <w:rsid w:val="1A89BB60"/>
    <w:rsid w:val="1AC09508"/>
    <w:rsid w:val="1ACBE171"/>
    <w:rsid w:val="1AD0B574"/>
    <w:rsid w:val="1AF538A9"/>
    <w:rsid w:val="1AFD4D54"/>
    <w:rsid w:val="1B092DF7"/>
    <w:rsid w:val="1B145C6D"/>
    <w:rsid w:val="1B47DCBF"/>
    <w:rsid w:val="1B6DD908"/>
    <w:rsid w:val="1B982B9D"/>
    <w:rsid w:val="1BA3F9FC"/>
    <w:rsid w:val="1BA973B5"/>
    <w:rsid w:val="1BAE030B"/>
    <w:rsid w:val="1BB557E0"/>
    <w:rsid w:val="1BBA9766"/>
    <w:rsid w:val="1BBB1A5A"/>
    <w:rsid w:val="1BBB6A79"/>
    <w:rsid w:val="1BC9B728"/>
    <w:rsid w:val="1BE2DDBF"/>
    <w:rsid w:val="1C48A3CE"/>
    <w:rsid w:val="1C58AC70"/>
    <w:rsid w:val="1C60AA87"/>
    <w:rsid w:val="1C7FC522"/>
    <w:rsid w:val="1C8AA565"/>
    <w:rsid w:val="1C937554"/>
    <w:rsid w:val="1CAF2741"/>
    <w:rsid w:val="1CD72438"/>
    <w:rsid w:val="1CD8416C"/>
    <w:rsid w:val="1CDB412F"/>
    <w:rsid w:val="1CE110C0"/>
    <w:rsid w:val="1CF1195D"/>
    <w:rsid w:val="1CFF90D4"/>
    <w:rsid w:val="1D091D85"/>
    <w:rsid w:val="1D1C2CC3"/>
    <w:rsid w:val="1D1EAADD"/>
    <w:rsid w:val="1D5C9AF2"/>
    <w:rsid w:val="1D85AC3F"/>
    <w:rsid w:val="1DA54EF2"/>
    <w:rsid w:val="1DB81080"/>
    <w:rsid w:val="1DF83990"/>
    <w:rsid w:val="1DFB91CB"/>
    <w:rsid w:val="1E190AEB"/>
    <w:rsid w:val="1E1DD835"/>
    <w:rsid w:val="1E40FCDA"/>
    <w:rsid w:val="1E6BDE67"/>
    <w:rsid w:val="1E8C5231"/>
    <w:rsid w:val="1EC1F9ED"/>
    <w:rsid w:val="1ECE0D61"/>
    <w:rsid w:val="1ED48232"/>
    <w:rsid w:val="1EDF5A89"/>
    <w:rsid w:val="1EE73BF8"/>
    <w:rsid w:val="1EEF3375"/>
    <w:rsid w:val="1EF7C6F2"/>
    <w:rsid w:val="1F40777A"/>
    <w:rsid w:val="1F5BFF82"/>
    <w:rsid w:val="1F98D854"/>
    <w:rsid w:val="1FA40F6F"/>
    <w:rsid w:val="1FB4654F"/>
    <w:rsid w:val="1FC1CDF6"/>
    <w:rsid w:val="1FD8FD1A"/>
    <w:rsid w:val="201CEFF6"/>
    <w:rsid w:val="202C0BB8"/>
    <w:rsid w:val="2080D8B2"/>
    <w:rsid w:val="208FE87A"/>
    <w:rsid w:val="20AB00A9"/>
    <w:rsid w:val="20CCA0C6"/>
    <w:rsid w:val="21032019"/>
    <w:rsid w:val="21247CFE"/>
    <w:rsid w:val="2135CF95"/>
    <w:rsid w:val="214CC3AB"/>
    <w:rsid w:val="214E2CB3"/>
    <w:rsid w:val="21BBCCC8"/>
    <w:rsid w:val="21CA7B92"/>
    <w:rsid w:val="21CB7A13"/>
    <w:rsid w:val="2204077B"/>
    <w:rsid w:val="221A3F85"/>
    <w:rsid w:val="221CC5FD"/>
    <w:rsid w:val="22286E53"/>
    <w:rsid w:val="22430011"/>
    <w:rsid w:val="22908FA0"/>
    <w:rsid w:val="229140C4"/>
    <w:rsid w:val="22A677AA"/>
    <w:rsid w:val="22AB7BBC"/>
    <w:rsid w:val="22CD2BBB"/>
    <w:rsid w:val="22FB9C93"/>
    <w:rsid w:val="230899BF"/>
    <w:rsid w:val="23266C3A"/>
    <w:rsid w:val="235168E8"/>
    <w:rsid w:val="235A8CF9"/>
    <w:rsid w:val="238D2313"/>
    <w:rsid w:val="2392AE5F"/>
    <w:rsid w:val="23A53A20"/>
    <w:rsid w:val="23CEF341"/>
    <w:rsid w:val="23EC9A33"/>
    <w:rsid w:val="24017C38"/>
    <w:rsid w:val="24137097"/>
    <w:rsid w:val="244AC3A6"/>
    <w:rsid w:val="24655FC9"/>
    <w:rsid w:val="24661953"/>
    <w:rsid w:val="2477E8D7"/>
    <w:rsid w:val="24D32104"/>
    <w:rsid w:val="24E2C1D6"/>
    <w:rsid w:val="24E7FB99"/>
    <w:rsid w:val="25043949"/>
    <w:rsid w:val="2516DACA"/>
    <w:rsid w:val="25251CC8"/>
    <w:rsid w:val="2544AD55"/>
    <w:rsid w:val="2547AD1D"/>
    <w:rsid w:val="254B8055"/>
    <w:rsid w:val="25602433"/>
    <w:rsid w:val="256B8C83"/>
    <w:rsid w:val="2573DC74"/>
    <w:rsid w:val="259704B7"/>
    <w:rsid w:val="25BF8159"/>
    <w:rsid w:val="25E9C669"/>
    <w:rsid w:val="25F2099F"/>
    <w:rsid w:val="25FC58A5"/>
    <w:rsid w:val="26021B1D"/>
    <w:rsid w:val="261376A3"/>
    <w:rsid w:val="26222E07"/>
    <w:rsid w:val="266DB69A"/>
    <w:rsid w:val="267F356E"/>
    <w:rsid w:val="268887A2"/>
    <w:rsid w:val="268C9C3D"/>
    <w:rsid w:val="268EC7ED"/>
    <w:rsid w:val="26B9E0B7"/>
    <w:rsid w:val="26C205F1"/>
    <w:rsid w:val="26DD88A2"/>
    <w:rsid w:val="2731BF66"/>
    <w:rsid w:val="274E9A97"/>
    <w:rsid w:val="2755A3C5"/>
    <w:rsid w:val="27608E9A"/>
    <w:rsid w:val="278A979A"/>
    <w:rsid w:val="27A0B0A6"/>
    <w:rsid w:val="28088DA4"/>
    <w:rsid w:val="28328533"/>
    <w:rsid w:val="285B9316"/>
    <w:rsid w:val="28680024"/>
    <w:rsid w:val="287359B2"/>
    <w:rsid w:val="2888345E"/>
    <w:rsid w:val="289A62E7"/>
    <w:rsid w:val="28A9C07E"/>
    <w:rsid w:val="28B67830"/>
    <w:rsid w:val="28FC9751"/>
    <w:rsid w:val="292B7402"/>
    <w:rsid w:val="2949F934"/>
    <w:rsid w:val="2968B53B"/>
    <w:rsid w:val="297BB195"/>
    <w:rsid w:val="297BF804"/>
    <w:rsid w:val="2986A5A4"/>
    <w:rsid w:val="298E2FBD"/>
    <w:rsid w:val="2A02EE12"/>
    <w:rsid w:val="2A1D3DBC"/>
    <w:rsid w:val="2A212329"/>
    <w:rsid w:val="2A341E72"/>
    <w:rsid w:val="2A3569FA"/>
    <w:rsid w:val="2A4F3C5E"/>
    <w:rsid w:val="2A5FE25E"/>
    <w:rsid w:val="2A77588D"/>
    <w:rsid w:val="2A9234C3"/>
    <w:rsid w:val="2A9AF0E8"/>
    <w:rsid w:val="2AA584FF"/>
    <w:rsid w:val="2AAF9535"/>
    <w:rsid w:val="2AB7D66C"/>
    <w:rsid w:val="2AD792B2"/>
    <w:rsid w:val="2ADC3A60"/>
    <w:rsid w:val="2ADEA658"/>
    <w:rsid w:val="2AECF612"/>
    <w:rsid w:val="2AEE34A5"/>
    <w:rsid w:val="2AF32E8F"/>
    <w:rsid w:val="2AF4CC7C"/>
    <w:rsid w:val="2B20D77D"/>
    <w:rsid w:val="2B7559A8"/>
    <w:rsid w:val="2BD384AA"/>
    <w:rsid w:val="2BE310A6"/>
    <w:rsid w:val="2BE92A58"/>
    <w:rsid w:val="2BEF59EB"/>
    <w:rsid w:val="2C078629"/>
    <w:rsid w:val="2C1DF89A"/>
    <w:rsid w:val="2C3DC015"/>
    <w:rsid w:val="2C4620C1"/>
    <w:rsid w:val="2C4D90A5"/>
    <w:rsid w:val="2C5EFE48"/>
    <w:rsid w:val="2C69709C"/>
    <w:rsid w:val="2C6A3E46"/>
    <w:rsid w:val="2C6EF63D"/>
    <w:rsid w:val="2C87EC56"/>
    <w:rsid w:val="2CA6C824"/>
    <w:rsid w:val="2CB03E99"/>
    <w:rsid w:val="2CF899CF"/>
    <w:rsid w:val="2D057647"/>
    <w:rsid w:val="2D092B9E"/>
    <w:rsid w:val="2D155B07"/>
    <w:rsid w:val="2D38DD5D"/>
    <w:rsid w:val="2D4EBC4E"/>
    <w:rsid w:val="2D6A20F7"/>
    <w:rsid w:val="2D76FDEA"/>
    <w:rsid w:val="2DA1B7D3"/>
    <w:rsid w:val="2DAB4573"/>
    <w:rsid w:val="2DAD07A5"/>
    <w:rsid w:val="2DD5D0AE"/>
    <w:rsid w:val="2DDA35F1"/>
    <w:rsid w:val="2DF71964"/>
    <w:rsid w:val="2E00F0ED"/>
    <w:rsid w:val="2E02835B"/>
    <w:rsid w:val="2E60079D"/>
    <w:rsid w:val="2EB071D8"/>
    <w:rsid w:val="2EB2C185"/>
    <w:rsid w:val="2ED5C0CA"/>
    <w:rsid w:val="2ED79215"/>
    <w:rsid w:val="2EE18097"/>
    <w:rsid w:val="2EE6B303"/>
    <w:rsid w:val="2EF0055E"/>
    <w:rsid w:val="2F4C0E6F"/>
    <w:rsid w:val="2F6098EE"/>
    <w:rsid w:val="2F623840"/>
    <w:rsid w:val="2F6F169C"/>
    <w:rsid w:val="2F734B35"/>
    <w:rsid w:val="2F74B1EA"/>
    <w:rsid w:val="2FAD258D"/>
    <w:rsid w:val="2FD465DE"/>
    <w:rsid w:val="2FEC912E"/>
    <w:rsid w:val="2FFC5C09"/>
    <w:rsid w:val="300A8295"/>
    <w:rsid w:val="301E8FD0"/>
    <w:rsid w:val="301E9DAE"/>
    <w:rsid w:val="303C7542"/>
    <w:rsid w:val="30607E90"/>
    <w:rsid w:val="3068D00A"/>
    <w:rsid w:val="30D80F89"/>
    <w:rsid w:val="30DA735E"/>
    <w:rsid w:val="30EF44A2"/>
    <w:rsid w:val="3101791F"/>
    <w:rsid w:val="3110142A"/>
    <w:rsid w:val="312A9A69"/>
    <w:rsid w:val="3170107A"/>
    <w:rsid w:val="3184D6EC"/>
    <w:rsid w:val="31BF15CA"/>
    <w:rsid w:val="31C66812"/>
    <w:rsid w:val="31CB2CDE"/>
    <w:rsid w:val="31CCF61F"/>
    <w:rsid w:val="323132B8"/>
    <w:rsid w:val="3232AD96"/>
    <w:rsid w:val="323C7764"/>
    <w:rsid w:val="325261B8"/>
    <w:rsid w:val="32561A37"/>
    <w:rsid w:val="326DA3B9"/>
    <w:rsid w:val="32730A97"/>
    <w:rsid w:val="32733558"/>
    <w:rsid w:val="328A8103"/>
    <w:rsid w:val="32D12758"/>
    <w:rsid w:val="32E0E222"/>
    <w:rsid w:val="32EEBDE1"/>
    <w:rsid w:val="3303878F"/>
    <w:rsid w:val="33079161"/>
    <w:rsid w:val="3319C3EF"/>
    <w:rsid w:val="336BEF5D"/>
    <w:rsid w:val="33824FB6"/>
    <w:rsid w:val="33950AFB"/>
    <w:rsid w:val="339E12EC"/>
    <w:rsid w:val="33A79409"/>
    <w:rsid w:val="33A98E49"/>
    <w:rsid w:val="33AFC3D6"/>
    <w:rsid w:val="33C297BD"/>
    <w:rsid w:val="33C2DF09"/>
    <w:rsid w:val="3449A494"/>
    <w:rsid w:val="34AB3C65"/>
    <w:rsid w:val="34F89E5C"/>
    <w:rsid w:val="3513AA09"/>
    <w:rsid w:val="35281C91"/>
    <w:rsid w:val="355C4CEA"/>
    <w:rsid w:val="355EC1C3"/>
    <w:rsid w:val="35749B64"/>
    <w:rsid w:val="35BC07A6"/>
    <w:rsid w:val="35E408EE"/>
    <w:rsid w:val="35EE1AEE"/>
    <w:rsid w:val="36491685"/>
    <w:rsid w:val="364C09F9"/>
    <w:rsid w:val="364CF8F2"/>
    <w:rsid w:val="367FD913"/>
    <w:rsid w:val="36AE043C"/>
    <w:rsid w:val="36BBE4CC"/>
    <w:rsid w:val="36DA3431"/>
    <w:rsid w:val="36EE254C"/>
    <w:rsid w:val="37121879"/>
    <w:rsid w:val="371E1826"/>
    <w:rsid w:val="37310DFE"/>
    <w:rsid w:val="37604B55"/>
    <w:rsid w:val="379780F1"/>
    <w:rsid w:val="37A217DE"/>
    <w:rsid w:val="37A7639B"/>
    <w:rsid w:val="37CA9CE8"/>
    <w:rsid w:val="37EBC9B9"/>
    <w:rsid w:val="38063542"/>
    <w:rsid w:val="3831DE50"/>
    <w:rsid w:val="383FE645"/>
    <w:rsid w:val="384CA890"/>
    <w:rsid w:val="38812C4A"/>
    <w:rsid w:val="3893002A"/>
    <w:rsid w:val="38A53BBB"/>
    <w:rsid w:val="38AE3DAD"/>
    <w:rsid w:val="38DA5D05"/>
    <w:rsid w:val="38DDC3D3"/>
    <w:rsid w:val="38F4ABB6"/>
    <w:rsid w:val="38F4F4A8"/>
    <w:rsid w:val="393B153A"/>
    <w:rsid w:val="3954409C"/>
    <w:rsid w:val="39C88223"/>
    <w:rsid w:val="39FDCC9A"/>
    <w:rsid w:val="39FE7F70"/>
    <w:rsid w:val="3A1D2E81"/>
    <w:rsid w:val="3A24452A"/>
    <w:rsid w:val="3A4C7ED6"/>
    <w:rsid w:val="3A7874B7"/>
    <w:rsid w:val="3A8C3880"/>
    <w:rsid w:val="3A98E767"/>
    <w:rsid w:val="3AE551BD"/>
    <w:rsid w:val="3AE8FFAA"/>
    <w:rsid w:val="3AF6DFB3"/>
    <w:rsid w:val="3AFAA352"/>
    <w:rsid w:val="3B0F8882"/>
    <w:rsid w:val="3B185579"/>
    <w:rsid w:val="3B33047D"/>
    <w:rsid w:val="3B35432D"/>
    <w:rsid w:val="3B55C91C"/>
    <w:rsid w:val="3B6BB98C"/>
    <w:rsid w:val="3BA7CFDA"/>
    <w:rsid w:val="3BB59A19"/>
    <w:rsid w:val="3BF5A76A"/>
    <w:rsid w:val="3C08EC01"/>
    <w:rsid w:val="3C301665"/>
    <w:rsid w:val="3C41BDD0"/>
    <w:rsid w:val="3C43FC69"/>
    <w:rsid w:val="3C583AB8"/>
    <w:rsid w:val="3C59B99B"/>
    <w:rsid w:val="3CAD40B0"/>
    <w:rsid w:val="3CCBA32D"/>
    <w:rsid w:val="3CF2B95C"/>
    <w:rsid w:val="3D102A92"/>
    <w:rsid w:val="3D231B07"/>
    <w:rsid w:val="3D5B5B08"/>
    <w:rsid w:val="3D7253DA"/>
    <w:rsid w:val="3D737687"/>
    <w:rsid w:val="3D786057"/>
    <w:rsid w:val="3D7991DF"/>
    <w:rsid w:val="3D7BD878"/>
    <w:rsid w:val="3D7C1ED3"/>
    <w:rsid w:val="3D81354D"/>
    <w:rsid w:val="3DA0B69E"/>
    <w:rsid w:val="3DD2D689"/>
    <w:rsid w:val="3DEA369B"/>
    <w:rsid w:val="3DF17657"/>
    <w:rsid w:val="3E031759"/>
    <w:rsid w:val="3E48FAA3"/>
    <w:rsid w:val="3E4F635B"/>
    <w:rsid w:val="3E544226"/>
    <w:rsid w:val="3E689D0E"/>
    <w:rsid w:val="3E80B66D"/>
    <w:rsid w:val="3E849F80"/>
    <w:rsid w:val="3EA58292"/>
    <w:rsid w:val="3ED80E0D"/>
    <w:rsid w:val="3EE408C0"/>
    <w:rsid w:val="3EE717DB"/>
    <w:rsid w:val="3F0D940A"/>
    <w:rsid w:val="3F447889"/>
    <w:rsid w:val="3F5930A0"/>
    <w:rsid w:val="3F7A8D82"/>
    <w:rsid w:val="3F836896"/>
    <w:rsid w:val="3F8EE816"/>
    <w:rsid w:val="3FA60235"/>
    <w:rsid w:val="3FB59EAD"/>
    <w:rsid w:val="3FC90315"/>
    <w:rsid w:val="3FE6D935"/>
    <w:rsid w:val="400A6FAD"/>
    <w:rsid w:val="401DFC09"/>
    <w:rsid w:val="407DF7B5"/>
    <w:rsid w:val="4085C4F9"/>
    <w:rsid w:val="4088BA51"/>
    <w:rsid w:val="40A03C21"/>
    <w:rsid w:val="40C949F6"/>
    <w:rsid w:val="40CD035A"/>
    <w:rsid w:val="40EBC6E0"/>
    <w:rsid w:val="40F00A61"/>
    <w:rsid w:val="40F5A413"/>
    <w:rsid w:val="41257171"/>
    <w:rsid w:val="4128138C"/>
    <w:rsid w:val="41476A76"/>
    <w:rsid w:val="41557770"/>
    <w:rsid w:val="4179EC93"/>
    <w:rsid w:val="418EDE19"/>
    <w:rsid w:val="4195C943"/>
    <w:rsid w:val="4195E29E"/>
    <w:rsid w:val="419BD65C"/>
    <w:rsid w:val="41B62CAE"/>
    <w:rsid w:val="41F73F64"/>
    <w:rsid w:val="41FE803D"/>
    <w:rsid w:val="42083300"/>
    <w:rsid w:val="42202368"/>
    <w:rsid w:val="42269839"/>
    <w:rsid w:val="4232D12C"/>
    <w:rsid w:val="4233E426"/>
    <w:rsid w:val="42371E58"/>
    <w:rsid w:val="42480812"/>
    <w:rsid w:val="425D9273"/>
    <w:rsid w:val="4261C0B5"/>
    <w:rsid w:val="42999D5F"/>
    <w:rsid w:val="429E042D"/>
    <w:rsid w:val="42BBB7E2"/>
    <w:rsid w:val="42D5F729"/>
    <w:rsid w:val="42D9719F"/>
    <w:rsid w:val="432BF11E"/>
    <w:rsid w:val="43342606"/>
    <w:rsid w:val="4347737A"/>
    <w:rsid w:val="434E713A"/>
    <w:rsid w:val="439B8EE4"/>
    <w:rsid w:val="43BB2AE8"/>
    <w:rsid w:val="43D52EF8"/>
    <w:rsid w:val="43EFAD83"/>
    <w:rsid w:val="444676C1"/>
    <w:rsid w:val="4446791F"/>
    <w:rsid w:val="44502148"/>
    <w:rsid w:val="446837B4"/>
    <w:rsid w:val="4471EFED"/>
    <w:rsid w:val="4471FF83"/>
    <w:rsid w:val="44724455"/>
    <w:rsid w:val="44877DCA"/>
    <w:rsid w:val="44AF7608"/>
    <w:rsid w:val="44BECBE4"/>
    <w:rsid w:val="44D7EC83"/>
    <w:rsid w:val="4503A966"/>
    <w:rsid w:val="452B7F5E"/>
    <w:rsid w:val="4539E79C"/>
    <w:rsid w:val="453CDCF4"/>
    <w:rsid w:val="4580E29E"/>
    <w:rsid w:val="4583C494"/>
    <w:rsid w:val="45B41F29"/>
    <w:rsid w:val="45FECB6C"/>
    <w:rsid w:val="4605B703"/>
    <w:rsid w:val="460C0A72"/>
    <w:rsid w:val="464210D4"/>
    <w:rsid w:val="4660CA4D"/>
    <w:rsid w:val="46912EAA"/>
    <w:rsid w:val="46C78702"/>
    <w:rsid w:val="46DB59D2"/>
    <w:rsid w:val="47044C07"/>
    <w:rsid w:val="4713BE80"/>
    <w:rsid w:val="47184FE5"/>
    <w:rsid w:val="4746A9A6"/>
    <w:rsid w:val="475FE761"/>
    <w:rsid w:val="4788467D"/>
    <w:rsid w:val="47AA310F"/>
    <w:rsid w:val="47BF932B"/>
    <w:rsid w:val="47FABDE7"/>
    <w:rsid w:val="4849E69C"/>
    <w:rsid w:val="4852A25F"/>
    <w:rsid w:val="485C9424"/>
    <w:rsid w:val="48653DBE"/>
    <w:rsid w:val="4882521E"/>
    <w:rsid w:val="48D1E994"/>
    <w:rsid w:val="48ECA2A7"/>
    <w:rsid w:val="48F95AE8"/>
    <w:rsid w:val="48FB11A4"/>
    <w:rsid w:val="49543124"/>
    <w:rsid w:val="49580397"/>
    <w:rsid w:val="49ABAC56"/>
    <w:rsid w:val="49AD3ED4"/>
    <w:rsid w:val="49D3D239"/>
    <w:rsid w:val="49D8D359"/>
    <w:rsid w:val="49DF7F52"/>
    <w:rsid w:val="49E5A84E"/>
    <w:rsid w:val="49E66DA4"/>
    <w:rsid w:val="49F7145C"/>
    <w:rsid w:val="4A56AE43"/>
    <w:rsid w:val="4A800868"/>
    <w:rsid w:val="4A817531"/>
    <w:rsid w:val="4A880404"/>
    <w:rsid w:val="4A94DC45"/>
    <w:rsid w:val="4A96E556"/>
    <w:rsid w:val="4AAA0815"/>
    <w:rsid w:val="4AEAD903"/>
    <w:rsid w:val="4AF70AD6"/>
    <w:rsid w:val="4AFAF297"/>
    <w:rsid w:val="4B1F3B3F"/>
    <w:rsid w:val="4B36F1AD"/>
    <w:rsid w:val="4B6BA786"/>
    <w:rsid w:val="4B8E45E0"/>
    <w:rsid w:val="4BC77B81"/>
    <w:rsid w:val="4BD45076"/>
    <w:rsid w:val="4C1A12E7"/>
    <w:rsid w:val="4C22EC41"/>
    <w:rsid w:val="4C23C9C5"/>
    <w:rsid w:val="4C282191"/>
    <w:rsid w:val="4C527577"/>
    <w:rsid w:val="4C8E086C"/>
    <w:rsid w:val="4C9C7384"/>
    <w:rsid w:val="4CDF5000"/>
    <w:rsid w:val="4CE8BE0C"/>
    <w:rsid w:val="4CF5D76E"/>
    <w:rsid w:val="4D08D13C"/>
    <w:rsid w:val="4D0CCAA8"/>
    <w:rsid w:val="4D14EE3E"/>
    <w:rsid w:val="4D182BA2"/>
    <w:rsid w:val="4D2425F2"/>
    <w:rsid w:val="4D4B6FE4"/>
    <w:rsid w:val="4D5A854A"/>
    <w:rsid w:val="4D5C4A57"/>
    <w:rsid w:val="4D60D6F7"/>
    <w:rsid w:val="4D721AC3"/>
    <w:rsid w:val="4D8E55BF"/>
    <w:rsid w:val="4DCA9042"/>
    <w:rsid w:val="4E08002A"/>
    <w:rsid w:val="4E201A63"/>
    <w:rsid w:val="4E5426BB"/>
    <w:rsid w:val="4E8AEA34"/>
    <w:rsid w:val="4E971303"/>
    <w:rsid w:val="4EED075F"/>
    <w:rsid w:val="4F073B9F"/>
    <w:rsid w:val="4F0C669E"/>
    <w:rsid w:val="4F37C892"/>
    <w:rsid w:val="4F5E2EBC"/>
    <w:rsid w:val="4F65E8A9"/>
    <w:rsid w:val="4F6C6CA0"/>
    <w:rsid w:val="4F754431"/>
    <w:rsid w:val="4F9FEACD"/>
    <w:rsid w:val="4FA2B388"/>
    <w:rsid w:val="4FF299D6"/>
    <w:rsid w:val="50070AA1"/>
    <w:rsid w:val="5008A869"/>
    <w:rsid w:val="502EF0A3"/>
    <w:rsid w:val="503FE892"/>
    <w:rsid w:val="50A40AC0"/>
    <w:rsid w:val="50B82BDB"/>
    <w:rsid w:val="50D597EF"/>
    <w:rsid w:val="50DE0A9C"/>
    <w:rsid w:val="510207D9"/>
    <w:rsid w:val="510BC1A8"/>
    <w:rsid w:val="51126230"/>
    <w:rsid w:val="51205ED1"/>
    <w:rsid w:val="5147E27C"/>
    <w:rsid w:val="514DACC0"/>
    <w:rsid w:val="514FD0B5"/>
    <w:rsid w:val="5186142A"/>
    <w:rsid w:val="519B4CE6"/>
    <w:rsid w:val="519FC600"/>
    <w:rsid w:val="51A0A37E"/>
    <w:rsid w:val="51C45328"/>
    <w:rsid w:val="51D53ED0"/>
    <w:rsid w:val="51E8A642"/>
    <w:rsid w:val="51EF5025"/>
    <w:rsid w:val="523BF352"/>
    <w:rsid w:val="5256629C"/>
    <w:rsid w:val="525FADEB"/>
    <w:rsid w:val="52DD244D"/>
    <w:rsid w:val="52E11DE7"/>
    <w:rsid w:val="531262D1"/>
    <w:rsid w:val="532EE2BF"/>
    <w:rsid w:val="5339B670"/>
    <w:rsid w:val="5370A5D7"/>
    <w:rsid w:val="5378AE4F"/>
    <w:rsid w:val="5388E7F5"/>
    <w:rsid w:val="53C8818E"/>
    <w:rsid w:val="53CAD3AC"/>
    <w:rsid w:val="53CDDEE4"/>
    <w:rsid w:val="53E52AA4"/>
    <w:rsid w:val="53F50EA7"/>
    <w:rsid w:val="53FE2363"/>
    <w:rsid w:val="541BBF78"/>
    <w:rsid w:val="5422AFE4"/>
    <w:rsid w:val="54420389"/>
    <w:rsid w:val="544FB0D9"/>
    <w:rsid w:val="545A8156"/>
    <w:rsid w:val="545B8146"/>
    <w:rsid w:val="548E5D6A"/>
    <w:rsid w:val="548FB1A4"/>
    <w:rsid w:val="54C60F30"/>
    <w:rsid w:val="54CB2D8D"/>
    <w:rsid w:val="54DFF438"/>
    <w:rsid w:val="55162BCC"/>
    <w:rsid w:val="5522BADB"/>
    <w:rsid w:val="554D5C58"/>
    <w:rsid w:val="5583ED76"/>
    <w:rsid w:val="55844B6C"/>
    <w:rsid w:val="5589BBCB"/>
    <w:rsid w:val="55C835AD"/>
    <w:rsid w:val="55C944B9"/>
    <w:rsid w:val="55EEB7F9"/>
    <w:rsid w:val="560E23F7"/>
    <w:rsid w:val="5647B407"/>
    <w:rsid w:val="567CF389"/>
    <w:rsid w:val="56EF2CD4"/>
    <w:rsid w:val="56F028F3"/>
    <w:rsid w:val="57291C92"/>
    <w:rsid w:val="572C17F1"/>
    <w:rsid w:val="57395DCD"/>
    <w:rsid w:val="57412173"/>
    <w:rsid w:val="579E5931"/>
    <w:rsid w:val="57BD283D"/>
    <w:rsid w:val="57C6FE11"/>
    <w:rsid w:val="57C9D564"/>
    <w:rsid w:val="57D291C8"/>
    <w:rsid w:val="57D7098B"/>
    <w:rsid w:val="57DF5559"/>
    <w:rsid w:val="57EA8B35"/>
    <w:rsid w:val="580C696B"/>
    <w:rsid w:val="580CCF0D"/>
    <w:rsid w:val="581C9594"/>
    <w:rsid w:val="584559AC"/>
    <w:rsid w:val="58572801"/>
    <w:rsid w:val="58672C33"/>
    <w:rsid w:val="5890FCB9"/>
    <w:rsid w:val="58AD74E7"/>
    <w:rsid w:val="58C149EB"/>
    <w:rsid w:val="58E0B1FF"/>
    <w:rsid w:val="5912A9A7"/>
    <w:rsid w:val="5933C056"/>
    <w:rsid w:val="5939EE8E"/>
    <w:rsid w:val="598C5985"/>
    <w:rsid w:val="59A37C56"/>
    <w:rsid w:val="59ACD996"/>
    <w:rsid w:val="59BEC147"/>
    <w:rsid w:val="59EBBC6B"/>
    <w:rsid w:val="59ED67BE"/>
    <w:rsid w:val="5A0460DA"/>
    <w:rsid w:val="5A2B23B4"/>
    <w:rsid w:val="5A34A6D3"/>
    <w:rsid w:val="5A4FD004"/>
    <w:rsid w:val="5A503709"/>
    <w:rsid w:val="5A52F44E"/>
    <w:rsid w:val="5A6DEF94"/>
    <w:rsid w:val="5A7FC249"/>
    <w:rsid w:val="5A859641"/>
    <w:rsid w:val="5A872DEF"/>
    <w:rsid w:val="5B0033F1"/>
    <w:rsid w:val="5B10A22F"/>
    <w:rsid w:val="5B1E27E8"/>
    <w:rsid w:val="5B23A63B"/>
    <w:rsid w:val="5B4921A2"/>
    <w:rsid w:val="5B51A196"/>
    <w:rsid w:val="5B61191B"/>
    <w:rsid w:val="5B6E0AC6"/>
    <w:rsid w:val="5B725ED8"/>
    <w:rsid w:val="5BAEE7DC"/>
    <w:rsid w:val="5BD34251"/>
    <w:rsid w:val="5C137A02"/>
    <w:rsid w:val="5C15BD2B"/>
    <w:rsid w:val="5C2D4592"/>
    <w:rsid w:val="5C523861"/>
    <w:rsid w:val="5C5E0439"/>
    <w:rsid w:val="5C696E6B"/>
    <w:rsid w:val="5C740D3B"/>
    <w:rsid w:val="5C7BE737"/>
    <w:rsid w:val="5C9C1764"/>
    <w:rsid w:val="5CB71C03"/>
    <w:rsid w:val="5CC38166"/>
    <w:rsid w:val="5CCF0A32"/>
    <w:rsid w:val="5CD04905"/>
    <w:rsid w:val="5CDDCEC6"/>
    <w:rsid w:val="5CE546E6"/>
    <w:rsid w:val="5D0BF7B6"/>
    <w:rsid w:val="5D138426"/>
    <w:rsid w:val="5D6D733F"/>
    <w:rsid w:val="5D923940"/>
    <w:rsid w:val="5DE138F9"/>
    <w:rsid w:val="5DF042B5"/>
    <w:rsid w:val="5DFF5652"/>
    <w:rsid w:val="5E02CC55"/>
    <w:rsid w:val="5E242A2E"/>
    <w:rsid w:val="5E2C8FAA"/>
    <w:rsid w:val="5E3072AA"/>
    <w:rsid w:val="5E72AEBB"/>
    <w:rsid w:val="5E825B7B"/>
    <w:rsid w:val="5E8468F5"/>
    <w:rsid w:val="5E9F7E6B"/>
    <w:rsid w:val="5EA8CF2B"/>
    <w:rsid w:val="5EAFB25F"/>
    <w:rsid w:val="5EB5C789"/>
    <w:rsid w:val="5EEDBC72"/>
    <w:rsid w:val="5F0B47BA"/>
    <w:rsid w:val="5F4892CA"/>
    <w:rsid w:val="5F993C3F"/>
    <w:rsid w:val="5FC8C1AA"/>
    <w:rsid w:val="5FE7A43C"/>
    <w:rsid w:val="5FF804EF"/>
    <w:rsid w:val="600D7C69"/>
    <w:rsid w:val="601CE7A8"/>
    <w:rsid w:val="60422350"/>
    <w:rsid w:val="605B938F"/>
    <w:rsid w:val="605F4589"/>
    <w:rsid w:val="606156E3"/>
    <w:rsid w:val="606C7096"/>
    <w:rsid w:val="609D1CAF"/>
    <w:rsid w:val="60AC0AF1"/>
    <w:rsid w:val="60B5CE43"/>
    <w:rsid w:val="60C02B4F"/>
    <w:rsid w:val="60C2A463"/>
    <w:rsid w:val="60D0BD29"/>
    <w:rsid w:val="60FB55A7"/>
    <w:rsid w:val="6137C5F2"/>
    <w:rsid w:val="614C471B"/>
    <w:rsid w:val="61530E94"/>
    <w:rsid w:val="61672966"/>
    <w:rsid w:val="61F8317A"/>
    <w:rsid w:val="6212C84B"/>
    <w:rsid w:val="6213A0A4"/>
    <w:rsid w:val="62442A7C"/>
    <w:rsid w:val="625D4F3D"/>
    <w:rsid w:val="627144EC"/>
    <w:rsid w:val="627ADB6B"/>
    <w:rsid w:val="627F91B7"/>
    <w:rsid w:val="62966619"/>
    <w:rsid w:val="62970D6E"/>
    <w:rsid w:val="62B0C438"/>
    <w:rsid w:val="62DCA5A1"/>
    <w:rsid w:val="6303F72F"/>
    <w:rsid w:val="63049678"/>
    <w:rsid w:val="631A2335"/>
    <w:rsid w:val="6358B40A"/>
    <w:rsid w:val="63659F57"/>
    <w:rsid w:val="6386C0F1"/>
    <w:rsid w:val="639F4451"/>
    <w:rsid w:val="63AD78C7"/>
    <w:rsid w:val="63AF6B36"/>
    <w:rsid w:val="63C2D6EB"/>
    <w:rsid w:val="63F423F7"/>
    <w:rsid w:val="641803A0"/>
    <w:rsid w:val="642565BE"/>
    <w:rsid w:val="64259B9D"/>
    <w:rsid w:val="644C5F7F"/>
    <w:rsid w:val="645629F0"/>
    <w:rsid w:val="646C6860"/>
    <w:rsid w:val="64952B00"/>
    <w:rsid w:val="64AE47B1"/>
    <w:rsid w:val="64C43556"/>
    <w:rsid w:val="64E0F420"/>
    <w:rsid w:val="64F975F8"/>
    <w:rsid w:val="6533870D"/>
    <w:rsid w:val="653C50E5"/>
    <w:rsid w:val="6562937E"/>
    <w:rsid w:val="656AE1FE"/>
    <w:rsid w:val="6578AE40"/>
    <w:rsid w:val="657D2C7E"/>
    <w:rsid w:val="657F2F54"/>
    <w:rsid w:val="65960821"/>
    <w:rsid w:val="65BFEFA5"/>
    <w:rsid w:val="65CEC6CA"/>
    <w:rsid w:val="66014EF1"/>
    <w:rsid w:val="660A3974"/>
    <w:rsid w:val="6621F8CA"/>
    <w:rsid w:val="665097C0"/>
    <w:rsid w:val="6686E02E"/>
    <w:rsid w:val="668AA9D2"/>
    <w:rsid w:val="66935924"/>
    <w:rsid w:val="66AA9CD5"/>
    <w:rsid w:val="66B0D50E"/>
    <w:rsid w:val="66C46885"/>
    <w:rsid w:val="66CB0D09"/>
    <w:rsid w:val="66D5B5EA"/>
    <w:rsid w:val="66DA0DA6"/>
    <w:rsid w:val="66EBC747"/>
    <w:rsid w:val="66ECC7D5"/>
    <w:rsid w:val="67071964"/>
    <w:rsid w:val="671058B3"/>
    <w:rsid w:val="671A750C"/>
    <w:rsid w:val="672FC75C"/>
    <w:rsid w:val="6741C38A"/>
    <w:rsid w:val="67698FF8"/>
    <w:rsid w:val="6770CCD4"/>
    <w:rsid w:val="67988F26"/>
    <w:rsid w:val="67AEC22B"/>
    <w:rsid w:val="67D20D27"/>
    <w:rsid w:val="67F15850"/>
    <w:rsid w:val="67FA009F"/>
    <w:rsid w:val="6804AD9D"/>
    <w:rsid w:val="680F5322"/>
    <w:rsid w:val="681F54DB"/>
    <w:rsid w:val="6842EFAA"/>
    <w:rsid w:val="684F63C1"/>
    <w:rsid w:val="685714DF"/>
    <w:rsid w:val="68641A61"/>
    <w:rsid w:val="6866E5AD"/>
    <w:rsid w:val="6883CABD"/>
    <w:rsid w:val="68A1EB48"/>
    <w:rsid w:val="68A896DA"/>
    <w:rsid w:val="68AA3299"/>
    <w:rsid w:val="68E155F6"/>
    <w:rsid w:val="69168D7E"/>
    <w:rsid w:val="691C8902"/>
    <w:rsid w:val="6961720F"/>
    <w:rsid w:val="69678080"/>
    <w:rsid w:val="698130DF"/>
    <w:rsid w:val="699CB8D8"/>
    <w:rsid w:val="69A2C4CD"/>
    <w:rsid w:val="69AAA191"/>
    <w:rsid w:val="69B80743"/>
    <w:rsid w:val="69E9EA8E"/>
    <w:rsid w:val="69EFC781"/>
    <w:rsid w:val="6A25F7D8"/>
    <w:rsid w:val="6A39E9FF"/>
    <w:rsid w:val="6A4748A2"/>
    <w:rsid w:val="6A687181"/>
    <w:rsid w:val="6A89C4EA"/>
    <w:rsid w:val="6A9113F1"/>
    <w:rsid w:val="6AAEB0D4"/>
    <w:rsid w:val="6AB804F9"/>
    <w:rsid w:val="6AC74643"/>
    <w:rsid w:val="6B182D2D"/>
    <w:rsid w:val="6B1D0140"/>
    <w:rsid w:val="6B25A123"/>
    <w:rsid w:val="6B2FA533"/>
    <w:rsid w:val="6B418A83"/>
    <w:rsid w:val="6B441C3B"/>
    <w:rsid w:val="6B6732F2"/>
    <w:rsid w:val="6B76731D"/>
    <w:rsid w:val="6B9B722F"/>
    <w:rsid w:val="6B9E8AB9"/>
    <w:rsid w:val="6BD7DD06"/>
    <w:rsid w:val="6BF12748"/>
    <w:rsid w:val="6C14CC10"/>
    <w:rsid w:val="6C202A1A"/>
    <w:rsid w:val="6C25A636"/>
    <w:rsid w:val="6C30EEC2"/>
    <w:rsid w:val="6C317BCC"/>
    <w:rsid w:val="6C4533ED"/>
    <w:rsid w:val="6C498B70"/>
    <w:rsid w:val="6C71BE14"/>
    <w:rsid w:val="6C749916"/>
    <w:rsid w:val="6C7B6374"/>
    <w:rsid w:val="6C846F89"/>
    <w:rsid w:val="6C8C55C0"/>
    <w:rsid w:val="6C8FC2F9"/>
    <w:rsid w:val="6C98E103"/>
    <w:rsid w:val="6CA6472B"/>
    <w:rsid w:val="6CB0EDE1"/>
    <w:rsid w:val="6CC43F4E"/>
    <w:rsid w:val="6CE555C9"/>
    <w:rsid w:val="6D2C1E2C"/>
    <w:rsid w:val="6D32D33D"/>
    <w:rsid w:val="6D469881"/>
    <w:rsid w:val="6D68BB93"/>
    <w:rsid w:val="6D6FAD7E"/>
    <w:rsid w:val="6D950FCD"/>
    <w:rsid w:val="6DB015C1"/>
    <w:rsid w:val="6DB4DC61"/>
    <w:rsid w:val="6DEEA84D"/>
    <w:rsid w:val="6E06D22D"/>
    <w:rsid w:val="6E2C370C"/>
    <w:rsid w:val="6E66F566"/>
    <w:rsid w:val="6E6F9E17"/>
    <w:rsid w:val="6E7F3527"/>
    <w:rsid w:val="6E818184"/>
    <w:rsid w:val="6E83ECDE"/>
    <w:rsid w:val="6E8BF06A"/>
    <w:rsid w:val="6E8D3381"/>
    <w:rsid w:val="6ECBC8E8"/>
    <w:rsid w:val="6EDB0310"/>
    <w:rsid w:val="6EE09071"/>
    <w:rsid w:val="6EF5ED2B"/>
    <w:rsid w:val="6EF9EE5F"/>
    <w:rsid w:val="6F2DC2D2"/>
    <w:rsid w:val="6F36E562"/>
    <w:rsid w:val="6F7376B5"/>
    <w:rsid w:val="6F764F13"/>
    <w:rsid w:val="6F90DC2B"/>
    <w:rsid w:val="6FB4014C"/>
    <w:rsid w:val="6FBBF455"/>
    <w:rsid w:val="6FF54953"/>
    <w:rsid w:val="6FF8E7DE"/>
    <w:rsid w:val="6FFF6453"/>
    <w:rsid w:val="70234A17"/>
    <w:rsid w:val="702C2FE4"/>
    <w:rsid w:val="703232A1"/>
    <w:rsid w:val="7038339C"/>
    <w:rsid w:val="7085FBEF"/>
    <w:rsid w:val="70D1EE67"/>
    <w:rsid w:val="70F34C16"/>
    <w:rsid w:val="710C08DE"/>
    <w:rsid w:val="711DF57F"/>
    <w:rsid w:val="7130A4A6"/>
    <w:rsid w:val="713DDB77"/>
    <w:rsid w:val="717B9226"/>
    <w:rsid w:val="71C26010"/>
    <w:rsid w:val="71CE8AB6"/>
    <w:rsid w:val="71F5C76F"/>
    <w:rsid w:val="71FB140F"/>
    <w:rsid w:val="71FBFDA0"/>
    <w:rsid w:val="72379490"/>
    <w:rsid w:val="7252D910"/>
    <w:rsid w:val="727D01F9"/>
    <w:rsid w:val="727E7125"/>
    <w:rsid w:val="729E4895"/>
    <w:rsid w:val="72B3BC50"/>
    <w:rsid w:val="72C83E30"/>
    <w:rsid w:val="72CD4E8B"/>
    <w:rsid w:val="72E54661"/>
    <w:rsid w:val="730FD734"/>
    <w:rsid w:val="731CEFE9"/>
    <w:rsid w:val="73375D16"/>
    <w:rsid w:val="733DDBDA"/>
    <w:rsid w:val="735AAD77"/>
    <w:rsid w:val="735D4582"/>
    <w:rsid w:val="73BB460C"/>
    <w:rsid w:val="73C04160"/>
    <w:rsid w:val="73CBAB2E"/>
    <w:rsid w:val="73F96448"/>
    <w:rsid w:val="740E4D05"/>
    <w:rsid w:val="740FE058"/>
    <w:rsid w:val="743A936C"/>
    <w:rsid w:val="744685B9"/>
    <w:rsid w:val="744E0E5D"/>
    <w:rsid w:val="744F7181"/>
    <w:rsid w:val="747979D4"/>
    <w:rsid w:val="749560C7"/>
    <w:rsid w:val="74963C93"/>
    <w:rsid w:val="74A1F5F1"/>
    <w:rsid w:val="74E1ECB9"/>
    <w:rsid w:val="74EE6116"/>
    <w:rsid w:val="7518D7D4"/>
    <w:rsid w:val="7536FDC0"/>
    <w:rsid w:val="7541FEAA"/>
    <w:rsid w:val="7546DADB"/>
    <w:rsid w:val="7573DBCA"/>
    <w:rsid w:val="75764613"/>
    <w:rsid w:val="759585EF"/>
    <w:rsid w:val="759A282C"/>
    <w:rsid w:val="75C23E48"/>
    <w:rsid w:val="75EE99A6"/>
    <w:rsid w:val="76316112"/>
    <w:rsid w:val="764BC64D"/>
    <w:rsid w:val="765D66C6"/>
    <w:rsid w:val="7668D370"/>
    <w:rsid w:val="766A6B4C"/>
    <w:rsid w:val="769825E1"/>
    <w:rsid w:val="76B8A6F1"/>
    <w:rsid w:val="76C60FB6"/>
    <w:rsid w:val="77005F60"/>
    <w:rsid w:val="7756EE00"/>
    <w:rsid w:val="77681228"/>
    <w:rsid w:val="776D4875"/>
    <w:rsid w:val="7796499A"/>
    <w:rsid w:val="779C9DEC"/>
    <w:rsid w:val="77B65D88"/>
    <w:rsid w:val="77D4D9FA"/>
    <w:rsid w:val="78519118"/>
    <w:rsid w:val="7851E3F4"/>
    <w:rsid w:val="786218D4"/>
    <w:rsid w:val="788E83E4"/>
    <w:rsid w:val="78BD0A0B"/>
    <w:rsid w:val="78D21D19"/>
    <w:rsid w:val="78EFE39E"/>
    <w:rsid w:val="78F39526"/>
    <w:rsid w:val="78F68DC6"/>
    <w:rsid w:val="7913F9BE"/>
    <w:rsid w:val="7929A6D3"/>
    <w:rsid w:val="7949E4BF"/>
    <w:rsid w:val="7951C8AD"/>
    <w:rsid w:val="79752095"/>
    <w:rsid w:val="79B2A254"/>
    <w:rsid w:val="79B7D7CB"/>
    <w:rsid w:val="79D966FF"/>
    <w:rsid w:val="79F5D694"/>
    <w:rsid w:val="7A3BA77D"/>
    <w:rsid w:val="7A41C0EF"/>
    <w:rsid w:val="7A60FAA9"/>
    <w:rsid w:val="7A8B3AEA"/>
    <w:rsid w:val="7AC3F8E6"/>
    <w:rsid w:val="7AFC1F22"/>
    <w:rsid w:val="7B3CAD7F"/>
    <w:rsid w:val="7B403171"/>
    <w:rsid w:val="7B47DB1C"/>
    <w:rsid w:val="7B64A8DD"/>
    <w:rsid w:val="7B7BF759"/>
    <w:rsid w:val="7BBCB414"/>
    <w:rsid w:val="7BBE27E5"/>
    <w:rsid w:val="7BBF7820"/>
    <w:rsid w:val="7BDC7A72"/>
    <w:rsid w:val="7C00504F"/>
    <w:rsid w:val="7C00CD94"/>
    <w:rsid w:val="7C16E75E"/>
    <w:rsid w:val="7C3B736F"/>
    <w:rsid w:val="7C408F5D"/>
    <w:rsid w:val="7C4BBF99"/>
    <w:rsid w:val="7C64DEFD"/>
    <w:rsid w:val="7C6736B6"/>
    <w:rsid w:val="7C86E712"/>
    <w:rsid w:val="7C947228"/>
    <w:rsid w:val="7CB361D8"/>
    <w:rsid w:val="7CC84996"/>
    <w:rsid w:val="7CD42BDD"/>
    <w:rsid w:val="7CF9D421"/>
    <w:rsid w:val="7D612C5E"/>
    <w:rsid w:val="7D69BA47"/>
    <w:rsid w:val="7D898AC2"/>
    <w:rsid w:val="7DC3F914"/>
    <w:rsid w:val="7DCF4834"/>
    <w:rsid w:val="7DE3A2C8"/>
    <w:rsid w:val="7DF5263F"/>
    <w:rsid w:val="7E095DAE"/>
    <w:rsid w:val="7E0E6AEE"/>
    <w:rsid w:val="7E1D91C3"/>
    <w:rsid w:val="7E310F7D"/>
    <w:rsid w:val="7E47668E"/>
    <w:rsid w:val="7EB33116"/>
    <w:rsid w:val="7F1B65C9"/>
    <w:rsid w:val="7F1F44E0"/>
    <w:rsid w:val="7F255858"/>
    <w:rsid w:val="7F38B5D2"/>
    <w:rsid w:val="7F95A62E"/>
    <w:rsid w:val="7F9D4DDE"/>
    <w:rsid w:val="7FC70F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9D780"/>
  <w15:docId w15:val="{792C0BBD-3827-4AEE-873B-7A52DAA47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29" w:unhideWhenUsed="1" w:qFormat="1"/>
    <w:lsdException w:name="heading 9" w:semiHidden="1" w:uiPriority="2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734A7"/>
    <w:rPr>
      <w:rFonts w:ascii="Cambria" w:hAnsi="Cambria" w:cs="Segoe UI"/>
      <w:szCs w:val="24"/>
    </w:rPr>
  </w:style>
  <w:style w:type="paragraph" w:styleId="Heading1">
    <w:name w:val="heading 1"/>
    <w:basedOn w:val="Normal"/>
    <w:next w:val="Normal"/>
    <w:link w:val="Heading1Char"/>
    <w:uiPriority w:val="9"/>
    <w:qFormat/>
    <w:rsid w:val="00891B83"/>
    <w:pPr>
      <w:keepNext/>
      <w:spacing w:before="600" w:after="480"/>
      <w:outlineLvl w:val="0"/>
    </w:pPr>
    <w:rPr>
      <w:rFonts w:eastAsia="Times New Roman"/>
      <w:color w:val="3D4D7D" w:themeColor="background2"/>
      <w:sz w:val="40"/>
      <w:szCs w:val="40"/>
      <w:lang w:eastAsia="en-AU"/>
    </w:rPr>
  </w:style>
  <w:style w:type="paragraph" w:styleId="Heading2">
    <w:name w:val="heading 2"/>
    <w:basedOn w:val="Normal"/>
    <w:next w:val="Normal"/>
    <w:link w:val="Heading2Char"/>
    <w:uiPriority w:val="9"/>
    <w:unhideWhenUsed/>
    <w:qFormat/>
    <w:rsid w:val="00E35EEE"/>
    <w:pPr>
      <w:keepNext/>
      <w:spacing w:before="330" w:after="80"/>
      <w:outlineLvl w:val="1"/>
    </w:pPr>
    <w:rPr>
      <w:b/>
      <w:color w:val="3D4D7D" w:themeColor="background2"/>
      <w:sz w:val="28"/>
      <w:szCs w:val="28"/>
    </w:rPr>
  </w:style>
  <w:style w:type="paragraph" w:styleId="Heading3">
    <w:name w:val="heading 3"/>
    <w:basedOn w:val="Normal"/>
    <w:next w:val="Normal"/>
    <w:link w:val="Heading3Char"/>
    <w:uiPriority w:val="9"/>
    <w:unhideWhenUsed/>
    <w:qFormat/>
    <w:rsid w:val="00230146"/>
    <w:pPr>
      <w:keepNext/>
      <w:keepLines/>
      <w:spacing w:before="300" w:after="90"/>
      <w:outlineLvl w:val="2"/>
    </w:pPr>
    <w:rPr>
      <w:rFonts w:eastAsia="Calibri" w:cstheme="majorBidi"/>
      <w:b/>
      <w:bCs/>
      <w:sz w:val="23"/>
      <w:szCs w:val="23"/>
    </w:rPr>
  </w:style>
  <w:style w:type="paragraph" w:styleId="Heading4">
    <w:name w:val="heading 4"/>
    <w:basedOn w:val="Heading3"/>
    <w:next w:val="Normal"/>
    <w:link w:val="Heading4Char"/>
    <w:uiPriority w:val="9"/>
    <w:unhideWhenUsed/>
    <w:qFormat/>
    <w:rsid w:val="00230146"/>
    <w:pPr>
      <w:spacing w:after="110"/>
      <w:outlineLvl w:val="3"/>
    </w:pPr>
    <w:rPr>
      <w:bCs w:val="0"/>
      <w:i/>
      <w:iCs/>
    </w:rPr>
  </w:style>
  <w:style w:type="paragraph" w:styleId="Heading5">
    <w:name w:val="heading 5"/>
    <w:basedOn w:val="Normal"/>
    <w:next w:val="Normal"/>
    <w:link w:val="Heading5Char"/>
    <w:uiPriority w:val="9"/>
    <w:unhideWhenUsed/>
    <w:qFormat/>
    <w:rsid w:val="00230146"/>
    <w:pPr>
      <w:keepNext/>
      <w:keepLines/>
      <w:spacing w:before="300" w:after="110"/>
      <w:outlineLvl w:val="4"/>
    </w:pPr>
    <w:rPr>
      <w:rFonts w:asciiTheme="minorHAnsi" w:eastAsiaTheme="majorEastAsia" w:hAnsiTheme="minorHAnsi" w:cstheme="majorBidi"/>
      <w:i/>
      <w:color w:val="46243F" w:themeColor="accent1" w:themeShade="7F"/>
      <w:sz w:val="23"/>
      <w:szCs w:val="23"/>
    </w:rPr>
  </w:style>
  <w:style w:type="paragraph" w:styleId="Heading6">
    <w:name w:val="heading 6"/>
    <w:basedOn w:val="Normal"/>
    <w:next w:val="Normal"/>
    <w:link w:val="Heading6Char"/>
    <w:uiPriority w:val="9"/>
    <w:unhideWhenUsed/>
    <w:qFormat/>
    <w:rsid w:val="00230146"/>
    <w:pPr>
      <w:keepNext/>
      <w:keepLines/>
      <w:spacing w:before="300" w:after="110"/>
      <w:outlineLvl w:val="5"/>
    </w:pPr>
    <w:rPr>
      <w:rFonts w:asciiTheme="minorHAnsi" w:eastAsia="Times New Roman" w:hAnsiTheme="minorHAnsi" w:cstheme="majorBidi"/>
      <w:i/>
      <w:iCs/>
      <w:color w:val="3D4D7D" w:themeColor="background2"/>
      <w:sz w:val="23"/>
      <w:szCs w:val="23"/>
    </w:rPr>
  </w:style>
  <w:style w:type="paragraph" w:styleId="Heading8">
    <w:name w:val="heading 8"/>
    <w:aliases w:val="Appendix Title"/>
    <w:basedOn w:val="Normal"/>
    <w:next w:val="BodyText"/>
    <w:link w:val="Heading8Char"/>
    <w:uiPriority w:val="29"/>
    <w:rsid w:val="004C4268"/>
    <w:pPr>
      <w:keepNext/>
      <w:keepLines/>
      <w:numPr>
        <w:numId w:val="8"/>
      </w:numPr>
      <w:tabs>
        <w:tab w:val="left" w:pos="4536"/>
      </w:tabs>
      <w:spacing w:after="600" w:line="204" w:lineRule="auto"/>
      <w:outlineLvl w:val="7"/>
    </w:pPr>
    <w:rPr>
      <w:rFonts w:asciiTheme="majorHAnsi" w:eastAsiaTheme="majorEastAsia" w:hAnsiTheme="majorHAnsi" w:cstheme="majorBidi"/>
      <w:b/>
      <w:color w:val="3D4D7D" w:themeColor="background2"/>
      <w:sz w:val="34"/>
      <w:szCs w:val="20"/>
    </w:rPr>
  </w:style>
  <w:style w:type="paragraph" w:styleId="Heading9">
    <w:name w:val="heading 9"/>
    <w:aliases w:val="Appendix Heading 1"/>
    <w:basedOn w:val="Normal"/>
    <w:next w:val="BodyText"/>
    <w:link w:val="Heading9Char"/>
    <w:uiPriority w:val="29"/>
    <w:rsid w:val="004C4268"/>
    <w:pPr>
      <w:keepNext/>
      <w:keepLines/>
      <w:numPr>
        <w:ilvl w:val="1"/>
        <w:numId w:val="8"/>
      </w:numPr>
      <w:tabs>
        <w:tab w:val="left" w:pos="1559"/>
        <w:tab w:val="left" w:pos="1843"/>
        <w:tab w:val="left" w:pos="2126"/>
        <w:tab w:val="left" w:pos="2410"/>
      </w:tabs>
      <w:spacing w:before="330" w:after="80"/>
      <w:outlineLvl w:val="8"/>
    </w:pPr>
    <w:rPr>
      <w:rFonts w:asciiTheme="minorHAnsi" w:hAnsiTheme="minorHAnsi" w:cstheme="minorBidi"/>
      <w:b/>
      <w:color w:val="3D4D7D" w:themeColor="background2"/>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5EEE"/>
    <w:rPr>
      <w:rFonts w:ascii="Calibri" w:hAnsi="Calibri" w:cs="Times New Roman"/>
      <w:b/>
      <w:color w:val="3D4D7D" w:themeColor="background2"/>
      <w:sz w:val="28"/>
      <w:szCs w:val="28"/>
    </w:rPr>
  </w:style>
  <w:style w:type="paragraph" w:customStyle="1" w:styleId="ChartandTableFootnoteAlpha">
    <w:name w:val="Chart and Table Footnote Alpha"/>
    <w:basedOn w:val="Normal"/>
    <w:next w:val="Normal"/>
    <w:rsid w:val="00891FC4"/>
    <w:pPr>
      <w:keepLines/>
      <w:numPr>
        <w:numId w:val="6"/>
      </w:numPr>
      <w:spacing w:after="0"/>
      <w:jc w:val="both"/>
    </w:pPr>
    <w:rPr>
      <w:rFonts w:ascii="MS Gothic" w:eastAsia="Segoe UI" w:hAnsi="MS Gothic"/>
      <w:sz w:val="16"/>
      <w:szCs w:val="20"/>
      <w:lang w:eastAsia="en-AU"/>
    </w:rPr>
  </w:style>
  <w:style w:type="paragraph" w:styleId="Caption">
    <w:name w:val="caption"/>
    <w:basedOn w:val="Normal"/>
    <w:next w:val="Normal"/>
    <w:link w:val="CaptionChar"/>
    <w:qFormat/>
    <w:rsid w:val="00E35EEE"/>
    <w:pPr>
      <w:keepNext/>
      <w:keepLines/>
      <w:spacing w:line="260" w:lineRule="exact"/>
      <w:jc w:val="center"/>
    </w:pPr>
    <w:rPr>
      <w:rFonts w:eastAsia="Calibri"/>
      <w:b/>
      <w:bCs/>
      <w:color w:val="3D4D7D" w:themeColor="background2"/>
      <w:sz w:val="20"/>
      <w:szCs w:val="20"/>
      <w:lang w:eastAsia="en-AU"/>
    </w:rPr>
  </w:style>
  <w:style w:type="character" w:customStyle="1" w:styleId="CaptionChar">
    <w:name w:val="Caption Char"/>
    <w:basedOn w:val="DefaultParagraphFont"/>
    <w:link w:val="Caption"/>
    <w:locked/>
    <w:rsid w:val="00E35EEE"/>
    <w:rPr>
      <w:rFonts w:ascii="Calibri" w:eastAsia="Calibri" w:hAnsi="Calibri" w:cs="Times New Roman"/>
      <w:b/>
      <w:bCs/>
      <w:color w:val="3D4D7D" w:themeColor="background2"/>
      <w:sz w:val="20"/>
      <w:szCs w:val="20"/>
      <w:lang w:eastAsia="en-AU"/>
    </w:rPr>
  </w:style>
  <w:style w:type="character" w:customStyle="1" w:styleId="Heading1Char">
    <w:name w:val="Heading 1 Char"/>
    <w:basedOn w:val="DefaultParagraphFont"/>
    <w:link w:val="Heading1"/>
    <w:uiPriority w:val="9"/>
    <w:rsid w:val="00891B83"/>
    <w:rPr>
      <w:rFonts w:ascii="Calibri" w:eastAsia="Times New Roman" w:hAnsi="Calibri" w:cs="Times New Roman"/>
      <w:color w:val="3D4D7D" w:themeColor="background2"/>
      <w:sz w:val="40"/>
      <w:szCs w:val="40"/>
      <w:lang w:eastAsia="en-AU"/>
    </w:rPr>
  </w:style>
  <w:style w:type="character" w:customStyle="1" w:styleId="Heading4Char">
    <w:name w:val="Heading 4 Char"/>
    <w:basedOn w:val="DefaultParagraphFont"/>
    <w:link w:val="Heading4"/>
    <w:uiPriority w:val="9"/>
    <w:rsid w:val="00230146"/>
    <w:rPr>
      <w:rFonts w:ascii="Calibri" w:eastAsia="Calibri" w:hAnsi="Calibri" w:cstheme="majorBidi"/>
      <w:b/>
      <w:i/>
      <w:iCs/>
      <w:sz w:val="23"/>
      <w:szCs w:val="23"/>
    </w:rPr>
  </w:style>
  <w:style w:type="character" w:customStyle="1" w:styleId="Heading3Char">
    <w:name w:val="Heading 3 Char"/>
    <w:basedOn w:val="DefaultParagraphFont"/>
    <w:link w:val="Heading3"/>
    <w:uiPriority w:val="9"/>
    <w:rsid w:val="00230146"/>
    <w:rPr>
      <w:rFonts w:ascii="Calibri" w:eastAsia="Calibri" w:hAnsi="Calibri" w:cstheme="majorBidi"/>
      <w:b/>
      <w:bCs/>
      <w:sz w:val="23"/>
      <w:szCs w:val="23"/>
    </w:rPr>
  </w:style>
  <w:style w:type="table" w:styleId="TableGrid">
    <w:name w:val="Table Grid"/>
    <w:basedOn w:val="TableNormal"/>
    <w:rsid w:val="00891FC4"/>
    <w:pPr>
      <w:keepNext/>
      <w:keepLines/>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formabullet">
    <w:name w:val="Pro forma bullet"/>
    <w:basedOn w:val="Normal"/>
    <w:rsid w:val="00891FC4"/>
    <w:pPr>
      <w:spacing w:before="80" w:after="80" w:line="260" w:lineRule="exact"/>
    </w:pPr>
    <w:rPr>
      <w:rFonts w:eastAsia="Times New Roman"/>
      <w:szCs w:val="20"/>
      <w:lang w:eastAsia="en-AU"/>
    </w:rPr>
  </w:style>
  <w:style w:type="paragraph" w:styleId="Header">
    <w:name w:val="header"/>
    <w:basedOn w:val="Normal"/>
    <w:link w:val="HeaderChar"/>
    <w:uiPriority w:val="99"/>
    <w:unhideWhenUsed/>
    <w:rsid w:val="00770BB2"/>
    <w:pPr>
      <w:tabs>
        <w:tab w:val="center" w:pos="4513"/>
        <w:tab w:val="right" w:pos="9026"/>
      </w:tabs>
      <w:spacing w:after="0"/>
    </w:pPr>
  </w:style>
  <w:style w:type="character" w:customStyle="1" w:styleId="HeaderChar">
    <w:name w:val="Header Char"/>
    <w:basedOn w:val="DefaultParagraphFont"/>
    <w:link w:val="Header"/>
    <w:uiPriority w:val="99"/>
    <w:rsid w:val="00770BB2"/>
    <w:rPr>
      <w:rFonts w:ascii="Times New Roman" w:hAnsi="Times New Roman" w:cs="Times New Roman"/>
      <w:sz w:val="24"/>
      <w:szCs w:val="24"/>
    </w:rPr>
  </w:style>
  <w:style w:type="paragraph" w:styleId="Footer">
    <w:name w:val="footer"/>
    <w:aliases w:val="PBO HeaderFooter"/>
    <w:basedOn w:val="Normal"/>
    <w:link w:val="FooterChar"/>
    <w:uiPriority w:val="99"/>
    <w:unhideWhenUsed/>
    <w:rsid w:val="00770BB2"/>
    <w:pPr>
      <w:tabs>
        <w:tab w:val="center" w:pos="4513"/>
        <w:tab w:val="right" w:pos="9026"/>
      </w:tabs>
      <w:spacing w:after="0"/>
    </w:pPr>
  </w:style>
  <w:style w:type="character" w:customStyle="1" w:styleId="FooterChar">
    <w:name w:val="Footer Char"/>
    <w:aliases w:val="PBO HeaderFooter Char"/>
    <w:basedOn w:val="DefaultParagraphFont"/>
    <w:link w:val="Footer"/>
    <w:uiPriority w:val="99"/>
    <w:rsid w:val="00770BB2"/>
    <w:rPr>
      <w:rFonts w:ascii="Times New Roman" w:hAnsi="Times New Roman" w:cs="Times New Roman"/>
      <w:sz w:val="24"/>
      <w:szCs w:val="24"/>
    </w:rPr>
  </w:style>
  <w:style w:type="character" w:styleId="IntenseReference">
    <w:name w:val="Intense Reference"/>
    <w:aliases w:val="DLM style"/>
    <w:basedOn w:val="DefaultParagraphFont"/>
    <w:uiPriority w:val="32"/>
    <w:qFormat/>
    <w:rsid w:val="00770BB2"/>
    <w:rPr>
      <w:rFonts w:ascii="MS Gothic" w:hAnsi="MS Gothic"/>
      <w:b/>
      <w:bCs/>
      <w:caps w:val="0"/>
      <w:smallCaps w:val="0"/>
      <w:color w:val="FF0000"/>
      <w:spacing w:val="5"/>
      <w:sz w:val="28"/>
      <w:u w:val="single"/>
    </w:rPr>
  </w:style>
  <w:style w:type="character" w:styleId="SubtleReference">
    <w:name w:val="Subtle Reference"/>
    <w:basedOn w:val="DefaultParagraphFont"/>
    <w:uiPriority w:val="31"/>
    <w:rsid w:val="00770BB2"/>
    <w:rPr>
      <w:smallCaps/>
      <w:color w:val="C64E45" w:themeColor="accent2"/>
      <w:u w:val="single"/>
    </w:rPr>
  </w:style>
  <w:style w:type="paragraph" w:styleId="BalloonText">
    <w:name w:val="Balloon Text"/>
    <w:basedOn w:val="Normal"/>
    <w:link w:val="BalloonTextChar"/>
    <w:uiPriority w:val="99"/>
    <w:semiHidden/>
    <w:unhideWhenUsed/>
    <w:rsid w:val="009B0812"/>
    <w:pPr>
      <w:spacing w:after="0"/>
    </w:pPr>
    <w:rPr>
      <w:rFonts w:ascii="MS Mincho" w:hAnsi="MS Mincho" w:cs="MS Mincho"/>
      <w:sz w:val="16"/>
      <w:szCs w:val="16"/>
    </w:rPr>
  </w:style>
  <w:style w:type="character" w:customStyle="1" w:styleId="BalloonTextChar">
    <w:name w:val="Balloon Text Char"/>
    <w:basedOn w:val="DefaultParagraphFont"/>
    <w:link w:val="BalloonText"/>
    <w:uiPriority w:val="99"/>
    <w:semiHidden/>
    <w:rsid w:val="009B0812"/>
    <w:rPr>
      <w:rFonts w:ascii="MS Mincho" w:hAnsi="MS Mincho" w:cs="MS Mincho"/>
      <w:sz w:val="16"/>
      <w:szCs w:val="16"/>
    </w:rPr>
  </w:style>
  <w:style w:type="paragraph" w:styleId="Subtitle">
    <w:name w:val="Subtitle"/>
    <w:aliases w:val="PBO Subtitle"/>
    <w:basedOn w:val="Normal"/>
    <w:next w:val="Normal"/>
    <w:link w:val="SubtitleChar"/>
    <w:uiPriority w:val="2"/>
    <w:rsid w:val="00A734A7"/>
    <w:pPr>
      <w:keepNext/>
      <w:keepLines/>
      <w:spacing w:before="480" w:after="0"/>
    </w:pPr>
    <w:rPr>
      <w:rFonts w:ascii="Symbol" w:eastAsiaTheme="majorEastAsia" w:hAnsi="Symbol" w:cstheme="majorBidi"/>
      <w:bCs/>
      <w:color w:val="264A76"/>
      <w:sz w:val="32"/>
      <w:szCs w:val="32"/>
      <w:lang w:eastAsia="en-AU"/>
    </w:rPr>
  </w:style>
  <w:style w:type="character" w:customStyle="1" w:styleId="SubtitleChar">
    <w:name w:val="Subtitle Char"/>
    <w:aliases w:val="PBO Subtitle Char"/>
    <w:basedOn w:val="DefaultParagraphFont"/>
    <w:link w:val="Subtitle"/>
    <w:uiPriority w:val="2"/>
    <w:rsid w:val="00A734A7"/>
    <w:rPr>
      <w:rFonts w:ascii="Symbol" w:eastAsiaTheme="majorEastAsia" w:hAnsi="Symbol" w:cstheme="majorBidi"/>
      <w:bCs/>
      <w:color w:val="264A76"/>
      <w:sz w:val="32"/>
      <w:szCs w:val="32"/>
      <w:lang w:eastAsia="en-AU"/>
    </w:rPr>
  </w:style>
  <w:style w:type="paragraph" w:styleId="ListParagraph">
    <w:name w:val="List Paragraph"/>
    <w:basedOn w:val="Normal"/>
    <w:link w:val="ListParagraphChar"/>
    <w:uiPriority w:val="34"/>
    <w:qFormat/>
    <w:rsid w:val="009B6788"/>
    <w:pPr>
      <w:ind w:left="720"/>
      <w:contextualSpacing/>
    </w:pPr>
  </w:style>
  <w:style w:type="character" w:styleId="SubtleEmphasis">
    <w:name w:val="Subtle Emphasis"/>
    <w:aliases w:val="Bullet level 1"/>
    <w:uiPriority w:val="19"/>
    <w:rsid w:val="00492FE0"/>
    <w:rPr>
      <w:lang w:eastAsia="en-AU"/>
    </w:rPr>
  </w:style>
  <w:style w:type="paragraph" w:customStyle="1" w:styleId="Bullet1">
    <w:name w:val="Bullet 1"/>
    <w:basedOn w:val="Normal"/>
    <w:link w:val="Bullet1Char"/>
    <w:qFormat/>
    <w:rsid w:val="00DD31B3"/>
    <w:pPr>
      <w:numPr>
        <w:numId w:val="1"/>
      </w:numPr>
      <w:spacing w:before="60" w:after="60" w:line="300" w:lineRule="atLeast"/>
    </w:pPr>
    <w:rPr>
      <w:rFonts w:asciiTheme="minorHAnsi" w:hAnsiTheme="minorHAnsi"/>
      <w:lang w:eastAsia="en-AU"/>
    </w:rPr>
  </w:style>
  <w:style w:type="paragraph" w:customStyle="1" w:styleId="Bullet2">
    <w:name w:val="Bullet 2"/>
    <w:basedOn w:val="NormalWeb"/>
    <w:link w:val="Bullet2Char"/>
    <w:uiPriority w:val="99"/>
    <w:qFormat/>
    <w:rsid w:val="00891B83"/>
    <w:pPr>
      <w:numPr>
        <w:ilvl w:val="1"/>
        <w:numId w:val="1"/>
      </w:numPr>
      <w:spacing w:before="120" w:after="60" w:line="300" w:lineRule="atLeast"/>
    </w:pPr>
    <w:rPr>
      <w:lang w:eastAsia="en-AU"/>
    </w:rPr>
  </w:style>
  <w:style w:type="character" w:customStyle="1" w:styleId="ListParagraphChar">
    <w:name w:val="List Paragraph Char"/>
    <w:basedOn w:val="DefaultParagraphFont"/>
    <w:link w:val="ListParagraph"/>
    <w:uiPriority w:val="34"/>
    <w:rsid w:val="002565D1"/>
    <w:rPr>
      <w:rFonts w:ascii="Times New Roman" w:hAnsi="Times New Roman" w:cs="Times New Roman"/>
      <w:sz w:val="24"/>
      <w:szCs w:val="24"/>
    </w:rPr>
  </w:style>
  <w:style w:type="character" w:customStyle="1" w:styleId="Bullet1Char">
    <w:name w:val="Bullet 1 Char"/>
    <w:basedOn w:val="ListParagraphChar"/>
    <w:link w:val="Bullet1"/>
    <w:rsid w:val="00DD31B3"/>
    <w:rPr>
      <w:rFonts w:ascii="Times New Roman" w:hAnsi="Times New Roman" w:cs="Segoe UI"/>
      <w:sz w:val="24"/>
      <w:szCs w:val="24"/>
      <w:lang w:eastAsia="en-AU"/>
    </w:rPr>
  </w:style>
  <w:style w:type="paragraph" w:customStyle="1" w:styleId="Bullet3">
    <w:name w:val="Bullet 3"/>
    <w:basedOn w:val="NormalWeb"/>
    <w:link w:val="Bullet3Char"/>
    <w:uiPriority w:val="99"/>
    <w:rsid w:val="002565D1"/>
    <w:pPr>
      <w:numPr>
        <w:ilvl w:val="2"/>
        <w:numId w:val="1"/>
      </w:numPr>
    </w:pPr>
    <w:rPr>
      <w:lang w:eastAsia="en-AU"/>
    </w:rPr>
  </w:style>
  <w:style w:type="character" w:customStyle="1" w:styleId="Bullet2Char">
    <w:name w:val="Bullet 2 Char"/>
    <w:basedOn w:val="ListParagraphChar"/>
    <w:link w:val="Bullet2"/>
    <w:uiPriority w:val="99"/>
    <w:rsid w:val="00891B83"/>
    <w:rPr>
      <w:rFonts w:ascii="Calibri" w:hAnsi="Calibri" w:cs="Times New Roman"/>
      <w:sz w:val="24"/>
      <w:szCs w:val="24"/>
      <w:lang w:eastAsia="en-AU"/>
    </w:rPr>
  </w:style>
  <w:style w:type="paragraph" w:customStyle="1" w:styleId="Bullet4">
    <w:name w:val="Bullet 4"/>
    <w:basedOn w:val="ListParagraph"/>
    <w:next w:val="Normal"/>
    <w:link w:val="Bullet4Char"/>
    <w:uiPriority w:val="99"/>
    <w:rsid w:val="002565D1"/>
    <w:pPr>
      <w:numPr>
        <w:ilvl w:val="3"/>
        <w:numId w:val="1"/>
      </w:numPr>
    </w:pPr>
    <w:rPr>
      <w:lang w:eastAsia="en-AU"/>
    </w:rPr>
  </w:style>
  <w:style w:type="character" w:customStyle="1" w:styleId="Bullet3Char">
    <w:name w:val="Bullet 3 Char"/>
    <w:basedOn w:val="ListParagraphChar"/>
    <w:link w:val="Bullet3"/>
    <w:uiPriority w:val="99"/>
    <w:rsid w:val="00BF3D64"/>
    <w:rPr>
      <w:rFonts w:ascii="Calibri" w:hAnsi="Calibri" w:cs="Times New Roman"/>
      <w:sz w:val="24"/>
      <w:szCs w:val="24"/>
      <w:lang w:eastAsia="en-AU"/>
    </w:rPr>
  </w:style>
  <w:style w:type="paragraph" w:customStyle="1" w:styleId="Bullet5">
    <w:name w:val="Bullet 5"/>
    <w:basedOn w:val="ListParagraph"/>
    <w:next w:val="Normal"/>
    <w:link w:val="Bullet5Char"/>
    <w:uiPriority w:val="99"/>
    <w:rsid w:val="002565D1"/>
    <w:pPr>
      <w:numPr>
        <w:ilvl w:val="4"/>
        <w:numId w:val="1"/>
      </w:numPr>
    </w:pPr>
    <w:rPr>
      <w:lang w:eastAsia="en-AU"/>
    </w:rPr>
  </w:style>
  <w:style w:type="character" w:customStyle="1" w:styleId="Bullet4Char">
    <w:name w:val="Bullet 4 Char"/>
    <w:basedOn w:val="ListParagraphChar"/>
    <w:link w:val="Bullet4"/>
    <w:uiPriority w:val="99"/>
    <w:rsid w:val="002565D1"/>
    <w:rPr>
      <w:rFonts w:ascii="Calibri" w:hAnsi="Calibri" w:cs="Times New Roman"/>
      <w:sz w:val="24"/>
      <w:szCs w:val="24"/>
      <w:lang w:eastAsia="en-AU"/>
    </w:rPr>
  </w:style>
  <w:style w:type="character" w:customStyle="1" w:styleId="Bullet5Char">
    <w:name w:val="Bullet 5 Char"/>
    <w:basedOn w:val="ListParagraphChar"/>
    <w:link w:val="Bullet5"/>
    <w:uiPriority w:val="99"/>
    <w:rsid w:val="002565D1"/>
    <w:rPr>
      <w:rFonts w:ascii="Calibri" w:hAnsi="Calibri" w:cs="Times New Roman"/>
      <w:sz w:val="24"/>
      <w:szCs w:val="24"/>
      <w:lang w:eastAsia="en-AU"/>
    </w:rPr>
  </w:style>
  <w:style w:type="paragraph" w:styleId="NormalWeb">
    <w:name w:val="Normal (Web)"/>
    <w:basedOn w:val="Normal"/>
    <w:uiPriority w:val="99"/>
    <w:semiHidden/>
    <w:unhideWhenUsed/>
    <w:rsid w:val="00BF3D64"/>
  </w:style>
  <w:style w:type="character" w:styleId="CommentReference">
    <w:name w:val="annotation reference"/>
    <w:basedOn w:val="DefaultParagraphFont"/>
    <w:uiPriority w:val="99"/>
    <w:semiHidden/>
    <w:unhideWhenUsed/>
    <w:rsid w:val="00DE3E8C"/>
    <w:rPr>
      <w:sz w:val="16"/>
      <w:szCs w:val="16"/>
    </w:rPr>
  </w:style>
  <w:style w:type="paragraph" w:styleId="CommentText">
    <w:name w:val="annotation text"/>
    <w:basedOn w:val="Normal"/>
    <w:link w:val="CommentTextChar"/>
    <w:uiPriority w:val="99"/>
    <w:unhideWhenUsed/>
    <w:rsid w:val="00DE3E8C"/>
    <w:rPr>
      <w:sz w:val="20"/>
      <w:szCs w:val="20"/>
    </w:rPr>
  </w:style>
  <w:style w:type="character" w:customStyle="1" w:styleId="CommentTextChar">
    <w:name w:val="Comment Text Char"/>
    <w:basedOn w:val="DefaultParagraphFont"/>
    <w:link w:val="CommentText"/>
    <w:uiPriority w:val="99"/>
    <w:rsid w:val="00DE3E8C"/>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E3E8C"/>
    <w:rPr>
      <w:b/>
      <w:bCs/>
    </w:rPr>
  </w:style>
  <w:style w:type="character" w:customStyle="1" w:styleId="CommentSubjectChar">
    <w:name w:val="Comment Subject Char"/>
    <w:basedOn w:val="CommentTextChar"/>
    <w:link w:val="CommentSubject"/>
    <w:uiPriority w:val="99"/>
    <w:semiHidden/>
    <w:rsid w:val="00DE3E8C"/>
    <w:rPr>
      <w:rFonts w:ascii="Times New Roman" w:hAnsi="Times New Roman" w:cs="Times New Roman"/>
      <w:b/>
      <w:bCs/>
      <w:sz w:val="20"/>
      <w:szCs w:val="20"/>
    </w:rPr>
  </w:style>
  <w:style w:type="paragraph" w:styleId="FootnoteText">
    <w:name w:val="footnote text"/>
    <w:basedOn w:val="Normal"/>
    <w:link w:val="FootnoteTextChar"/>
    <w:uiPriority w:val="99"/>
    <w:unhideWhenUsed/>
    <w:rsid w:val="00681078"/>
    <w:pPr>
      <w:spacing w:after="0"/>
    </w:pPr>
    <w:rPr>
      <w:sz w:val="20"/>
      <w:szCs w:val="20"/>
    </w:rPr>
  </w:style>
  <w:style w:type="character" w:customStyle="1" w:styleId="FootnoteTextChar">
    <w:name w:val="Footnote Text Char"/>
    <w:basedOn w:val="DefaultParagraphFont"/>
    <w:link w:val="FootnoteText"/>
    <w:uiPriority w:val="99"/>
    <w:rsid w:val="00681078"/>
    <w:rPr>
      <w:rFonts w:ascii="Times New Roman" w:hAnsi="Times New Roman" w:cs="Times New Roman"/>
      <w:sz w:val="20"/>
      <w:szCs w:val="20"/>
    </w:rPr>
  </w:style>
  <w:style w:type="character" w:styleId="FootnoteReference">
    <w:name w:val="footnote reference"/>
    <w:basedOn w:val="DefaultParagraphFont"/>
    <w:uiPriority w:val="99"/>
    <w:unhideWhenUsed/>
    <w:rsid w:val="00681078"/>
    <w:rPr>
      <w:vertAlign w:val="superscript"/>
    </w:rPr>
  </w:style>
  <w:style w:type="paragraph" w:styleId="Revision">
    <w:name w:val="Revision"/>
    <w:hidden/>
    <w:uiPriority w:val="99"/>
    <w:semiHidden/>
    <w:rsid w:val="00395A4E"/>
    <w:pPr>
      <w:spacing w:after="0"/>
    </w:pPr>
    <w:rPr>
      <w:rFonts w:ascii="Segoe UI" w:hAnsi="Segoe UI" w:cs="Segoe UI"/>
      <w:sz w:val="24"/>
      <w:szCs w:val="24"/>
    </w:rPr>
  </w:style>
  <w:style w:type="paragraph" w:styleId="Title">
    <w:name w:val="Title"/>
    <w:aliases w:val="PBO Title"/>
    <w:basedOn w:val="Heading1"/>
    <w:next w:val="Subtitle"/>
    <w:link w:val="TitleChar"/>
    <w:qFormat/>
    <w:rsid w:val="0085540F"/>
    <w:pPr>
      <w:spacing w:before="0" w:after="120"/>
      <w:outlineLvl w:val="9"/>
    </w:pPr>
    <w:rPr>
      <w:rFonts w:ascii="Courier New" w:eastAsia="Cambria" w:hAnsi="Courier New"/>
      <w:bCs/>
      <w:color w:val="264A76"/>
      <w:kern w:val="32"/>
      <w:sz w:val="52"/>
      <w:szCs w:val="52"/>
    </w:rPr>
  </w:style>
  <w:style w:type="character" w:customStyle="1" w:styleId="TitleChar">
    <w:name w:val="Title Char"/>
    <w:aliases w:val="PBO Title Char"/>
    <w:basedOn w:val="DefaultParagraphFont"/>
    <w:link w:val="Title"/>
    <w:rsid w:val="0085540F"/>
    <w:rPr>
      <w:rFonts w:ascii="Courier New" w:eastAsia="Cambria" w:hAnsi="Courier New" w:cs="Segoe UI"/>
      <w:bCs/>
      <w:color w:val="264A76"/>
      <w:kern w:val="32"/>
      <w:sz w:val="52"/>
      <w:szCs w:val="52"/>
      <w:lang w:eastAsia="en-AU"/>
    </w:rPr>
  </w:style>
  <w:style w:type="paragraph" w:customStyle="1" w:styleId="PBOheading1">
    <w:name w:val="PBO heading 1"/>
    <w:basedOn w:val="Heading1"/>
    <w:next w:val="Normal"/>
    <w:uiPriority w:val="1"/>
    <w:rsid w:val="00A55569"/>
    <w:pPr>
      <w:spacing w:before="680"/>
    </w:pPr>
    <w:rPr>
      <w:rFonts w:ascii="Symbol" w:eastAsia="Segoe UI" w:hAnsi="Symbol"/>
      <w:b/>
      <w:bCs/>
      <w:caps/>
      <w:color w:val="264A76"/>
      <w:kern w:val="32"/>
      <w:sz w:val="36"/>
      <w:szCs w:val="24"/>
      <w:lang w:eastAsia="en-US"/>
    </w:rPr>
  </w:style>
  <w:style w:type="paragraph" w:customStyle="1" w:styleId="PBOheading2">
    <w:name w:val="PBO heading 2"/>
    <w:basedOn w:val="Heading2"/>
    <w:next w:val="Normal"/>
    <w:uiPriority w:val="1"/>
    <w:rsid w:val="00A55569"/>
    <w:pPr>
      <w:keepLines/>
      <w:spacing w:before="320" w:after="170" w:line="288" w:lineRule="auto"/>
    </w:pPr>
    <w:rPr>
      <w:rFonts w:asciiTheme="majorHAnsi" w:eastAsiaTheme="majorEastAsia" w:hAnsiTheme="majorHAnsi" w:cstheme="majorBidi"/>
      <w:b w:val="0"/>
      <w:bCs/>
      <w:color w:val="264A76"/>
      <w:sz w:val="30"/>
      <w:szCs w:val="26"/>
      <w:lang w:eastAsia="en-AU"/>
    </w:rPr>
  </w:style>
  <w:style w:type="paragraph" w:customStyle="1" w:styleId="BodyText1">
    <w:name w:val="Body Text1"/>
    <w:basedOn w:val="Normal"/>
    <w:uiPriority w:val="99"/>
    <w:qFormat/>
    <w:rsid w:val="00E35EEE"/>
    <w:pPr>
      <w:spacing w:before="120" w:after="0" w:line="300" w:lineRule="atLeast"/>
    </w:pPr>
    <w:rPr>
      <w:rFonts w:eastAsia="Cambria"/>
      <w:szCs w:val="20"/>
      <w:lang w:eastAsia="en-AU"/>
    </w:rPr>
  </w:style>
  <w:style w:type="paragraph" w:customStyle="1" w:styleId="PBOfiguretableheading">
    <w:name w:val="PBO figure/table heading"/>
    <w:uiPriority w:val="2"/>
    <w:rsid w:val="00A55569"/>
    <w:pPr>
      <w:spacing w:before="200" w:after="113" w:line="288" w:lineRule="auto"/>
    </w:pPr>
    <w:rPr>
      <w:rFonts w:ascii="Cambria" w:eastAsia="Wingdings" w:hAnsi="Cambria" w:cs="Segoe UI"/>
      <w:b/>
      <w:i/>
      <w:color w:val="2B3B5F"/>
      <w:sz w:val="20"/>
      <w:szCs w:val="24"/>
    </w:rPr>
  </w:style>
  <w:style w:type="table" w:customStyle="1" w:styleId="PBOtable">
    <w:name w:val="PBO table"/>
    <w:basedOn w:val="TableNormal"/>
    <w:qFormat/>
    <w:rsid w:val="00543268"/>
    <w:pPr>
      <w:spacing w:after="0"/>
    </w:pPr>
    <w:rPr>
      <w:rFonts w:ascii="Cambria" w:eastAsia="Wingdings" w:hAnsi="Cambria" w:cs="Segoe UI"/>
      <w:sz w:val="18"/>
      <w:szCs w:val="20"/>
      <w:lang w:eastAsia="en-AU"/>
    </w:rPr>
    <w:tblPr>
      <w:tblStyleRowBandSize w:val="1"/>
      <w:tblStyleColBandSize w:val="1"/>
    </w:tblPr>
    <w:tcPr>
      <w:shd w:val="clear" w:color="auto" w:fill="95A4C6"/>
      <w:vAlign w:val="center"/>
    </w:tcPr>
    <w:tblStylePr w:type="firstRow">
      <w:pPr>
        <w:jc w:val="center"/>
      </w:pPr>
      <w:rPr>
        <w:rFonts w:ascii="Calibri" w:hAnsi="Calibri"/>
        <w:b/>
        <w:color w:val="FFFFFF" w:themeColor="background1"/>
        <w:sz w:val="18"/>
      </w:rPr>
      <w:tblPr/>
      <w:tcPr>
        <w:shd w:val="clear" w:color="auto" w:fill="264A76"/>
      </w:tcPr>
    </w:tblStylePr>
    <w:tblStylePr w:type="firstCol">
      <w:pPr>
        <w:jc w:val="left"/>
      </w:pPr>
      <w:rPr>
        <w:rFonts w:ascii="Calibri" w:hAnsi="Calibri"/>
        <w:b/>
        <w:sz w:val="18"/>
      </w:rPr>
      <w:tblPr/>
      <w:tcPr>
        <w:vAlign w:val="center"/>
      </w:tcPr>
    </w:tblStylePr>
    <w:tblStylePr w:type="lastCol">
      <w:rPr>
        <w:rFonts w:ascii="Calibri" w:hAnsi="Calibri"/>
        <w:sz w:val="18"/>
      </w:rPr>
    </w:tblStylePr>
    <w:tblStylePr w:type="band1Horz">
      <w:pPr>
        <w:jc w:val="center"/>
      </w:pPr>
      <w:rPr>
        <w:color w:val="auto"/>
      </w:rPr>
      <w:tblPr/>
      <w:tcPr>
        <w:shd w:val="clear" w:color="auto" w:fill="D8DCE5"/>
      </w:tcPr>
    </w:tblStylePr>
    <w:tblStylePr w:type="band2Horz">
      <w:pPr>
        <w:jc w:val="center"/>
      </w:pPr>
      <w:rPr>
        <w:rFonts w:ascii="Calibri" w:hAnsi="Calibri"/>
        <w:sz w:val="18"/>
      </w:rPr>
      <w:tblPr/>
      <w:tcPr>
        <w:shd w:val="clear" w:color="auto" w:fill="FFFFFF" w:themeFill="background1"/>
      </w:tcPr>
    </w:tblStylePr>
  </w:style>
  <w:style w:type="paragraph" w:customStyle="1" w:styleId="TableHeading">
    <w:name w:val="Table Heading"/>
    <w:basedOn w:val="Heading1"/>
    <w:qFormat/>
    <w:rsid w:val="00230146"/>
    <w:pPr>
      <w:spacing w:before="40" w:after="40"/>
      <w:ind w:left="85" w:right="85"/>
      <w:jc w:val="center"/>
      <w:outlineLvl w:val="9"/>
    </w:pPr>
    <w:rPr>
      <w:b/>
      <w:color w:val="FFFFFF" w:themeColor="background1"/>
      <w:sz w:val="18"/>
      <w:szCs w:val="18"/>
    </w:rPr>
  </w:style>
  <w:style w:type="paragraph" w:customStyle="1" w:styleId="TableHeadingCentred">
    <w:name w:val="Table Heading Centred"/>
    <w:basedOn w:val="TableHeading"/>
    <w:qFormat/>
    <w:rsid w:val="00C71962"/>
    <w:rPr>
      <w:color w:val="auto"/>
    </w:rPr>
  </w:style>
  <w:style w:type="paragraph" w:customStyle="1" w:styleId="TableText">
    <w:name w:val="Table Text"/>
    <w:basedOn w:val="Normal"/>
    <w:qFormat/>
    <w:rsid w:val="002E5960"/>
    <w:pPr>
      <w:framePr w:hSpace="180" w:wrap="around" w:vAnchor="text" w:hAnchor="text"/>
      <w:spacing w:before="40" w:after="40"/>
      <w:ind w:left="85" w:right="85"/>
    </w:pPr>
    <w:rPr>
      <w:rFonts w:asciiTheme="minorHAnsi" w:eastAsia="Times New Roman" w:hAnsiTheme="minorHAnsi"/>
      <w:sz w:val="18"/>
      <w:szCs w:val="18"/>
      <w:lang w:eastAsia="en-AU"/>
    </w:rPr>
  </w:style>
  <w:style w:type="paragraph" w:customStyle="1" w:styleId="TableTextCentred">
    <w:name w:val="Table Text Centred"/>
    <w:basedOn w:val="TableText"/>
    <w:qFormat/>
    <w:rsid w:val="00C71962"/>
    <w:pPr>
      <w:framePr w:wrap="around"/>
      <w:jc w:val="center"/>
    </w:pPr>
  </w:style>
  <w:style w:type="table" w:customStyle="1" w:styleId="TableGrid1">
    <w:name w:val="Table Grid1"/>
    <w:basedOn w:val="TableNormal"/>
    <w:next w:val="TableGrid"/>
    <w:rsid w:val="00C71962"/>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2">
    <w:name w:val="Table Grid2"/>
    <w:basedOn w:val="TableNormal"/>
    <w:next w:val="TableGrid"/>
    <w:rsid w:val="00E76371"/>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customStyle="1" w:styleId="Default">
    <w:name w:val="Default"/>
    <w:rsid w:val="004F1A32"/>
    <w:pPr>
      <w:autoSpaceDE w:val="0"/>
      <w:autoSpaceDN w:val="0"/>
      <w:adjustRightInd w:val="0"/>
      <w:spacing w:after="0"/>
    </w:pPr>
    <w:rPr>
      <w:rFonts w:ascii="Symbol" w:hAnsi="Symbol" w:cs="Symbol"/>
      <w:color w:val="000000"/>
      <w:sz w:val="24"/>
      <w:szCs w:val="24"/>
    </w:rPr>
  </w:style>
  <w:style w:type="paragraph" w:styleId="PlainText">
    <w:name w:val="Plain Text"/>
    <w:basedOn w:val="Normal"/>
    <w:link w:val="PlainTextChar"/>
    <w:uiPriority w:val="99"/>
    <w:unhideWhenUsed/>
    <w:rsid w:val="00873004"/>
    <w:pPr>
      <w:spacing w:after="0"/>
    </w:pPr>
    <w:rPr>
      <w:rFonts w:cstheme="minorBidi"/>
      <w:szCs w:val="21"/>
    </w:rPr>
  </w:style>
  <w:style w:type="character" w:customStyle="1" w:styleId="PlainTextChar">
    <w:name w:val="Plain Text Char"/>
    <w:basedOn w:val="DefaultParagraphFont"/>
    <w:link w:val="PlainText"/>
    <w:uiPriority w:val="99"/>
    <w:rsid w:val="00873004"/>
    <w:rPr>
      <w:rFonts w:ascii="Calibri" w:hAnsi="Calibri"/>
      <w:szCs w:val="21"/>
    </w:rPr>
  </w:style>
  <w:style w:type="table" w:customStyle="1" w:styleId="TableGrid11">
    <w:name w:val="Table Grid11"/>
    <w:basedOn w:val="TableNormal"/>
    <w:next w:val="TableGrid"/>
    <w:rsid w:val="00764FC5"/>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21">
    <w:name w:val="Table Grid21"/>
    <w:basedOn w:val="TableNormal"/>
    <w:next w:val="TableGrid"/>
    <w:rsid w:val="006F4E2B"/>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styleId="EndnoteText">
    <w:name w:val="endnote text"/>
    <w:basedOn w:val="Normal"/>
    <w:link w:val="EndnoteTextChar"/>
    <w:uiPriority w:val="99"/>
    <w:semiHidden/>
    <w:unhideWhenUsed/>
    <w:rsid w:val="003B1CA0"/>
    <w:pPr>
      <w:spacing w:after="0"/>
    </w:pPr>
    <w:rPr>
      <w:sz w:val="20"/>
      <w:szCs w:val="20"/>
    </w:rPr>
  </w:style>
  <w:style w:type="character" w:customStyle="1" w:styleId="EndnoteTextChar">
    <w:name w:val="Endnote Text Char"/>
    <w:basedOn w:val="DefaultParagraphFont"/>
    <w:link w:val="EndnoteText"/>
    <w:uiPriority w:val="99"/>
    <w:semiHidden/>
    <w:rsid w:val="003B1CA0"/>
    <w:rPr>
      <w:rFonts w:ascii="Calibri" w:hAnsi="Calibri" w:cs="Times New Roman"/>
      <w:sz w:val="20"/>
      <w:szCs w:val="20"/>
    </w:rPr>
  </w:style>
  <w:style w:type="character" w:styleId="EndnoteReference">
    <w:name w:val="endnote reference"/>
    <w:basedOn w:val="DefaultParagraphFont"/>
    <w:uiPriority w:val="99"/>
    <w:semiHidden/>
    <w:unhideWhenUsed/>
    <w:rsid w:val="003B1CA0"/>
    <w:rPr>
      <w:vertAlign w:val="superscript"/>
    </w:rPr>
  </w:style>
  <w:style w:type="table" w:customStyle="1" w:styleId="TableGrid3">
    <w:name w:val="Table Grid3"/>
    <w:basedOn w:val="TableNormal"/>
    <w:next w:val="TableGrid"/>
    <w:rsid w:val="002852A0"/>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customStyle="1" w:styleId="TableTextNumber">
    <w:name w:val="Table Text Number"/>
    <w:basedOn w:val="TableText"/>
    <w:qFormat/>
    <w:rsid w:val="002852A0"/>
    <w:pPr>
      <w:framePr w:wrap="around"/>
      <w:ind w:left="0"/>
    </w:pPr>
  </w:style>
  <w:style w:type="paragraph" w:customStyle="1" w:styleId="TableTextNumber2">
    <w:name w:val="Table Text Number 2"/>
    <w:basedOn w:val="TableTextNumber"/>
    <w:qFormat/>
    <w:rsid w:val="002852A0"/>
    <w:pPr>
      <w:framePr w:wrap="around"/>
    </w:pPr>
    <w:rPr>
      <w:sz w:val="16"/>
      <w:szCs w:val="16"/>
    </w:rPr>
  </w:style>
  <w:style w:type="paragraph" w:customStyle="1" w:styleId="TableTextNumber3">
    <w:name w:val="Table Text Number 3"/>
    <w:basedOn w:val="TableTextNumber2"/>
    <w:rsid w:val="002852A0"/>
    <w:pPr>
      <w:framePr w:wrap="around"/>
    </w:pPr>
  </w:style>
  <w:style w:type="paragraph" w:customStyle="1" w:styleId="OverviewBodyText">
    <w:name w:val="Overview Body Text"/>
    <w:basedOn w:val="Normal"/>
    <w:rsid w:val="00432353"/>
    <w:pPr>
      <w:spacing w:after="113" w:line="300" w:lineRule="atLeast"/>
    </w:pPr>
    <w:rPr>
      <w:rFonts w:asciiTheme="minorHAnsi" w:hAnsiTheme="minorHAnsi" w:cstheme="minorBidi"/>
      <w:szCs w:val="22"/>
    </w:rPr>
  </w:style>
  <w:style w:type="paragraph" w:styleId="ListBullet">
    <w:name w:val="List Bullet"/>
    <w:basedOn w:val="Normal"/>
    <w:unhideWhenUsed/>
    <w:qFormat/>
    <w:rsid w:val="007737A9"/>
    <w:pPr>
      <w:numPr>
        <w:numId w:val="30"/>
      </w:numPr>
      <w:spacing w:after="113" w:line="300" w:lineRule="atLeast"/>
    </w:pPr>
    <w:rPr>
      <w:spacing w:val="-1"/>
      <w:sz w:val="28"/>
      <w:szCs w:val="28"/>
    </w:rPr>
  </w:style>
  <w:style w:type="paragraph" w:styleId="ListBullet2">
    <w:name w:val="List Bullet 2"/>
    <w:basedOn w:val="Normal"/>
    <w:unhideWhenUsed/>
    <w:qFormat/>
    <w:rsid w:val="007737A9"/>
    <w:pPr>
      <w:numPr>
        <w:ilvl w:val="1"/>
        <w:numId w:val="30"/>
      </w:numPr>
      <w:tabs>
        <w:tab w:val="clear" w:pos="907"/>
        <w:tab w:val="num" w:pos="360"/>
      </w:tabs>
      <w:spacing w:after="113" w:line="300" w:lineRule="atLeast"/>
    </w:pPr>
    <w:rPr>
      <w:spacing w:val="-1"/>
      <w:sz w:val="28"/>
      <w:szCs w:val="28"/>
    </w:rPr>
  </w:style>
  <w:style w:type="paragraph" w:styleId="ListBullet3">
    <w:name w:val="List Bullet 3"/>
    <w:basedOn w:val="Normal"/>
    <w:unhideWhenUsed/>
    <w:rsid w:val="007737A9"/>
    <w:pPr>
      <w:numPr>
        <w:ilvl w:val="2"/>
        <w:numId w:val="30"/>
      </w:numPr>
      <w:spacing w:after="113" w:line="300" w:lineRule="atLeast"/>
    </w:pPr>
    <w:rPr>
      <w:spacing w:val="-1"/>
      <w:sz w:val="28"/>
      <w:szCs w:val="28"/>
    </w:rPr>
  </w:style>
  <w:style w:type="character" w:styleId="Hyperlink">
    <w:name w:val="Hyperlink"/>
    <w:basedOn w:val="DefaultParagraphFont"/>
    <w:uiPriority w:val="99"/>
    <w:unhideWhenUsed/>
    <w:rsid w:val="000652EF"/>
    <w:rPr>
      <w:color w:val="0000FF"/>
      <w:u w:val="single"/>
    </w:rPr>
  </w:style>
  <w:style w:type="character" w:styleId="FollowedHyperlink">
    <w:name w:val="FollowedHyperlink"/>
    <w:basedOn w:val="DefaultParagraphFont"/>
    <w:uiPriority w:val="99"/>
    <w:semiHidden/>
    <w:unhideWhenUsed/>
    <w:rsid w:val="000652EF"/>
    <w:rPr>
      <w:color w:val="3D4D7D" w:themeColor="followedHyperlink"/>
      <w:u w:val="single"/>
    </w:rPr>
  </w:style>
  <w:style w:type="table" w:customStyle="1" w:styleId="FooterPlaceholder">
    <w:name w:val="Footer Placeholder"/>
    <w:basedOn w:val="TableNormal"/>
    <w:uiPriority w:val="99"/>
    <w:rsid w:val="00E35EEE"/>
    <w:pPr>
      <w:spacing w:after="0"/>
    </w:pPr>
    <w:rPr>
      <w:sz w:val="16"/>
    </w:rPr>
    <w:tblPr>
      <w:tblCellMar>
        <w:left w:w="0" w:type="dxa"/>
        <w:right w:w="0" w:type="dxa"/>
      </w:tblCellMar>
    </w:tblPr>
  </w:style>
  <w:style w:type="paragraph" w:customStyle="1" w:styleId="Source">
    <w:name w:val="Source"/>
    <w:basedOn w:val="Normal"/>
    <w:link w:val="SourceChar"/>
    <w:qFormat/>
    <w:rsid w:val="00E35EEE"/>
    <w:pPr>
      <w:spacing w:before="120" w:after="40"/>
      <w:contextualSpacing/>
    </w:pPr>
    <w:rPr>
      <w:rFonts w:eastAsia="Calibri"/>
      <w:color w:val="788184"/>
      <w:sz w:val="18"/>
      <w:szCs w:val="18"/>
    </w:rPr>
  </w:style>
  <w:style w:type="paragraph" w:styleId="ListNumber4">
    <w:name w:val="List Number 4"/>
    <w:basedOn w:val="Normal"/>
    <w:rsid w:val="00891B83"/>
    <w:pPr>
      <w:numPr>
        <w:ilvl w:val="3"/>
        <w:numId w:val="3"/>
      </w:numPr>
      <w:spacing w:before="120" w:after="60" w:line="300" w:lineRule="atLeast"/>
    </w:pPr>
    <w:rPr>
      <w:rFonts w:eastAsia="Times New Roman"/>
      <w:szCs w:val="22"/>
      <w:lang w:eastAsia="en-AU"/>
    </w:rPr>
  </w:style>
  <w:style w:type="character" w:customStyle="1" w:styleId="SourceChar">
    <w:name w:val="Source Char"/>
    <w:basedOn w:val="DefaultParagraphFont"/>
    <w:link w:val="Source"/>
    <w:rsid w:val="00E35EEE"/>
    <w:rPr>
      <w:rFonts w:ascii="Calibri" w:eastAsia="Calibri" w:hAnsi="Calibri" w:cs="Times New Roman"/>
      <w:color w:val="788184"/>
      <w:sz w:val="18"/>
      <w:szCs w:val="18"/>
    </w:rPr>
  </w:style>
  <w:style w:type="paragraph" w:styleId="ListNumber5">
    <w:name w:val="List Number 5"/>
    <w:basedOn w:val="Normal"/>
    <w:rsid w:val="00891B83"/>
    <w:pPr>
      <w:numPr>
        <w:ilvl w:val="4"/>
        <w:numId w:val="3"/>
      </w:numPr>
      <w:spacing w:before="120" w:after="60" w:line="300" w:lineRule="atLeast"/>
    </w:pPr>
    <w:rPr>
      <w:rFonts w:eastAsia="Times New Roman"/>
      <w:szCs w:val="22"/>
      <w:lang w:eastAsia="en-AU"/>
    </w:rPr>
  </w:style>
  <w:style w:type="paragraph" w:styleId="ListNumber">
    <w:name w:val="List Number"/>
    <w:basedOn w:val="Normal"/>
    <w:qFormat/>
    <w:rsid w:val="00891B83"/>
    <w:pPr>
      <w:numPr>
        <w:numId w:val="3"/>
      </w:numPr>
      <w:spacing w:before="120" w:after="60" w:line="300" w:lineRule="atLeast"/>
    </w:pPr>
    <w:rPr>
      <w:rFonts w:eastAsia="Times New Roman"/>
      <w:szCs w:val="22"/>
      <w:lang w:eastAsia="en-AU"/>
    </w:rPr>
  </w:style>
  <w:style w:type="paragraph" w:styleId="ListNumber2">
    <w:name w:val="List Number 2"/>
    <w:basedOn w:val="Normal"/>
    <w:qFormat/>
    <w:rsid w:val="00891B83"/>
    <w:pPr>
      <w:numPr>
        <w:ilvl w:val="1"/>
        <w:numId w:val="3"/>
      </w:numPr>
      <w:spacing w:before="120" w:after="60" w:line="300" w:lineRule="atLeast"/>
    </w:pPr>
    <w:rPr>
      <w:rFonts w:eastAsia="Times New Roman"/>
      <w:spacing w:val="-1"/>
      <w:szCs w:val="22"/>
      <w:lang w:eastAsia="en-AU"/>
    </w:rPr>
  </w:style>
  <w:style w:type="paragraph" w:styleId="ListNumber3">
    <w:name w:val="List Number 3"/>
    <w:basedOn w:val="Normal"/>
    <w:qFormat/>
    <w:rsid w:val="0085540F"/>
    <w:pPr>
      <w:numPr>
        <w:ilvl w:val="2"/>
        <w:numId w:val="3"/>
      </w:numPr>
      <w:spacing w:before="120" w:after="60" w:line="300" w:lineRule="atLeast"/>
    </w:pPr>
    <w:rPr>
      <w:rFonts w:eastAsia="Times New Roman"/>
      <w:spacing w:val="-1"/>
      <w:szCs w:val="22"/>
      <w:lang w:eastAsia="en-AU"/>
    </w:rPr>
  </w:style>
  <w:style w:type="character" w:customStyle="1" w:styleId="Heading5Char">
    <w:name w:val="Heading 5 Char"/>
    <w:basedOn w:val="DefaultParagraphFont"/>
    <w:link w:val="Heading5"/>
    <w:uiPriority w:val="9"/>
    <w:rsid w:val="00230146"/>
    <w:rPr>
      <w:rFonts w:eastAsiaTheme="majorEastAsia" w:cstheme="majorBidi"/>
      <w:i/>
      <w:color w:val="46243F" w:themeColor="accent1" w:themeShade="7F"/>
      <w:sz w:val="23"/>
      <w:szCs w:val="23"/>
    </w:rPr>
  </w:style>
  <w:style w:type="character" w:customStyle="1" w:styleId="Heading6Char">
    <w:name w:val="Heading 6 Char"/>
    <w:basedOn w:val="DefaultParagraphFont"/>
    <w:link w:val="Heading6"/>
    <w:uiPriority w:val="9"/>
    <w:rsid w:val="00230146"/>
    <w:rPr>
      <w:rFonts w:eastAsia="Times New Roman" w:cstheme="majorBidi"/>
      <w:i/>
      <w:iCs/>
      <w:color w:val="3D4D7D" w:themeColor="background2"/>
      <w:sz w:val="23"/>
      <w:szCs w:val="23"/>
    </w:rPr>
  </w:style>
  <w:style w:type="paragraph" w:customStyle="1" w:styleId="PullOutBoxNumber">
    <w:name w:val="Pull Out Box Number"/>
    <w:basedOn w:val="Normal"/>
    <w:uiPriority w:val="28"/>
    <w:rsid w:val="00172C3C"/>
    <w:pPr>
      <w:numPr>
        <w:numId w:val="4"/>
      </w:numPr>
      <w:spacing w:before="120" w:after="120" w:line="300" w:lineRule="atLeast"/>
      <w:ind w:right="57"/>
    </w:pPr>
    <w:rPr>
      <w:rFonts w:asciiTheme="minorHAnsi" w:hAnsiTheme="minorHAnsi" w:cstheme="minorBidi"/>
      <w:spacing w:val="-1"/>
      <w:szCs w:val="22"/>
    </w:rPr>
  </w:style>
  <w:style w:type="paragraph" w:customStyle="1" w:styleId="PullOutBoxNumber2">
    <w:name w:val="Pull Out Box Number 2"/>
    <w:basedOn w:val="Normal"/>
    <w:uiPriority w:val="29"/>
    <w:rsid w:val="00172C3C"/>
    <w:pPr>
      <w:numPr>
        <w:ilvl w:val="1"/>
        <w:numId w:val="4"/>
      </w:numPr>
      <w:spacing w:before="120" w:after="120" w:line="300" w:lineRule="atLeast"/>
      <w:ind w:right="57"/>
    </w:pPr>
    <w:rPr>
      <w:rFonts w:asciiTheme="minorHAnsi" w:hAnsiTheme="minorHAnsi" w:cstheme="minorBidi"/>
      <w:spacing w:val="-1"/>
      <w:szCs w:val="22"/>
    </w:rPr>
  </w:style>
  <w:style w:type="paragraph" w:customStyle="1" w:styleId="PullOutBoxNumber3">
    <w:name w:val="Pull Out Box Number 3"/>
    <w:basedOn w:val="Normal"/>
    <w:uiPriority w:val="30"/>
    <w:rsid w:val="00172C3C"/>
    <w:pPr>
      <w:numPr>
        <w:ilvl w:val="2"/>
        <w:numId w:val="4"/>
      </w:numPr>
      <w:spacing w:before="120" w:after="120" w:line="300" w:lineRule="atLeast"/>
      <w:ind w:right="57"/>
    </w:pPr>
    <w:rPr>
      <w:rFonts w:asciiTheme="minorHAnsi" w:hAnsiTheme="minorHAnsi" w:cstheme="minorBidi"/>
      <w:spacing w:val="-1"/>
      <w:szCs w:val="22"/>
    </w:rPr>
  </w:style>
  <w:style w:type="character" w:styleId="Strong">
    <w:name w:val="Strong"/>
    <w:basedOn w:val="DefaultParagraphFont"/>
    <w:uiPriority w:val="22"/>
    <w:qFormat/>
    <w:rsid w:val="00F65317"/>
    <w:rPr>
      <w:b/>
      <w:bCs/>
    </w:rPr>
  </w:style>
  <w:style w:type="character" w:styleId="UnresolvedMention">
    <w:name w:val="Unresolved Mention"/>
    <w:basedOn w:val="DefaultParagraphFont"/>
    <w:uiPriority w:val="99"/>
    <w:unhideWhenUsed/>
    <w:rsid w:val="008F232B"/>
    <w:rPr>
      <w:color w:val="605E5C"/>
      <w:shd w:val="clear" w:color="auto" w:fill="E1DFDD"/>
    </w:rPr>
  </w:style>
  <w:style w:type="character" w:styleId="Mention">
    <w:name w:val="Mention"/>
    <w:basedOn w:val="DefaultParagraphFont"/>
    <w:uiPriority w:val="99"/>
    <w:unhideWhenUsed/>
    <w:rsid w:val="008F232B"/>
    <w:rPr>
      <w:color w:val="2B579A"/>
      <w:shd w:val="clear" w:color="auto" w:fill="E1DFDD"/>
    </w:rPr>
  </w:style>
  <w:style w:type="paragraph" w:styleId="BodyText">
    <w:name w:val="Body Text"/>
    <w:basedOn w:val="Normal"/>
    <w:link w:val="BodyTextChar"/>
    <w:qFormat/>
    <w:rsid w:val="007C3261"/>
    <w:pPr>
      <w:spacing w:before="240" w:after="0" w:line="300" w:lineRule="atLeast"/>
    </w:pPr>
    <w:rPr>
      <w:rFonts w:asciiTheme="minorHAnsi" w:eastAsia="Times New Roman" w:hAnsiTheme="minorHAnsi"/>
      <w:szCs w:val="22"/>
      <w:lang w:eastAsia="en-AU"/>
    </w:rPr>
  </w:style>
  <w:style w:type="character" w:customStyle="1" w:styleId="BodyTextChar">
    <w:name w:val="Body Text Char"/>
    <w:basedOn w:val="DefaultParagraphFont"/>
    <w:link w:val="BodyText"/>
    <w:rsid w:val="007C3261"/>
    <w:rPr>
      <w:rFonts w:eastAsia="Times New Roman" w:cs="Times New Roman"/>
      <w:lang w:eastAsia="en-AU"/>
    </w:rPr>
  </w:style>
  <w:style w:type="character" w:customStyle="1" w:styleId="Heading8Char">
    <w:name w:val="Heading 8 Char"/>
    <w:aliases w:val="Appendix Title Char"/>
    <w:basedOn w:val="DefaultParagraphFont"/>
    <w:link w:val="Heading8"/>
    <w:uiPriority w:val="29"/>
    <w:rsid w:val="004C4268"/>
    <w:rPr>
      <w:rFonts w:asciiTheme="majorHAnsi" w:eastAsiaTheme="majorEastAsia" w:hAnsiTheme="majorHAnsi" w:cstheme="majorBidi"/>
      <w:b/>
      <w:color w:val="3D4D7D" w:themeColor="background2"/>
      <w:sz w:val="34"/>
      <w:szCs w:val="20"/>
    </w:rPr>
  </w:style>
  <w:style w:type="character" w:customStyle="1" w:styleId="Heading9Char">
    <w:name w:val="Heading 9 Char"/>
    <w:aliases w:val="Appendix Heading 1 Char"/>
    <w:basedOn w:val="DefaultParagraphFont"/>
    <w:link w:val="Heading9"/>
    <w:uiPriority w:val="29"/>
    <w:rsid w:val="004C4268"/>
    <w:rPr>
      <w:b/>
      <w:color w:val="3D4D7D" w:themeColor="background2"/>
      <w:sz w:val="28"/>
      <w:szCs w:val="20"/>
    </w:rPr>
  </w:style>
  <w:style w:type="paragraph" w:customStyle="1" w:styleId="AppendixHeading2">
    <w:name w:val="Appendix Heading 2"/>
    <w:basedOn w:val="Normal"/>
    <w:next w:val="BodyText"/>
    <w:uiPriority w:val="30"/>
    <w:rsid w:val="004C4268"/>
    <w:pPr>
      <w:keepNext/>
      <w:keepLines/>
      <w:numPr>
        <w:ilvl w:val="2"/>
        <w:numId w:val="8"/>
      </w:numPr>
      <w:tabs>
        <w:tab w:val="left" w:pos="1559"/>
        <w:tab w:val="left" w:pos="1843"/>
        <w:tab w:val="left" w:pos="2126"/>
        <w:tab w:val="left" w:pos="2410"/>
      </w:tabs>
      <w:spacing w:before="300" w:after="90"/>
    </w:pPr>
    <w:rPr>
      <w:rFonts w:asciiTheme="majorHAnsi" w:hAnsiTheme="majorHAnsi" w:cstheme="minorBidi"/>
      <w:b/>
      <w:sz w:val="23"/>
      <w:szCs w:val="20"/>
    </w:rPr>
  </w:style>
  <w:style w:type="paragraph" w:customStyle="1" w:styleId="AppendixHeading3">
    <w:name w:val="Appendix Heading 3"/>
    <w:basedOn w:val="Normal"/>
    <w:next w:val="BodyText"/>
    <w:uiPriority w:val="30"/>
    <w:rsid w:val="004C4268"/>
    <w:pPr>
      <w:keepNext/>
      <w:keepLines/>
      <w:numPr>
        <w:ilvl w:val="3"/>
        <w:numId w:val="8"/>
      </w:numPr>
      <w:tabs>
        <w:tab w:val="left" w:pos="1559"/>
        <w:tab w:val="left" w:pos="1843"/>
        <w:tab w:val="left" w:pos="2126"/>
        <w:tab w:val="left" w:pos="2410"/>
        <w:tab w:val="left" w:pos="6804"/>
      </w:tabs>
      <w:spacing w:before="310" w:after="110"/>
    </w:pPr>
    <w:rPr>
      <w:rFonts w:asciiTheme="majorHAnsi" w:hAnsiTheme="majorHAnsi" w:cstheme="minorBidi"/>
      <w:b/>
      <w:i/>
      <w:color w:val="000000" w:themeColor="text1"/>
      <w:sz w:val="23"/>
      <w:szCs w:val="20"/>
    </w:rPr>
  </w:style>
  <w:style w:type="paragraph" w:customStyle="1" w:styleId="Introduction">
    <w:name w:val="Introduction"/>
    <w:basedOn w:val="Normal"/>
    <w:next w:val="BodyText"/>
    <w:qFormat/>
    <w:rsid w:val="004C4268"/>
    <w:pPr>
      <w:spacing w:after="180" w:line="235" w:lineRule="auto"/>
    </w:pPr>
    <w:rPr>
      <w:rFonts w:asciiTheme="minorHAnsi" w:hAnsiTheme="minorHAnsi" w:cstheme="minorBidi"/>
      <w:b/>
      <w:color w:val="8D487F" w:themeColor="accent1"/>
      <w:szCs w:val="20"/>
    </w:rPr>
  </w:style>
  <w:style w:type="paragraph" w:customStyle="1" w:styleId="BodyTextAfterListTable">
    <w:name w:val="Body Text After List/Table"/>
    <w:basedOn w:val="BodyText"/>
    <w:next w:val="BodyText"/>
    <w:qFormat/>
    <w:rsid w:val="004C4268"/>
    <w:pPr>
      <w:spacing w:line="260" w:lineRule="atLeast"/>
    </w:pPr>
    <w:rPr>
      <w:rFonts w:eastAsiaTheme="minorHAnsi"/>
      <w:sz w:val="20"/>
      <w:szCs w:val="20"/>
      <w:lang w:eastAsia="en-US"/>
    </w:rPr>
  </w:style>
  <w:style w:type="paragraph" w:customStyle="1" w:styleId="BodyText12ptAbove">
    <w:name w:val="Body Text 12pt Above"/>
    <w:basedOn w:val="BodyText"/>
    <w:next w:val="BodyText"/>
    <w:qFormat/>
    <w:rsid w:val="004C4268"/>
    <w:pPr>
      <w:spacing w:after="113" w:line="250" w:lineRule="atLeast"/>
    </w:pPr>
    <w:rPr>
      <w:rFonts w:eastAsiaTheme="minorHAnsi"/>
      <w:spacing w:val="-1"/>
      <w:sz w:val="20"/>
      <w:szCs w:val="20"/>
      <w:lang w:eastAsia="en-US"/>
    </w:rPr>
  </w:style>
  <w:style w:type="table" w:customStyle="1" w:styleId="TableGrid5">
    <w:name w:val="Table Grid5"/>
    <w:basedOn w:val="TableNormal"/>
    <w:next w:val="TableGrid"/>
    <w:rsid w:val="004C4268"/>
    <w:pPr>
      <w:keepNext/>
      <w:keepLines/>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ullet">
    <w:name w:val="Quote Bullet"/>
    <w:basedOn w:val="Quote"/>
    <w:qFormat/>
    <w:rsid w:val="004C4268"/>
    <w:pPr>
      <w:numPr>
        <w:numId w:val="10"/>
      </w:numPr>
      <w:tabs>
        <w:tab w:val="left" w:pos="1134"/>
      </w:tabs>
      <w:spacing w:before="120" w:after="0" w:line="260" w:lineRule="atLeast"/>
      <w:ind w:right="0"/>
      <w:jc w:val="left"/>
    </w:pPr>
    <w:rPr>
      <w:rFonts w:asciiTheme="minorHAnsi" w:hAnsiTheme="minorHAnsi" w:cstheme="minorBidi"/>
      <w:color w:val="auto"/>
      <w:sz w:val="20"/>
      <w:szCs w:val="20"/>
    </w:rPr>
  </w:style>
  <w:style w:type="paragraph" w:customStyle="1" w:styleId="QuoteBullet2">
    <w:name w:val="Quote Bullet 2"/>
    <w:basedOn w:val="Quote"/>
    <w:qFormat/>
    <w:rsid w:val="004C4268"/>
    <w:pPr>
      <w:numPr>
        <w:ilvl w:val="1"/>
        <w:numId w:val="10"/>
      </w:numPr>
      <w:tabs>
        <w:tab w:val="num" w:pos="907"/>
      </w:tabs>
      <w:spacing w:before="120" w:after="0" w:line="260" w:lineRule="atLeast"/>
      <w:ind w:right="0"/>
      <w:jc w:val="left"/>
    </w:pPr>
    <w:rPr>
      <w:rFonts w:asciiTheme="minorHAnsi" w:hAnsiTheme="minorHAnsi" w:cstheme="minorBidi"/>
      <w:color w:val="auto"/>
      <w:sz w:val="20"/>
      <w:szCs w:val="20"/>
    </w:rPr>
  </w:style>
  <w:style w:type="paragraph" w:styleId="Quote">
    <w:name w:val="Quote"/>
    <w:basedOn w:val="Normal"/>
    <w:next w:val="Normal"/>
    <w:link w:val="QuoteChar"/>
    <w:uiPriority w:val="29"/>
    <w:rsid w:val="004C42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C4268"/>
    <w:rPr>
      <w:rFonts w:ascii="Calibri" w:hAnsi="Calibri" w:cs="Times New Roman"/>
      <w:i/>
      <w:iCs/>
      <w:color w:val="404040" w:themeColor="text1" w:themeTint="BF"/>
      <w:szCs w:val="24"/>
    </w:rPr>
  </w:style>
  <w:style w:type="paragraph" w:styleId="TOCHeading">
    <w:name w:val="TOC Heading"/>
    <w:basedOn w:val="Heading1"/>
    <w:next w:val="Normal"/>
    <w:uiPriority w:val="39"/>
    <w:unhideWhenUsed/>
    <w:qFormat/>
    <w:rsid w:val="00ED4E49"/>
    <w:pPr>
      <w:keepLines/>
      <w:spacing w:before="240" w:after="0" w:line="259" w:lineRule="auto"/>
      <w:outlineLvl w:val="9"/>
    </w:pPr>
    <w:rPr>
      <w:rFonts w:asciiTheme="majorHAnsi" w:eastAsiaTheme="majorEastAsia" w:hAnsiTheme="majorHAnsi" w:cstheme="majorBidi"/>
      <w:color w:val="69365E" w:themeColor="accent1" w:themeShade="BF"/>
      <w:sz w:val="32"/>
      <w:szCs w:val="32"/>
      <w:lang w:val="en-US" w:eastAsia="en-US"/>
    </w:rPr>
  </w:style>
  <w:style w:type="paragraph" w:styleId="TOC2">
    <w:name w:val="toc 2"/>
    <w:basedOn w:val="Normal"/>
    <w:next w:val="Normal"/>
    <w:autoRedefine/>
    <w:uiPriority w:val="39"/>
    <w:unhideWhenUsed/>
    <w:rsid w:val="00916CDB"/>
    <w:pPr>
      <w:tabs>
        <w:tab w:val="right" w:leader="dot" w:pos="9060"/>
      </w:tabs>
      <w:spacing w:after="100"/>
      <w:ind w:left="220"/>
    </w:pPr>
  </w:style>
  <w:style w:type="paragraph" w:styleId="TOC3">
    <w:name w:val="toc 3"/>
    <w:basedOn w:val="Normal"/>
    <w:next w:val="Normal"/>
    <w:autoRedefine/>
    <w:uiPriority w:val="39"/>
    <w:unhideWhenUsed/>
    <w:rsid w:val="000A1A30"/>
    <w:pPr>
      <w:tabs>
        <w:tab w:val="right" w:leader="dot" w:pos="9060"/>
      </w:tabs>
      <w:spacing w:after="100"/>
      <w:ind w:left="440"/>
    </w:pPr>
  </w:style>
  <w:style w:type="paragraph" w:styleId="TOC1">
    <w:name w:val="toc 1"/>
    <w:basedOn w:val="Normal"/>
    <w:next w:val="Normal"/>
    <w:autoRedefine/>
    <w:uiPriority w:val="39"/>
    <w:unhideWhenUsed/>
    <w:rsid w:val="00BC6755"/>
    <w:pPr>
      <w:tabs>
        <w:tab w:val="right" w:leader="dot" w:pos="9060"/>
      </w:tabs>
      <w:spacing w:after="100"/>
    </w:pPr>
    <w:rPr>
      <w:rFonts w:ascii="Calibri Light" w:hAnsi="Calibri Light" w:cs="Calibri Light"/>
      <w:b/>
      <w:bCs/>
      <w:noProof/>
      <w:sz w:val="21"/>
      <w:szCs w:val="21"/>
    </w:rPr>
  </w:style>
  <w:style w:type="paragraph" w:styleId="BodyText3">
    <w:name w:val="Body Text 3"/>
    <w:basedOn w:val="Normal"/>
    <w:link w:val="BodyText3Char"/>
    <w:uiPriority w:val="99"/>
    <w:semiHidden/>
    <w:unhideWhenUsed/>
    <w:rsid w:val="00B7154B"/>
    <w:pPr>
      <w:spacing w:after="120"/>
    </w:pPr>
    <w:rPr>
      <w:sz w:val="16"/>
      <w:szCs w:val="16"/>
    </w:rPr>
  </w:style>
  <w:style w:type="character" w:customStyle="1" w:styleId="BodyText3Char">
    <w:name w:val="Body Text 3 Char"/>
    <w:basedOn w:val="DefaultParagraphFont"/>
    <w:link w:val="BodyText3"/>
    <w:uiPriority w:val="99"/>
    <w:semiHidden/>
    <w:rsid w:val="00B7154B"/>
    <w:rPr>
      <w:rFonts w:ascii="Calibri" w:hAnsi="Calibri" w:cs="Times New Roman"/>
      <w:sz w:val="16"/>
      <w:szCs w:val="16"/>
    </w:rPr>
  </w:style>
  <w:style w:type="paragraph" w:customStyle="1" w:styleId="pf0">
    <w:name w:val="pf0"/>
    <w:basedOn w:val="Normal"/>
    <w:rsid w:val="006D4AFD"/>
    <w:pPr>
      <w:spacing w:before="100" w:beforeAutospacing="1" w:after="100" w:afterAutospacing="1"/>
    </w:pPr>
    <w:rPr>
      <w:rFonts w:ascii="Segoe UI" w:eastAsia="Segoe UI" w:hAnsi="Segoe UI"/>
      <w:sz w:val="24"/>
      <w:lang w:eastAsia="en-AU"/>
    </w:rPr>
  </w:style>
  <w:style w:type="character" w:customStyle="1" w:styleId="cf01">
    <w:name w:val="cf01"/>
    <w:basedOn w:val="DefaultParagraphFont"/>
    <w:rsid w:val="006D4AFD"/>
    <w:rPr>
      <w:rFonts w:ascii="Cambria Math" w:hAnsi="Cambria Math" w:cs="Cambria Math"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8201">
      <w:bodyDiv w:val="1"/>
      <w:marLeft w:val="0"/>
      <w:marRight w:val="0"/>
      <w:marTop w:val="0"/>
      <w:marBottom w:val="0"/>
      <w:divBdr>
        <w:top w:val="none" w:sz="0" w:space="0" w:color="auto"/>
        <w:left w:val="none" w:sz="0" w:space="0" w:color="auto"/>
        <w:bottom w:val="none" w:sz="0" w:space="0" w:color="auto"/>
        <w:right w:val="none" w:sz="0" w:space="0" w:color="auto"/>
      </w:divBdr>
    </w:div>
    <w:div w:id="69036721">
      <w:bodyDiv w:val="1"/>
      <w:marLeft w:val="0"/>
      <w:marRight w:val="0"/>
      <w:marTop w:val="0"/>
      <w:marBottom w:val="0"/>
      <w:divBdr>
        <w:top w:val="none" w:sz="0" w:space="0" w:color="auto"/>
        <w:left w:val="none" w:sz="0" w:space="0" w:color="auto"/>
        <w:bottom w:val="none" w:sz="0" w:space="0" w:color="auto"/>
        <w:right w:val="none" w:sz="0" w:space="0" w:color="auto"/>
      </w:divBdr>
    </w:div>
    <w:div w:id="70085269">
      <w:bodyDiv w:val="1"/>
      <w:marLeft w:val="0"/>
      <w:marRight w:val="0"/>
      <w:marTop w:val="0"/>
      <w:marBottom w:val="0"/>
      <w:divBdr>
        <w:top w:val="none" w:sz="0" w:space="0" w:color="auto"/>
        <w:left w:val="none" w:sz="0" w:space="0" w:color="auto"/>
        <w:bottom w:val="none" w:sz="0" w:space="0" w:color="auto"/>
        <w:right w:val="none" w:sz="0" w:space="0" w:color="auto"/>
      </w:divBdr>
    </w:div>
    <w:div w:id="77291559">
      <w:bodyDiv w:val="1"/>
      <w:marLeft w:val="0"/>
      <w:marRight w:val="0"/>
      <w:marTop w:val="0"/>
      <w:marBottom w:val="0"/>
      <w:divBdr>
        <w:top w:val="none" w:sz="0" w:space="0" w:color="auto"/>
        <w:left w:val="none" w:sz="0" w:space="0" w:color="auto"/>
        <w:bottom w:val="none" w:sz="0" w:space="0" w:color="auto"/>
        <w:right w:val="none" w:sz="0" w:space="0" w:color="auto"/>
      </w:divBdr>
    </w:div>
    <w:div w:id="79328208">
      <w:bodyDiv w:val="1"/>
      <w:marLeft w:val="0"/>
      <w:marRight w:val="0"/>
      <w:marTop w:val="0"/>
      <w:marBottom w:val="0"/>
      <w:divBdr>
        <w:top w:val="none" w:sz="0" w:space="0" w:color="auto"/>
        <w:left w:val="none" w:sz="0" w:space="0" w:color="auto"/>
        <w:bottom w:val="none" w:sz="0" w:space="0" w:color="auto"/>
        <w:right w:val="none" w:sz="0" w:space="0" w:color="auto"/>
      </w:divBdr>
    </w:div>
    <w:div w:id="242646002">
      <w:bodyDiv w:val="1"/>
      <w:marLeft w:val="0"/>
      <w:marRight w:val="0"/>
      <w:marTop w:val="0"/>
      <w:marBottom w:val="0"/>
      <w:divBdr>
        <w:top w:val="none" w:sz="0" w:space="0" w:color="auto"/>
        <w:left w:val="none" w:sz="0" w:space="0" w:color="auto"/>
        <w:bottom w:val="none" w:sz="0" w:space="0" w:color="auto"/>
        <w:right w:val="none" w:sz="0" w:space="0" w:color="auto"/>
      </w:divBdr>
    </w:div>
    <w:div w:id="276645115">
      <w:bodyDiv w:val="1"/>
      <w:marLeft w:val="0"/>
      <w:marRight w:val="0"/>
      <w:marTop w:val="0"/>
      <w:marBottom w:val="0"/>
      <w:divBdr>
        <w:top w:val="none" w:sz="0" w:space="0" w:color="auto"/>
        <w:left w:val="none" w:sz="0" w:space="0" w:color="auto"/>
        <w:bottom w:val="none" w:sz="0" w:space="0" w:color="auto"/>
        <w:right w:val="none" w:sz="0" w:space="0" w:color="auto"/>
      </w:divBdr>
    </w:div>
    <w:div w:id="287668639">
      <w:bodyDiv w:val="1"/>
      <w:marLeft w:val="0"/>
      <w:marRight w:val="0"/>
      <w:marTop w:val="0"/>
      <w:marBottom w:val="0"/>
      <w:divBdr>
        <w:top w:val="none" w:sz="0" w:space="0" w:color="auto"/>
        <w:left w:val="none" w:sz="0" w:space="0" w:color="auto"/>
        <w:bottom w:val="none" w:sz="0" w:space="0" w:color="auto"/>
        <w:right w:val="none" w:sz="0" w:space="0" w:color="auto"/>
      </w:divBdr>
    </w:div>
    <w:div w:id="323289985">
      <w:bodyDiv w:val="1"/>
      <w:marLeft w:val="0"/>
      <w:marRight w:val="0"/>
      <w:marTop w:val="0"/>
      <w:marBottom w:val="0"/>
      <w:divBdr>
        <w:top w:val="none" w:sz="0" w:space="0" w:color="auto"/>
        <w:left w:val="none" w:sz="0" w:space="0" w:color="auto"/>
        <w:bottom w:val="none" w:sz="0" w:space="0" w:color="auto"/>
        <w:right w:val="none" w:sz="0" w:space="0" w:color="auto"/>
      </w:divBdr>
    </w:div>
    <w:div w:id="328868213">
      <w:bodyDiv w:val="1"/>
      <w:marLeft w:val="0"/>
      <w:marRight w:val="0"/>
      <w:marTop w:val="0"/>
      <w:marBottom w:val="0"/>
      <w:divBdr>
        <w:top w:val="none" w:sz="0" w:space="0" w:color="auto"/>
        <w:left w:val="none" w:sz="0" w:space="0" w:color="auto"/>
        <w:bottom w:val="none" w:sz="0" w:space="0" w:color="auto"/>
        <w:right w:val="none" w:sz="0" w:space="0" w:color="auto"/>
      </w:divBdr>
    </w:div>
    <w:div w:id="332414468">
      <w:bodyDiv w:val="1"/>
      <w:marLeft w:val="0"/>
      <w:marRight w:val="0"/>
      <w:marTop w:val="0"/>
      <w:marBottom w:val="0"/>
      <w:divBdr>
        <w:top w:val="none" w:sz="0" w:space="0" w:color="auto"/>
        <w:left w:val="none" w:sz="0" w:space="0" w:color="auto"/>
        <w:bottom w:val="none" w:sz="0" w:space="0" w:color="auto"/>
        <w:right w:val="none" w:sz="0" w:space="0" w:color="auto"/>
      </w:divBdr>
    </w:div>
    <w:div w:id="349994608">
      <w:bodyDiv w:val="1"/>
      <w:marLeft w:val="0"/>
      <w:marRight w:val="0"/>
      <w:marTop w:val="0"/>
      <w:marBottom w:val="0"/>
      <w:divBdr>
        <w:top w:val="none" w:sz="0" w:space="0" w:color="auto"/>
        <w:left w:val="none" w:sz="0" w:space="0" w:color="auto"/>
        <w:bottom w:val="none" w:sz="0" w:space="0" w:color="auto"/>
        <w:right w:val="none" w:sz="0" w:space="0" w:color="auto"/>
      </w:divBdr>
    </w:div>
    <w:div w:id="369576706">
      <w:bodyDiv w:val="1"/>
      <w:marLeft w:val="0"/>
      <w:marRight w:val="0"/>
      <w:marTop w:val="0"/>
      <w:marBottom w:val="0"/>
      <w:divBdr>
        <w:top w:val="none" w:sz="0" w:space="0" w:color="auto"/>
        <w:left w:val="none" w:sz="0" w:space="0" w:color="auto"/>
        <w:bottom w:val="none" w:sz="0" w:space="0" w:color="auto"/>
        <w:right w:val="none" w:sz="0" w:space="0" w:color="auto"/>
      </w:divBdr>
    </w:div>
    <w:div w:id="393091447">
      <w:bodyDiv w:val="1"/>
      <w:marLeft w:val="0"/>
      <w:marRight w:val="0"/>
      <w:marTop w:val="0"/>
      <w:marBottom w:val="0"/>
      <w:divBdr>
        <w:top w:val="none" w:sz="0" w:space="0" w:color="auto"/>
        <w:left w:val="none" w:sz="0" w:space="0" w:color="auto"/>
        <w:bottom w:val="none" w:sz="0" w:space="0" w:color="auto"/>
        <w:right w:val="none" w:sz="0" w:space="0" w:color="auto"/>
      </w:divBdr>
    </w:div>
    <w:div w:id="420641894">
      <w:bodyDiv w:val="1"/>
      <w:marLeft w:val="0"/>
      <w:marRight w:val="0"/>
      <w:marTop w:val="0"/>
      <w:marBottom w:val="0"/>
      <w:divBdr>
        <w:top w:val="none" w:sz="0" w:space="0" w:color="auto"/>
        <w:left w:val="none" w:sz="0" w:space="0" w:color="auto"/>
        <w:bottom w:val="none" w:sz="0" w:space="0" w:color="auto"/>
        <w:right w:val="none" w:sz="0" w:space="0" w:color="auto"/>
      </w:divBdr>
    </w:div>
    <w:div w:id="455875492">
      <w:bodyDiv w:val="1"/>
      <w:marLeft w:val="0"/>
      <w:marRight w:val="0"/>
      <w:marTop w:val="0"/>
      <w:marBottom w:val="0"/>
      <w:divBdr>
        <w:top w:val="none" w:sz="0" w:space="0" w:color="auto"/>
        <w:left w:val="none" w:sz="0" w:space="0" w:color="auto"/>
        <w:bottom w:val="none" w:sz="0" w:space="0" w:color="auto"/>
        <w:right w:val="none" w:sz="0" w:space="0" w:color="auto"/>
      </w:divBdr>
    </w:div>
    <w:div w:id="484323915">
      <w:bodyDiv w:val="1"/>
      <w:marLeft w:val="0"/>
      <w:marRight w:val="0"/>
      <w:marTop w:val="0"/>
      <w:marBottom w:val="0"/>
      <w:divBdr>
        <w:top w:val="none" w:sz="0" w:space="0" w:color="auto"/>
        <w:left w:val="none" w:sz="0" w:space="0" w:color="auto"/>
        <w:bottom w:val="none" w:sz="0" w:space="0" w:color="auto"/>
        <w:right w:val="none" w:sz="0" w:space="0" w:color="auto"/>
      </w:divBdr>
    </w:div>
    <w:div w:id="513419014">
      <w:bodyDiv w:val="1"/>
      <w:marLeft w:val="0"/>
      <w:marRight w:val="0"/>
      <w:marTop w:val="0"/>
      <w:marBottom w:val="0"/>
      <w:divBdr>
        <w:top w:val="none" w:sz="0" w:space="0" w:color="auto"/>
        <w:left w:val="none" w:sz="0" w:space="0" w:color="auto"/>
        <w:bottom w:val="none" w:sz="0" w:space="0" w:color="auto"/>
        <w:right w:val="none" w:sz="0" w:space="0" w:color="auto"/>
      </w:divBdr>
    </w:div>
    <w:div w:id="587009434">
      <w:bodyDiv w:val="1"/>
      <w:marLeft w:val="0"/>
      <w:marRight w:val="0"/>
      <w:marTop w:val="0"/>
      <w:marBottom w:val="0"/>
      <w:divBdr>
        <w:top w:val="none" w:sz="0" w:space="0" w:color="auto"/>
        <w:left w:val="none" w:sz="0" w:space="0" w:color="auto"/>
        <w:bottom w:val="none" w:sz="0" w:space="0" w:color="auto"/>
        <w:right w:val="none" w:sz="0" w:space="0" w:color="auto"/>
      </w:divBdr>
    </w:div>
    <w:div w:id="605310042">
      <w:bodyDiv w:val="1"/>
      <w:marLeft w:val="0"/>
      <w:marRight w:val="0"/>
      <w:marTop w:val="0"/>
      <w:marBottom w:val="0"/>
      <w:divBdr>
        <w:top w:val="none" w:sz="0" w:space="0" w:color="auto"/>
        <w:left w:val="none" w:sz="0" w:space="0" w:color="auto"/>
        <w:bottom w:val="none" w:sz="0" w:space="0" w:color="auto"/>
        <w:right w:val="none" w:sz="0" w:space="0" w:color="auto"/>
      </w:divBdr>
    </w:div>
    <w:div w:id="621032568">
      <w:bodyDiv w:val="1"/>
      <w:marLeft w:val="0"/>
      <w:marRight w:val="0"/>
      <w:marTop w:val="0"/>
      <w:marBottom w:val="0"/>
      <w:divBdr>
        <w:top w:val="none" w:sz="0" w:space="0" w:color="auto"/>
        <w:left w:val="none" w:sz="0" w:space="0" w:color="auto"/>
        <w:bottom w:val="none" w:sz="0" w:space="0" w:color="auto"/>
        <w:right w:val="none" w:sz="0" w:space="0" w:color="auto"/>
      </w:divBdr>
    </w:div>
    <w:div w:id="623190876">
      <w:bodyDiv w:val="1"/>
      <w:marLeft w:val="0"/>
      <w:marRight w:val="0"/>
      <w:marTop w:val="0"/>
      <w:marBottom w:val="0"/>
      <w:divBdr>
        <w:top w:val="none" w:sz="0" w:space="0" w:color="auto"/>
        <w:left w:val="none" w:sz="0" w:space="0" w:color="auto"/>
        <w:bottom w:val="none" w:sz="0" w:space="0" w:color="auto"/>
        <w:right w:val="none" w:sz="0" w:space="0" w:color="auto"/>
      </w:divBdr>
    </w:div>
    <w:div w:id="650792176">
      <w:bodyDiv w:val="1"/>
      <w:marLeft w:val="0"/>
      <w:marRight w:val="0"/>
      <w:marTop w:val="0"/>
      <w:marBottom w:val="0"/>
      <w:divBdr>
        <w:top w:val="none" w:sz="0" w:space="0" w:color="auto"/>
        <w:left w:val="none" w:sz="0" w:space="0" w:color="auto"/>
        <w:bottom w:val="none" w:sz="0" w:space="0" w:color="auto"/>
        <w:right w:val="none" w:sz="0" w:space="0" w:color="auto"/>
      </w:divBdr>
    </w:div>
    <w:div w:id="651061456">
      <w:bodyDiv w:val="1"/>
      <w:marLeft w:val="0"/>
      <w:marRight w:val="0"/>
      <w:marTop w:val="0"/>
      <w:marBottom w:val="0"/>
      <w:divBdr>
        <w:top w:val="none" w:sz="0" w:space="0" w:color="auto"/>
        <w:left w:val="none" w:sz="0" w:space="0" w:color="auto"/>
        <w:bottom w:val="none" w:sz="0" w:space="0" w:color="auto"/>
        <w:right w:val="none" w:sz="0" w:space="0" w:color="auto"/>
      </w:divBdr>
    </w:div>
    <w:div w:id="657538990">
      <w:bodyDiv w:val="1"/>
      <w:marLeft w:val="0"/>
      <w:marRight w:val="0"/>
      <w:marTop w:val="0"/>
      <w:marBottom w:val="0"/>
      <w:divBdr>
        <w:top w:val="none" w:sz="0" w:space="0" w:color="auto"/>
        <w:left w:val="none" w:sz="0" w:space="0" w:color="auto"/>
        <w:bottom w:val="none" w:sz="0" w:space="0" w:color="auto"/>
        <w:right w:val="none" w:sz="0" w:space="0" w:color="auto"/>
      </w:divBdr>
    </w:div>
    <w:div w:id="713165247">
      <w:bodyDiv w:val="1"/>
      <w:marLeft w:val="0"/>
      <w:marRight w:val="0"/>
      <w:marTop w:val="0"/>
      <w:marBottom w:val="0"/>
      <w:divBdr>
        <w:top w:val="none" w:sz="0" w:space="0" w:color="auto"/>
        <w:left w:val="none" w:sz="0" w:space="0" w:color="auto"/>
        <w:bottom w:val="none" w:sz="0" w:space="0" w:color="auto"/>
        <w:right w:val="none" w:sz="0" w:space="0" w:color="auto"/>
      </w:divBdr>
    </w:div>
    <w:div w:id="720252416">
      <w:bodyDiv w:val="1"/>
      <w:marLeft w:val="0"/>
      <w:marRight w:val="0"/>
      <w:marTop w:val="0"/>
      <w:marBottom w:val="0"/>
      <w:divBdr>
        <w:top w:val="none" w:sz="0" w:space="0" w:color="auto"/>
        <w:left w:val="none" w:sz="0" w:space="0" w:color="auto"/>
        <w:bottom w:val="none" w:sz="0" w:space="0" w:color="auto"/>
        <w:right w:val="none" w:sz="0" w:space="0" w:color="auto"/>
      </w:divBdr>
    </w:div>
    <w:div w:id="742872543">
      <w:bodyDiv w:val="1"/>
      <w:marLeft w:val="0"/>
      <w:marRight w:val="0"/>
      <w:marTop w:val="0"/>
      <w:marBottom w:val="0"/>
      <w:divBdr>
        <w:top w:val="none" w:sz="0" w:space="0" w:color="auto"/>
        <w:left w:val="none" w:sz="0" w:space="0" w:color="auto"/>
        <w:bottom w:val="none" w:sz="0" w:space="0" w:color="auto"/>
        <w:right w:val="none" w:sz="0" w:space="0" w:color="auto"/>
      </w:divBdr>
    </w:div>
    <w:div w:id="765342546">
      <w:bodyDiv w:val="1"/>
      <w:marLeft w:val="0"/>
      <w:marRight w:val="0"/>
      <w:marTop w:val="0"/>
      <w:marBottom w:val="0"/>
      <w:divBdr>
        <w:top w:val="none" w:sz="0" w:space="0" w:color="auto"/>
        <w:left w:val="none" w:sz="0" w:space="0" w:color="auto"/>
        <w:bottom w:val="none" w:sz="0" w:space="0" w:color="auto"/>
        <w:right w:val="none" w:sz="0" w:space="0" w:color="auto"/>
      </w:divBdr>
    </w:div>
    <w:div w:id="780686403">
      <w:bodyDiv w:val="1"/>
      <w:marLeft w:val="0"/>
      <w:marRight w:val="0"/>
      <w:marTop w:val="0"/>
      <w:marBottom w:val="0"/>
      <w:divBdr>
        <w:top w:val="none" w:sz="0" w:space="0" w:color="auto"/>
        <w:left w:val="none" w:sz="0" w:space="0" w:color="auto"/>
        <w:bottom w:val="none" w:sz="0" w:space="0" w:color="auto"/>
        <w:right w:val="none" w:sz="0" w:space="0" w:color="auto"/>
      </w:divBdr>
    </w:div>
    <w:div w:id="801650745">
      <w:bodyDiv w:val="1"/>
      <w:marLeft w:val="0"/>
      <w:marRight w:val="0"/>
      <w:marTop w:val="0"/>
      <w:marBottom w:val="0"/>
      <w:divBdr>
        <w:top w:val="none" w:sz="0" w:space="0" w:color="auto"/>
        <w:left w:val="none" w:sz="0" w:space="0" w:color="auto"/>
        <w:bottom w:val="none" w:sz="0" w:space="0" w:color="auto"/>
        <w:right w:val="none" w:sz="0" w:space="0" w:color="auto"/>
      </w:divBdr>
    </w:div>
    <w:div w:id="806312877">
      <w:bodyDiv w:val="1"/>
      <w:marLeft w:val="0"/>
      <w:marRight w:val="0"/>
      <w:marTop w:val="0"/>
      <w:marBottom w:val="0"/>
      <w:divBdr>
        <w:top w:val="none" w:sz="0" w:space="0" w:color="auto"/>
        <w:left w:val="none" w:sz="0" w:space="0" w:color="auto"/>
        <w:bottom w:val="none" w:sz="0" w:space="0" w:color="auto"/>
        <w:right w:val="none" w:sz="0" w:space="0" w:color="auto"/>
      </w:divBdr>
    </w:div>
    <w:div w:id="857739311">
      <w:bodyDiv w:val="1"/>
      <w:marLeft w:val="0"/>
      <w:marRight w:val="0"/>
      <w:marTop w:val="0"/>
      <w:marBottom w:val="0"/>
      <w:divBdr>
        <w:top w:val="none" w:sz="0" w:space="0" w:color="auto"/>
        <w:left w:val="none" w:sz="0" w:space="0" w:color="auto"/>
        <w:bottom w:val="none" w:sz="0" w:space="0" w:color="auto"/>
        <w:right w:val="none" w:sz="0" w:space="0" w:color="auto"/>
      </w:divBdr>
    </w:div>
    <w:div w:id="892351181">
      <w:bodyDiv w:val="1"/>
      <w:marLeft w:val="0"/>
      <w:marRight w:val="0"/>
      <w:marTop w:val="0"/>
      <w:marBottom w:val="0"/>
      <w:divBdr>
        <w:top w:val="none" w:sz="0" w:space="0" w:color="auto"/>
        <w:left w:val="none" w:sz="0" w:space="0" w:color="auto"/>
        <w:bottom w:val="none" w:sz="0" w:space="0" w:color="auto"/>
        <w:right w:val="none" w:sz="0" w:space="0" w:color="auto"/>
      </w:divBdr>
    </w:div>
    <w:div w:id="945775721">
      <w:bodyDiv w:val="1"/>
      <w:marLeft w:val="0"/>
      <w:marRight w:val="0"/>
      <w:marTop w:val="0"/>
      <w:marBottom w:val="0"/>
      <w:divBdr>
        <w:top w:val="none" w:sz="0" w:space="0" w:color="auto"/>
        <w:left w:val="none" w:sz="0" w:space="0" w:color="auto"/>
        <w:bottom w:val="none" w:sz="0" w:space="0" w:color="auto"/>
        <w:right w:val="none" w:sz="0" w:space="0" w:color="auto"/>
      </w:divBdr>
    </w:div>
    <w:div w:id="951478369">
      <w:bodyDiv w:val="1"/>
      <w:marLeft w:val="0"/>
      <w:marRight w:val="0"/>
      <w:marTop w:val="0"/>
      <w:marBottom w:val="0"/>
      <w:divBdr>
        <w:top w:val="none" w:sz="0" w:space="0" w:color="auto"/>
        <w:left w:val="none" w:sz="0" w:space="0" w:color="auto"/>
        <w:bottom w:val="none" w:sz="0" w:space="0" w:color="auto"/>
        <w:right w:val="none" w:sz="0" w:space="0" w:color="auto"/>
      </w:divBdr>
    </w:div>
    <w:div w:id="952901572">
      <w:bodyDiv w:val="1"/>
      <w:marLeft w:val="0"/>
      <w:marRight w:val="0"/>
      <w:marTop w:val="0"/>
      <w:marBottom w:val="0"/>
      <w:divBdr>
        <w:top w:val="none" w:sz="0" w:space="0" w:color="auto"/>
        <w:left w:val="none" w:sz="0" w:space="0" w:color="auto"/>
        <w:bottom w:val="none" w:sz="0" w:space="0" w:color="auto"/>
        <w:right w:val="none" w:sz="0" w:space="0" w:color="auto"/>
      </w:divBdr>
    </w:div>
    <w:div w:id="959536494">
      <w:bodyDiv w:val="1"/>
      <w:marLeft w:val="0"/>
      <w:marRight w:val="0"/>
      <w:marTop w:val="0"/>
      <w:marBottom w:val="0"/>
      <w:divBdr>
        <w:top w:val="none" w:sz="0" w:space="0" w:color="auto"/>
        <w:left w:val="none" w:sz="0" w:space="0" w:color="auto"/>
        <w:bottom w:val="none" w:sz="0" w:space="0" w:color="auto"/>
        <w:right w:val="none" w:sz="0" w:space="0" w:color="auto"/>
      </w:divBdr>
    </w:div>
    <w:div w:id="960184587">
      <w:bodyDiv w:val="1"/>
      <w:marLeft w:val="0"/>
      <w:marRight w:val="0"/>
      <w:marTop w:val="0"/>
      <w:marBottom w:val="0"/>
      <w:divBdr>
        <w:top w:val="none" w:sz="0" w:space="0" w:color="auto"/>
        <w:left w:val="none" w:sz="0" w:space="0" w:color="auto"/>
        <w:bottom w:val="none" w:sz="0" w:space="0" w:color="auto"/>
        <w:right w:val="none" w:sz="0" w:space="0" w:color="auto"/>
      </w:divBdr>
    </w:div>
    <w:div w:id="1020276669">
      <w:bodyDiv w:val="1"/>
      <w:marLeft w:val="0"/>
      <w:marRight w:val="0"/>
      <w:marTop w:val="0"/>
      <w:marBottom w:val="0"/>
      <w:divBdr>
        <w:top w:val="none" w:sz="0" w:space="0" w:color="auto"/>
        <w:left w:val="none" w:sz="0" w:space="0" w:color="auto"/>
        <w:bottom w:val="none" w:sz="0" w:space="0" w:color="auto"/>
        <w:right w:val="none" w:sz="0" w:space="0" w:color="auto"/>
      </w:divBdr>
    </w:div>
    <w:div w:id="1064370703">
      <w:bodyDiv w:val="1"/>
      <w:marLeft w:val="0"/>
      <w:marRight w:val="0"/>
      <w:marTop w:val="0"/>
      <w:marBottom w:val="0"/>
      <w:divBdr>
        <w:top w:val="none" w:sz="0" w:space="0" w:color="auto"/>
        <w:left w:val="none" w:sz="0" w:space="0" w:color="auto"/>
        <w:bottom w:val="none" w:sz="0" w:space="0" w:color="auto"/>
        <w:right w:val="none" w:sz="0" w:space="0" w:color="auto"/>
      </w:divBdr>
    </w:div>
    <w:div w:id="1082221155">
      <w:bodyDiv w:val="1"/>
      <w:marLeft w:val="0"/>
      <w:marRight w:val="0"/>
      <w:marTop w:val="0"/>
      <w:marBottom w:val="0"/>
      <w:divBdr>
        <w:top w:val="none" w:sz="0" w:space="0" w:color="auto"/>
        <w:left w:val="none" w:sz="0" w:space="0" w:color="auto"/>
        <w:bottom w:val="none" w:sz="0" w:space="0" w:color="auto"/>
        <w:right w:val="none" w:sz="0" w:space="0" w:color="auto"/>
      </w:divBdr>
    </w:div>
    <w:div w:id="1118529679">
      <w:bodyDiv w:val="1"/>
      <w:marLeft w:val="0"/>
      <w:marRight w:val="0"/>
      <w:marTop w:val="0"/>
      <w:marBottom w:val="0"/>
      <w:divBdr>
        <w:top w:val="none" w:sz="0" w:space="0" w:color="auto"/>
        <w:left w:val="none" w:sz="0" w:space="0" w:color="auto"/>
        <w:bottom w:val="none" w:sz="0" w:space="0" w:color="auto"/>
        <w:right w:val="none" w:sz="0" w:space="0" w:color="auto"/>
      </w:divBdr>
    </w:div>
    <w:div w:id="1122532064">
      <w:bodyDiv w:val="1"/>
      <w:marLeft w:val="0"/>
      <w:marRight w:val="0"/>
      <w:marTop w:val="0"/>
      <w:marBottom w:val="0"/>
      <w:divBdr>
        <w:top w:val="none" w:sz="0" w:space="0" w:color="auto"/>
        <w:left w:val="none" w:sz="0" w:space="0" w:color="auto"/>
        <w:bottom w:val="none" w:sz="0" w:space="0" w:color="auto"/>
        <w:right w:val="none" w:sz="0" w:space="0" w:color="auto"/>
      </w:divBdr>
    </w:div>
    <w:div w:id="1127508031">
      <w:bodyDiv w:val="1"/>
      <w:marLeft w:val="0"/>
      <w:marRight w:val="0"/>
      <w:marTop w:val="0"/>
      <w:marBottom w:val="0"/>
      <w:divBdr>
        <w:top w:val="none" w:sz="0" w:space="0" w:color="auto"/>
        <w:left w:val="none" w:sz="0" w:space="0" w:color="auto"/>
        <w:bottom w:val="none" w:sz="0" w:space="0" w:color="auto"/>
        <w:right w:val="none" w:sz="0" w:space="0" w:color="auto"/>
      </w:divBdr>
    </w:div>
    <w:div w:id="1128545667">
      <w:bodyDiv w:val="1"/>
      <w:marLeft w:val="0"/>
      <w:marRight w:val="0"/>
      <w:marTop w:val="0"/>
      <w:marBottom w:val="0"/>
      <w:divBdr>
        <w:top w:val="none" w:sz="0" w:space="0" w:color="auto"/>
        <w:left w:val="none" w:sz="0" w:space="0" w:color="auto"/>
        <w:bottom w:val="none" w:sz="0" w:space="0" w:color="auto"/>
        <w:right w:val="none" w:sz="0" w:space="0" w:color="auto"/>
      </w:divBdr>
    </w:div>
    <w:div w:id="1131553024">
      <w:bodyDiv w:val="1"/>
      <w:marLeft w:val="0"/>
      <w:marRight w:val="0"/>
      <w:marTop w:val="0"/>
      <w:marBottom w:val="0"/>
      <w:divBdr>
        <w:top w:val="none" w:sz="0" w:space="0" w:color="auto"/>
        <w:left w:val="none" w:sz="0" w:space="0" w:color="auto"/>
        <w:bottom w:val="none" w:sz="0" w:space="0" w:color="auto"/>
        <w:right w:val="none" w:sz="0" w:space="0" w:color="auto"/>
      </w:divBdr>
    </w:div>
    <w:div w:id="1154105354">
      <w:bodyDiv w:val="1"/>
      <w:marLeft w:val="0"/>
      <w:marRight w:val="0"/>
      <w:marTop w:val="0"/>
      <w:marBottom w:val="0"/>
      <w:divBdr>
        <w:top w:val="none" w:sz="0" w:space="0" w:color="auto"/>
        <w:left w:val="none" w:sz="0" w:space="0" w:color="auto"/>
        <w:bottom w:val="none" w:sz="0" w:space="0" w:color="auto"/>
        <w:right w:val="none" w:sz="0" w:space="0" w:color="auto"/>
      </w:divBdr>
    </w:div>
    <w:div w:id="1174495421">
      <w:bodyDiv w:val="1"/>
      <w:marLeft w:val="0"/>
      <w:marRight w:val="0"/>
      <w:marTop w:val="0"/>
      <w:marBottom w:val="0"/>
      <w:divBdr>
        <w:top w:val="none" w:sz="0" w:space="0" w:color="auto"/>
        <w:left w:val="none" w:sz="0" w:space="0" w:color="auto"/>
        <w:bottom w:val="none" w:sz="0" w:space="0" w:color="auto"/>
        <w:right w:val="none" w:sz="0" w:space="0" w:color="auto"/>
      </w:divBdr>
    </w:div>
    <w:div w:id="1191530556">
      <w:bodyDiv w:val="1"/>
      <w:marLeft w:val="0"/>
      <w:marRight w:val="0"/>
      <w:marTop w:val="0"/>
      <w:marBottom w:val="0"/>
      <w:divBdr>
        <w:top w:val="none" w:sz="0" w:space="0" w:color="auto"/>
        <w:left w:val="none" w:sz="0" w:space="0" w:color="auto"/>
        <w:bottom w:val="none" w:sz="0" w:space="0" w:color="auto"/>
        <w:right w:val="none" w:sz="0" w:space="0" w:color="auto"/>
      </w:divBdr>
    </w:div>
    <w:div w:id="1232086034">
      <w:bodyDiv w:val="1"/>
      <w:marLeft w:val="0"/>
      <w:marRight w:val="0"/>
      <w:marTop w:val="0"/>
      <w:marBottom w:val="0"/>
      <w:divBdr>
        <w:top w:val="none" w:sz="0" w:space="0" w:color="auto"/>
        <w:left w:val="none" w:sz="0" w:space="0" w:color="auto"/>
        <w:bottom w:val="none" w:sz="0" w:space="0" w:color="auto"/>
        <w:right w:val="none" w:sz="0" w:space="0" w:color="auto"/>
      </w:divBdr>
    </w:div>
    <w:div w:id="1247571929">
      <w:bodyDiv w:val="1"/>
      <w:marLeft w:val="0"/>
      <w:marRight w:val="0"/>
      <w:marTop w:val="0"/>
      <w:marBottom w:val="0"/>
      <w:divBdr>
        <w:top w:val="none" w:sz="0" w:space="0" w:color="auto"/>
        <w:left w:val="none" w:sz="0" w:space="0" w:color="auto"/>
        <w:bottom w:val="none" w:sz="0" w:space="0" w:color="auto"/>
        <w:right w:val="none" w:sz="0" w:space="0" w:color="auto"/>
      </w:divBdr>
    </w:div>
    <w:div w:id="1250195091">
      <w:bodyDiv w:val="1"/>
      <w:marLeft w:val="0"/>
      <w:marRight w:val="0"/>
      <w:marTop w:val="0"/>
      <w:marBottom w:val="0"/>
      <w:divBdr>
        <w:top w:val="none" w:sz="0" w:space="0" w:color="auto"/>
        <w:left w:val="none" w:sz="0" w:space="0" w:color="auto"/>
        <w:bottom w:val="none" w:sz="0" w:space="0" w:color="auto"/>
        <w:right w:val="none" w:sz="0" w:space="0" w:color="auto"/>
      </w:divBdr>
    </w:div>
    <w:div w:id="1263034414">
      <w:bodyDiv w:val="1"/>
      <w:marLeft w:val="0"/>
      <w:marRight w:val="0"/>
      <w:marTop w:val="0"/>
      <w:marBottom w:val="0"/>
      <w:divBdr>
        <w:top w:val="none" w:sz="0" w:space="0" w:color="auto"/>
        <w:left w:val="none" w:sz="0" w:space="0" w:color="auto"/>
        <w:bottom w:val="none" w:sz="0" w:space="0" w:color="auto"/>
        <w:right w:val="none" w:sz="0" w:space="0" w:color="auto"/>
      </w:divBdr>
    </w:div>
    <w:div w:id="1270547556">
      <w:bodyDiv w:val="1"/>
      <w:marLeft w:val="0"/>
      <w:marRight w:val="0"/>
      <w:marTop w:val="0"/>
      <w:marBottom w:val="0"/>
      <w:divBdr>
        <w:top w:val="none" w:sz="0" w:space="0" w:color="auto"/>
        <w:left w:val="none" w:sz="0" w:space="0" w:color="auto"/>
        <w:bottom w:val="none" w:sz="0" w:space="0" w:color="auto"/>
        <w:right w:val="none" w:sz="0" w:space="0" w:color="auto"/>
      </w:divBdr>
    </w:div>
    <w:div w:id="1290284960">
      <w:bodyDiv w:val="1"/>
      <w:marLeft w:val="0"/>
      <w:marRight w:val="0"/>
      <w:marTop w:val="0"/>
      <w:marBottom w:val="0"/>
      <w:divBdr>
        <w:top w:val="none" w:sz="0" w:space="0" w:color="auto"/>
        <w:left w:val="none" w:sz="0" w:space="0" w:color="auto"/>
        <w:bottom w:val="none" w:sz="0" w:space="0" w:color="auto"/>
        <w:right w:val="none" w:sz="0" w:space="0" w:color="auto"/>
      </w:divBdr>
    </w:div>
    <w:div w:id="1312756854">
      <w:bodyDiv w:val="1"/>
      <w:marLeft w:val="0"/>
      <w:marRight w:val="0"/>
      <w:marTop w:val="0"/>
      <w:marBottom w:val="0"/>
      <w:divBdr>
        <w:top w:val="none" w:sz="0" w:space="0" w:color="auto"/>
        <w:left w:val="none" w:sz="0" w:space="0" w:color="auto"/>
        <w:bottom w:val="none" w:sz="0" w:space="0" w:color="auto"/>
        <w:right w:val="none" w:sz="0" w:space="0" w:color="auto"/>
      </w:divBdr>
    </w:div>
    <w:div w:id="1329821371">
      <w:bodyDiv w:val="1"/>
      <w:marLeft w:val="0"/>
      <w:marRight w:val="0"/>
      <w:marTop w:val="0"/>
      <w:marBottom w:val="0"/>
      <w:divBdr>
        <w:top w:val="none" w:sz="0" w:space="0" w:color="auto"/>
        <w:left w:val="none" w:sz="0" w:space="0" w:color="auto"/>
        <w:bottom w:val="none" w:sz="0" w:space="0" w:color="auto"/>
        <w:right w:val="none" w:sz="0" w:space="0" w:color="auto"/>
      </w:divBdr>
    </w:div>
    <w:div w:id="1344473984">
      <w:bodyDiv w:val="1"/>
      <w:marLeft w:val="0"/>
      <w:marRight w:val="0"/>
      <w:marTop w:val="0"/>
      <w:marBottom w:val="0"/>
      <w:divBdr>
        <w:top w:val="none" w:sz="0" w:space="0" w:color="auto"/>
        <w:left w:val="none" w:sz="0" w:space="0" w:color="auto"/>
        <w:bottom w:val="none" w:sz="0" w:space="0" w:color="auto"/>
        <w:right w:val="none" w:sz="0" w:space="0" w:color="auto"/>
      </w:divBdr>
    </w:div>
    <w:div w:id="1349408165">
      <w:bodyDiv w:val="1"/>
      <w:marLeft w:val="0"/>
      <w:marRight w:val="0"/>
      <w:marTop w:val="0"/>
      <w:marBottom w:val="0"/>
      <w:divBdr>
        <w:top w:val="none" w:sz="0" w:space="0" w:color="auto"/>
        <w:left w:val="none" w:sz="0" w:space="0" w:color="auto"/>
        <w:bottom w:val="none" w:sz="0" w:space="0" w:color="auto"/>
        <w:right w:val="none" w:sz="0" w:space="0" w:color="auto"/>
      </w:divBdr>
    </w:div>
    <w:div w:id="1378778259">
      <w:bodyDiv w:val="1"/>
      <w:marLeft w:val="0"/>
      <w:marRight w:val="0"/>
      <w:marTop w:val="0"/>
      <w:marBottom w:val="0"/>
      <w:divBdr>
        <w:top w:val="none" w:sz="0" w:space="0" w:color="auto"/>
        <w:left w:val="none" w:sz="0" w:space="0" w:color="auto"/>
        <w:bottom w:val="none" w:sz="0" w:space="0" w:color="auto"/>
        <w:right w:val="none" w:sz="0" w:space="0" w:color="auto"/>
      </w:divBdr>
      <w:divsChild>
        <w:div w:id="843662646">
          <w:marLeft w:val="0"/>
          <w:marRight w:val="0"/>
          <w:marTop w:val="0"/>
          <w:marBottom w:val="0"/>
          <w:divBdr>
            <w:top w:val="none" w:sz="0" w:space="0" w:color="auto"/>
            <w:left w:val="none" w:sz="0" w:space="0" w:color="auto"/>
            <w:bottom w:val="none" w:sz="0" w:space="0" w:color="auto"/>
            <w:right w:val="none" w:sz="0" w:space="0" w:color="auto"/>
          </w:divBdr>
          <w:divsChild>
            <w:div w:id="724378057">
              <w:marLeft w:val="0"/>
              <w:marRight w:val="0"/>
              <w:marTop w:val="0"/>
              <w:marBottom w:val="0"/>
              <w:divBdr>
                <w:top w:val="none" w:sz="0" w:space="0" w:color="auto"/>
                <w:left w:val="none" w:sz="0" w:space="0" w:color="auto"/>
                <w:bottom w:val="none" w:sz="0" w:space="0" w:color="auto"/>
                <w:right w:val="none" w:sz="0" w:space="0" w:color="auto"/>
              </w:divBdr>
              <w:divsChild>
                <w:div w:id="828138527">
                  <w:marLeft w:val="0"/>
                  <w:marRight w:val="0"/>
                  <w:marTop w:val="0"/>
                  <w:marBottom w:val="0"/>
                  <w:divBdr>
                    <w:top w:val="none" w:sz="0" w:space="0" w:color="auto"/>
                    <w:left w:val="none" w:sz="0" w:space="0" w:color="auto"/>
                    <w:bottom w:val="none" w:sz="0" w:space="0" w:color="auto"/>
                    <w:right w:val="none" w:sz="0" w:space="0" w:color="auto"/>
                  </w:divBdr>
                  <w:divsChild>
                    <w:div w:id="2097247461">
                      <w:marLeft w:val="0"/>
                      <w:marRight w:val="0"/>
                      <w:marTop w:val="0"/>
                      <w:marBottom w:val="0"/>
                      <w:divBdr>
                        <w:top w:val="none" w:sz="0" w:space="0" w:color="auto"/>
                        <w:left w:val="none" w:sz="0" w:space="0" w:color="auto"/>
                        <w:bottom w:val="none" w:sz="0" w:space="0" w:color="auto"/>
                        <w:right w:val="none" w:sz="0" w:space="0" w:color="auto"/>
                      </w:divBdr>
                      <w:divsChild>
                        <w:div w:id="1590577557">
                          <w:marLeft w:val="0"/>
                          <w:marRight w:val="0"/>
                          <w:marTop w:val="0"/>
                          <w:marBottom w:val="0"/>
                          <w:divBdr>
                            <w:top w:val="none" w:sz="0" w:space="0" w:color="auto"/>
                            <w:left w:val="none" w:sz="0" w:space="0" w:color="auto"/>
                            <w:bottom w:val="none" w:sz="0" w:space="0" w:color="auto"/>
                            <w:right w:val="none" w:sz="0" w:space="0" w:color="auto"/>
                          </w:divBdr>
                          <w:divsChild>
                            <w:div w:id="1047267624">
                              <w:marLeft w:val="0"/>
                              <w:marRight w:val="0"/>
                              <w:marTop w:val="0"/>
                              <w:marBottom w:val="0"/>
                              <w:divBdr>
                                <w:top w:val="none" w:sz="0" w:space="0" w:color="auto"/>
                                <w:left w:val="none" w:sz="0" w:space="0" w:color="auto"/>
                                <w:bottom w:val="none" w:sz="0" w:space="0" w:color="auto"/>
                                <w:right w:val="none" w:sz="0" w:space="0" w:color="auto"/>
                              </w:divBdr>
                              <w:divsChild>
                                <w:div w:id="90470774">
                                  <w:marLeft w:val="0"/>
                                  <w:marRight w:val="0"/>
                                  <w:marTop w:val="0"/>
                                  <w:marBottom w:val="0"/>
                                  <w:divBdr>
                                    <w:top w:val="none" w:sz="0" w:space="0" w:color="auto"/>
                                    <w:left w:val="none" w:sz="0" w:space="0" w:color="auto"/>
                                    <w:bottom w:val="none" w:sz="0" w:space="0" w:color="auto"/>
                                    <w:right w:val="none" w:sz="0" w:space="0" w:color="auto"/>
                                  </w:divBdr>
                                  <w:divsChild>
                                    <w:div w:id="21399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477737">
      <w:bodyDiv w:val="1"/>
      <w:marLeft w:val="0"/>
      <w:marRight w:val="0"/>
      <w:marTop w:val="0"/>
      <w:marBottom w:val="0"/>
      <w:divBdr>
        <w:top w:val="none" w:sz="0" w:space="0" w:color="auto"/>
        <w:left w:val="none" w:sz="0" w:space="0" w:color="auto"/>
        <w:bottom w:val="none" w:sz="0" w:space="0" w:color="auto"/>
        <w:right w:val="none" w:sz="0" w:space="0" w:color="auto"/>
      </w:divBdr>
    </w:div>
    <w:div w:id="1412656263">
      <w:bodyDiv w:val="1"/>
      <w:marLeft w:val="0"/>
      <w:marRight w:val="0"/>
      <w:marTop w:val="0"/>
      <w:marBottom w:val="0"/>
      <w:divBdr>
        <w:top w:val="none" w:sz="0" w:space="0" w:color="auto"/>
        <w:left w:val="none" w:sz="0" w:space="0" w:color="auto"/>
        <w:bottom w:val="none" w:sz="0" w:space="0" w:color="auto"/>
        <w:right w:val="none" w:sz="0" w:space="0" w:color="auto"/>
      </w:divBdr>
    </w:div>
    <w:div w:id="1417942551">
      <w:bodyDiv w:val="1"/>
      <w:marLeft w:val="0"/>
      <w:marRight w:val="0"/>
      <w:marTop w:val="0"/>
      <w:marBottom w:val="0"/>
      <w:divBdr>
        <w:top w:val="none" w:sz="0" w:space="0" w:color="auto"/>
        <w:left w:val="none" w:sz="0" w:space="0" w:color="auto"/>
        <w:bottom w:val="none" w:sz="0" w:space="0" w:color="auto"/>
        <w:right w:val="none" w:sz="0" w:space="0" w:color="auto"/>
      </w:divBdr>
    </w:div>
    <w:div w:id="1437367129">
      <w:bodyDiv w:val="1"/>
      <w:marLeft w:val="0"/>
      <w:marRight w:val="0"/>
      <w:marTop w:val="0"/>
      <w:marBottom w:val="0"/>
      <w:divBdr>
        <w:top w:val="none" w:sz="0" w:space="0" w:color="auto"/>
        <w:left w:val="none" w:sz="0" w:space="0" w:color="auto"/>
        <w:bottom w:val="none" w:sz="0" w:space="0" w:color="auto"/>
        <w:right w:val="none" w:sz="0" w:space="0" w:color="auto"/>
      </w:divBdr>
    </w:div>
    <w:div w:id="1479223384">
      <w:bodyDiv w:val="1"/>
      <w:marLeft w:val="0"/>
      <w:marRight w:val="0"/>
      <w:marTop w:val="0"/>
      <w:marBottom w:val="0"/>
      <w:divBdr>
        <w:top w:val="none" w:sz="0" w:space="0" w:color="auto"/>
        <w:left w:val="none" w:sz="0" w:space="0" w:color="auto"/>
        <w:bottom w:val="none" w:sz="0" w:space="0" w:color="auto"/>
        <w:right w:val="none" w:sz="0" w:space="0" w:color="auto"/>
      </w:divBdr>
    </w:div>
    <w:div w:id="1494371793">
      <w:bodyDiv w:val="1"/>
      <w:marLeft w:val="0"/>
      <w:marRight w:val="0"/>
      <w:marTop w:val="0"/>
      <w:marBottom w:val="0"/>
      <w:divBdr>
        <w:top w:val="none" w:sz="0" w:space="0" w:color="auto"/>
        <w:left w:val="none" w:sz="0" w:space="0" w:color="auto"/>
        <w:bottom w:val="none" w:sz="0" w:space="0" w:color="auto"/>
        <w:right w:val="none" w:sz="0" w:space="0" w:color="auto"/>
      </w:divBdr>
      <w:divsChild>
        <w:div w:id="1018385663">
          <w:marLeft w:val="0"/>
          <w:marRight w:val="0"/>
          <w:marTop w:val="0"/>
          <w:marBottom w:val="0"/>
          <w:divBdr>
            <w:top w:val="none" w:sz="0" w:space="0" w:color="auto"/>
            <w:left w:val="none" w:sz="0" w:space="0" w:color="auto"/>
            <w:bottom w:val="none" w:sz="0" w:space="0" w:color="auto"/>
            <w:right w:val="none" w:sz="0" w:space="0" w:color="auto"/>
          </w:divBdr>
        </w:div>
      </w:divsChild>
    </w:div>
    <w:div w:id="1501115124">
      <w:bodyDiv w:val="1"/>
      <w:marLeft w:val="0"/>
      <w:marRight w:val="0"/>
      <w:marTop w:val="0"/>
      <w:marBottom w:val="0"/>
      <w:divBdr>
        <w:top w:val="none" w:sz="0" w:space="0" w:color="auto"/>
        <w:left w:val="none" w:sz="0" w:space="0" w:color="auto"/>
        <w:bottom w:val="none" w:sz="0" w:space="0" w:color="auto"/>
        <w:right w:val="none" w:sz="0" w:space="0" w:color="auto"/>
      </w:divBdr>
    </w:div>
    <w:div w:id="1502507932">
      <w:bodyDiv w:val="1"/>
      <w:marLeft w:val="0"/>
      <w:marRight w:val="0"/>
      <w:marTop w:val="0"/>
      <w:marBottom w:val="0"/>
      <w:divBdr>
        <w:top w:val="none" w:sz="0" w:space="0" w:color="auto"/>
        <w:left w:val="none" w:sz="0" w:space="0" w:color="auto"/>
        <w:bottom w:val="none" w:sz="0" w:space="0" w:color="auto"/>
        <w:right w:val="none" w:sz="0" w:space="0" w:color="auto"/>
      </w:divBdr>
    </w:div>
    <w:div w:id="1592394761">
      <w:bodyDiv w:val="1"/>
      <w:marLeft w:val="0"/>
      <w:marRight w:val="0"/>
      <w:marTop w:val="0"/>
      <w:marBottom w:val="0"/>
      <w:divBdr>
        <w:top w:val="none" w:sz="0" w:space="0" w:color="auto"/>
        <w:left w:val="none" w:sz="0" w:space="0" w:color="auto"/>
        <w:bottom w:val="none" w:sz="0" w:space="0" w:color="auto"/>
        <w:right w:val="none" w:sz="0" w:space="0" w:color="auto"/>
      </w:divBdr>
    </w:div>
    <w:div w:id="1592884416">
      <w:bodyDiv w:val="1"/>
      <w:marLeft w:val="0"/>
      <w:marRight w:val="0"/>
      <w:marTop w:val="0"/>
      <w:marBottom w:val="0"/>
      <w:divBdr>
        <w:top w:val="none" w:sz="0" w:space="0" w:color="auto"/>
        <w:left w:val="none" w:sz="0" w:space="0" w:color="auto"/>
        <w:bottom w:val="none" w:sz="0" w:space="0" w:color="auto"/>
        <w:right w:val="none" w:sz="0" w:space="0" w:color="auto"/>
      </w:divBdr>
    </w:div>
    <w:div w:id="1598292924">
      <w:bodyDiv w:val="1"/>
      <w:marLeft w:val="0"/>
      <w:marRight w:val="0"/>
      <w:marTop w:val="0"/>
      <w:marBottom w:val="0"/>
      <w:divBdr>
        <w:top w:val="none" w:sz="0" w:space="0" w:color="auto"/>
        <w:left w:val="none" w:sz="0" w:space="0" w:color="auto"/>
        <w:bottom w:val="none" w:sz="0" w:space="0" w:color="auto"/>
        <w:right w:val="none" w:sz="0" w:space="0" w:color="auto"/>
      </w:divBdr>
      <w:divsChild>
        <w:div w:id="120878157">
          <w:marLeft w:val="0"/>
          <w:marRight w:val="0"/>
          <w:marTop w:val="0"/>
          <w:marBottom w:val="0"/>
          <w:divBdr>
            <w:top w:val="none" w:sz="0" w:space="0" w:color="auto"/>
            <w:left w:val="none" w:sz="0" w:space="0" w:color="auto"/>
            <w:bottom w:val="none" w:sz="0" w:space="0" w:color="auto"/>
            <w:right w:val="none" w:sz="0" w:space="0" w:color="auto"/>
          </w:divBdr>
          <w:divsChild>
            <w:div w:id="1061296593">
              <w:marLeft w:val="0"/>
              <w:marRight w:val="0"/>
              <w:marTop w:val="0"/>
              <w:marBottom w:val="0"/>
              <w:divBdr>
                <w:top w:val="none" w:sz="0" w:space="0" w:color="auto"/>
                <w:left w:val="none" w:sz="0" w:space="0" w:color="auto"/>
                <w:bottom w:val="none" w:sz="0" w:space="0" w:color="auto"/>
                <w:right w:val="none" w:sz="0" w:space="0" w:color="auto"/>
              </w:divBdr>
              <w:divsChild>
                <w:div w:id="335495805">
                  <w:marLeft w:val="0"/>
                  <w:marRight w:val="0"/>
                  <w:marTop w:val="0"/>
                  <w:marBottom w:val="0"/>
                  <w:divBdr>
                    <w:top w:val="none" w:sz="0" w:space="0" w:color="auto"/>
                    <w:left w:val="none" w:sz="0" w:space="0" w:color="auto"/>
                    <w:bottom w:val="none" w:sz="0" w:space="0" w:color="auto"/>
                    <w:right w:val="none" w:sz="0" w:space="0" w:color="auto"/>
                  </w:divBdr>
                  <w:divsChild>
                    <w:div w:id="496698158">
                      <w:marLeft w:val="0"/>
                      <w:marRight w:val="0"/>
                      <w:marTop w:val="0"/>
                      <w:marBottom w:val="0"/>
                      <w:divBdr>
                        <w:top w:val="none" w:sz="0" w:space="0" w:color="auto"/>
                        <w:left w:val="none" w:sz="0" w:space="0" w:color="auto"/>
                        <w:bottom w:val="none" w:sz="0" w:space="0" w:color="auto"/>
                        <w:right w:val="none" w:sz="0" w:space="0" w:color="auto"/>
                      </w:divBdr>
                      <w:divsChild>
                        <w:div w:id="723716221">
                          <w:marLeft w:val="0"/>
                          <w:marRight w:val="0"/>
                          <w:marTop w:val="0"/>
                          <w:marBottom w:val="0"/>
                          <w:divBdr>
                            <w:top w:val="none" w:sz="0" w:space="0" w:color="auto"/>
                            <w:left w:val="none" w:sz="0" w:space="0" w:color="auto"/>
                            <w:bottom w:val="none" w:sz="0" w:space="0" w:color="auto"/>
                            <w:right w:val="none" w:sz="0" w:space="0" w:color="auto"/>
                          </w:divBdr>
                          <w:divsChild>
                            <w:div w:id="1192841736">
                              <w:marLeft w:val="0"/>
                              <w:marRight w:val="0"/>
                              <w:marTop w:val="0"/>
                              <w:marBottom w:val="0"/>
                              <w:divBdr>
                                <w:top w:val="none" w:sz="0" w:space="0" w:color="auto"/>
                                <w:left w:val="none" w:sz="0" w:space="0" w:color="auto"/>
                                <w:bottom w:val="none" w:sz="0" w:space="0" w:color="auto"/>
                                <w:right w:val="none" w:sz="0" w:space="0" w:color="auto"/>
                              </w:divBdr>
                              <w:divsChild>
                                <w:div w:id="1464693046">
                                  <w:marLeft w:val="0"/>
                                  <w:marRight w:val="0"/>
                                  <w:marTop w:val="0"/>
                                  <w:marBottom w:val="0"/>
                                  <w:divBdr>
                                    <w:top w:val="none" w:sz="0" w:space="0" w:color="auto"/>
                                    <w:left w:val="none" w:sz="0" w:space="0" w:color="auto"/>
                                    <w:bottom w:val="none" w:sz="0" w:space="0" w:color="auto"/>
                                    <w:right w:val="none" w:sz="0" w:space="0" w:color="auto"/>
                                  </w:divBdr>
                                  <w:divsChild>
                                    <w:div w:id="19367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694618">
      <w:bodyDiv w:val="1"/>
      <w:marLeft w:val="0"/>
      <w:marRight w:val="0"/>
      <w:marTop w:val="0"/>
      <w:marBottom w:val="0"/>
      <w:divBdr>
        <w:top w:val="none" w:sz="0" w:space="0" w:color="auto"/>
        <w:left w:val="none" w:sz="0" w:space="0" w:color="auto"/>
        <w:bottom w:val="none" w:sz="0" w:space="0" w:color="auto"/>
        <w:right w:val="none" w:sz="0" w:space="0" w:color="auto"/>
      </w:divBdr>
    </w:div>
    <w:div w:id="1686325270">
      <w:bodyDiv w:val="1"/>
      <w:marLeft w:val="0"/>
      <w:marRight w:val="0"/>
      <w:marTop w:val="0"/>
      <w:marBottom w:val="0"/>
      <w:divBdr>
        <w:top w:val="none" w:sz="0" w:space="0" w:color="auto"/>
        <w:left w:val="none" w:sz="0" w:space="0" w:color="auto"/>
        <w:bottom w:val="none" w:sz="0" w:space="0" w:color="auto"/>
        <w:right w:val="none" w:sz="0" w:space="0" w:color="auto"/>
      </w:divBdr>
    </w:div>
    <w:div w:id="1696273352">
      <w:bodyDiv w:val="1"/>
      <w:marLeft w:val="0"/>
      <w:marRight w:val="0"/>
      <w:marTop w:val="0"/>
      <w:marBottom w:val="0"/>
      <w:divBdr>
        <w:top w:val="none" w:sz="0" w:space="0" w:color="auto"/>
        <w:left w:val="none" w:sz="0" w:space="0" w:color="auto"/>
        <w:bottom w:val="none" w:sz="0" w:space="0" w:color="auto"/>
        <w:right w:val="none" w:sz="0" w:space="0" w:color="auto"/>
      </w:divBdr>
    </w:div>
    <w:div w:id="1698654163">
      <w:bodyDiv w:val="1"/>
      <w:marLeft w:val="0"/>
      <w:marRight w:val="0"/>
      <w:marTop w:val="0"/>
      <w:marBottom w:val="0"/>
      <w:divBdr>
        <w:top w:val="none" w:sz="0" w:space="0" w:color="auto"/>
        <w:left w:val="none" w:sz="0" w:space="0" w:color="auto"/>
        <w:bottom w:val="none" w:sz="0" w:space="0" w:color="auto"/>
        <w:right w:val="none" w:sz="0" w:space="0" w:color="auto"/>
      </w:divBdr>
    </w:div>
    <w:div w:id="1715890613">
      <w:bodyDiv w:val="1"/>
      <w:marLeft w:val="0"/>
      <w:marRight w:val="0"/>
      <w:marTop w:val="0"/>
      <w:marBottom w:val="0"/>
      <w:divBdr>
        <w:top w:val="none" w:sz="0" w:space="0" w:color="auto"/>
        <w:left w:val="none" w:sz="0" w:space="0" w:color="auto"/>
        <w:bottom w:val="none" w:sz="0" w:space="0" w:color="auto"/>
        <w:right w:val="none" w:sz="0" w:space="0" w:color="auto"/>
      </w:divBdr>
    </w:div>
    <w:div w:id="1744908329">
      <w:bodyDiv w:val="1"/>
      <w:marLeft w:val="0"/>
      <w:marRight w:val="0"/>
      <w:marTop w:val="0"/>
      <w:marBottom w:val="0"/>
      <w:divBdr>
        <w:top w:val="none" w:sz="0" w:space="0" w:color="auto"/>
        <w:left w:val="none" w:sz="0" w:space="0" w:color="auto"/>
        <w:bottom w:val="none" w:sz="0" w:space="0" w:color="auto"/>
        <w:right w:val="none" w:sz="0" w:space="0" w:color="auto"/>
      </w:divBdr>
    </w:div>
    <w:div w:id="1768310525">
      <w:bodyDiv w:val="1"/>
      <w:marLeft w:val="0"/>
      <w:marRight w:val="0"/>
      <w:marTop w:val="0"/>
      <w:marBottom w:val="0"/>
      <w:divBdr>
        <w:top w:val="none" w:sz="0" w:space="0" w:color="auto"/>
        <w:left w:val="none" w:sz="0" w:space="0" w:color="auto"/>
        <w:bottom w:val="none" w:sz="0" w:space="0" w:color="auto"/>
        <w:right w:val="none" w:sz="0" w:space="0" w:color="auto"/>
      </w:divBdr>
    </w:div>
    <w:div w:id="1825194032">
      <w:bodyDiv w:val="1"/>
      <w:marLeft w:val="0"/>
      <w:marRight w:val="0"/>
      <w:marTop w:val="0"/>
      <w:marBottom w:val="0"/>
      <w:divBdr>
        <w:top w:val="none" w:sz="0" w:space="0" w:color="auto"/>
        <w:left w:val="none" w:sz="0" w:space="0" w:color="auto"/>
        <w:bottom w:val="none" w:sz="0" w:space="0" w:color="auto"/>
        <w:right w:val="none" w:sz="0" w:space="0" w:color="auto"/>
      </w:divBdr>
    </w:div>
    <w:div w:id="1829900659">
      <w:bodyDiv w:val="1"/>
      <w:marLeft w:val="0"/>
      <w:marRight w:val="0"/>
      <w:marTop w:val="0"/>
      <w:marBottom w:val="0"/>
      <w:divBdr>
        <w:top w:val="none" w:sz="0" w:space="0" w:color="auto"/>
        <w:left w:val="none" w:sz="0" w:space="0" w:color="auto"/>
        <w:bottom w:val="none" w:sz="0" w:space="0" w:color="auto"/>
        <w:right w:val="none" w:sz="0" w:space="0" w:color="auto"/>
      </w:divBdr>
    </w:div>
    <w:div w:id="1846094554">
      <w:bodyDiv w:val="1"/>
      <w:marLeft w:val="0"/>
      <w:marRight w:val="0"/>
      <w:marTop w:val="0"/>
      <w:marBottom w:val="0"/>
      <w:divBdr>
        <w:top w:val="none" w:sz="0" w:space="0" w:color="auto"/>
        <w:left w:val="none" w:sz="0" w:space="0" w:color="auto"/>
        <w:bottom w:val="none" w:sz="0" w:space="0" w:color="auto"/>
        <w:right w:val="none" w:sz="0" w:space="0" w:color="auto"/>
      </w:divBdr>
    </w:div>
    <w:div w:id="1847091491">
      <w:bodyDiv w:val="1"/>
      <w:marLeft w:val="0"/>
      <w:marRight w:val="0"/>
      <w:marTop w:val="0"/>
      <w:marBottom w:val="0"/>
      <w:divBdr>
        <w:top w:val="none" w:sz="0" w:space="0" w:color="auto"/>
        <w:left w:val="none" w:sz="0" w:space="0" w:color="auto"/>
        <w:bottom w:val="none" w:sz="0" w:space="0" w:color="auto"/>
        <w:right w:val="none" w:sz="0" w:space="0" w:color="auto"/>
      </w:divBdr>
    </w:div>
    <w:div w:id="1859346249">
      <w:bodyDiv w:val="1"/>
      <w:marLeft w:val="0"/>
      <w:marRight w:val="0"/>
      <w:marTop w:val="0"/>
      <w:marBottom w:val="0"/>
      <w:divBdr>
        <w:top w:val="none" w:sz="0" w:space="0" w:color="auto"/>
        <w:left w:val="none" w:sz="0" w:space="0" w:color="auto"/>
        <w:bottom w:val="none" w:sz="0" w:space="0" w:color="auto"/>
        <w:right w:val="none" w:sz="0" w:space="0" w:color="auto"/>
      </w:divBdr>
    </w:div>
    <w:div w:id="1868448201">
      <w:bodyDiv w:val="1"/>
      <w:marLeft w:val="0"/>
      <w:marRight w:val="0"/>
      <w:marTop w:val="0"/>
      <w:marBottom w:val="0"/>
      <w:divBdr>
        <w:top w:val="none" w:sz="0" w:space="0" w:color="auto"/>
        <w:left w:val="none" w:sz="0" w:space="0" w:color="auto"/>
        <w:bottom w:val="none" w:sz="0" w:space="0" w:color="auto"/>
        <w:right w:val="none" w:sz="0" w:space="0" w:color="auto"/>
      </w:divBdr>
    </w:div>
    <w:div w:id="1889563602">
      <w:bodyDiv w:val="1"/>
      <w:marLeft w:val="0"/>
      <w:marRight w:val="0"/>
      <w:marTop w:val="0"/>
      <w:marBottom w:val="0"/>
      <w:divBdr>
        <w:top w:val="none" w:sz="0" w:space="0" w:color="auto"/>
        <w:left w:val="none" w:sz="0" w:space="0" w:color="auto"/>
        <w:bottom w:val="none" w:sz="0" w:space="0" w:color="auto"/>
        <w:right w:val="none" w:sz="0" w:space="0" w:color="auto"/>
      </w:divBdr>
    </w:div>
    <w:div w:id="1891265688">
      <w:bodyDiv w:val="1"/>
      <w:marLeft w:val="0"/>
      <w:marRight w:val="0"/>
      <w:marTop w:val="0"/>
      <w:marBottom w:val="0"/>
      <w:divBdr>
        <w:top w:val="none" w:sz="0" w:space="0" w:color="auto"/>
        <w:left w:val="none" w:sz="0" w:space="0" w:color="auto"/>
        <w:bottom w:val="none" w:sz="0" w:space="0" w:color="auto"/>
        <w:right w:val="none" w:sz="0" w:space="0" w:color="auto"/>
      </w:divBdr>
    </w:div>
    <w:div w:id="1929653276">
      <w:bodyDiv w:val="1"/>
      <w:marLeft w:val="0"/>
      <w:marRight w:val="0"/>
      <w:marTop w:val="0"/>
      <w:marBottom w:val="0"/>
      <w:divBdr>
        <w:top w:val="none" w:sz="0" w:space="0" w:color="auto"/>
        <w:left w:val="none" w:sz="0" w:space="0" w:color="auto"/>
        <w:bottom w:val="none" w:sz="0" w:space="0" w:color="auto"/>
        <w:right w:val="none" w:sz="0" w:space="0" w:color="auto"/>
      </w:divBdr>
    </w:div>
    <w:div w:id="1950550186">
      <w:bodyDiv w:val="1"/>
      <w:marLeft w:val="0"/>
      <w:marRight w:val="0"/>
      <w:marTop w:val="0"/>
      <w:marBottom w:val="0"/>
      <w:divBdr>
        <w:top w:val="none" w:sz="0" w:space="0" w:color="auto"/>
        <w:left w:val="none" w:sz="0" w:space="0" w:color="auto"/>
        <w:bottom w:val="none" w:sz="0" w:space="0" w:color="auto"/>
        <w:right w:val="none" w:sz="0" w:space="0" w:color="auto"/>
      </w:divBdr>
    </w:div>
    <w:div w:id="1960522862">
      <w:bodyDiv w:val="1"/>
      <w:marLeft w:val="0"/>
      <w:marRight w:val="0"/>
      <w:marTop w:val="0"/>
      <w:marBottom w:val="0"/>
      <w:divBdr>
        <w:top w:val="none" w:sz="0" w:space="0" w:color="auto"/>
        <w:left w:val="none" w:sz="0" w:space="0" w:color="auto"/>
        <w:bottom w:val="none" w:sz="0" w:space="0" w:color="auto"/>
        <w:right w:val="none" w:sz="0" w:space="0" w:color="auto"/>
      </w:divBdr>
    </w:div>
    <w:div w:id="1961380600">
      <w:bodyDiv w:val="1"/>
      <w:marLeft w:val="0"/>
      <w:marRight w:val="0"/>
      <w:marTop w:val="0"/>
      <w:marBottom w:val="0"/>
      <w:divBdr>
        <w:top w:val="none" w:sz="0" w:space="0" w:color="auto"/>
        <w:left w:val="none" w:sz="0" w:space="0" w:color="auto"/>
        <w:bottom w:val="none" w:sz="0" w:space="0" w:color="auto"/>
        <w:right w:val="none" w:sz="0" w:space="0" w:color="auto"/>
      </w:divBdr>
    </w:div>
    <w:div w:id="2002922638">
      <w:bodyDiv w:val="1"/>
      <w:marLeft w:val="0"/>
      <w:marRight w:val="0"/>
      <w:marTop w:val="0"/>
      <w:marBottom w:val="0"/>
      <w:divBdr>
        <w:top w:val="none" w:sz="0" w:space="0" w:color="auto"/>
        <w:left w:val="none" w:sz="0" w:space="0" w:color="auto"/>
        <w:bottom w:val="none" w:sz="0" w:space="0" w:color="auto"/>
        <w:right w:val="none" w:sz="0" w:space="0" w:color="auto"/>
      </w:divBdr>
    </w:div>
    <w:div w:id="2009554515">
      <w:bodyDiv w:val="1"/>
      <w:marLeft w:val="0"/>
      <w:marRight w:val="0"/>
      <w:marTop w:val="0"/>
      <w:marBottom w:val="0"/>
      <w:divBdr>
        <w:top w:val="none" w:sz="0" w:space="0" w:color="auto"/>
        <w:left w:val="none" w:sz="0" w:space="0" w:color="auto"/>
        <w:bottom w:val="none" w:sz="0" w:space="0" w:color="auto"/>
        <w:right w:val="none" w:sz="0" w:space="0" w:color="auto"/>
      </w:divBdr>
    </w:div>
    <w:div w:id="2015953804">
      <w:bodyDiv w:val="1"/>
      <w:marLeft w:val="0"/>
      <w:marRight w:val="0"/>
      <w:marTop w:val="0"/>
      <w:marBottom w:val="0"/>
      <w:divBdr>
        <w:top w:val="none" w:sz="0" w:space="0" w:color="auto"/>
        <w:left w:val="none" w:sz="0" w:space="0" w:color="auto"/>
        <w:bottom w:val="none" w:sz="0" w:space="0" w:color="auto"/>
        <w:right w:val="none" w:sz="0" w:space="0" w:color="auto"/>
      </w:divBdr>
    </w:div>
    <w:div w:id="2067099392">
      <w:bodyDiv w:val="1"/>
      <w:marLeft w:val="0"/>
      <w:marRight w:val="0"/>
      <w:marTop w:val="0"/>
      <w:marBottom w:val="0"/>
      <w:divBdr>
        <w:top w:val="none" w:sz="0" w:space="0" w:color="auto"/>
        <w:left w:val="none" w:sz="0" w:space="0" w:color="auto"/>
        <w:bottom w:val="none" w:sz="0" w:space="0" w:color="auto"/>
        <w:right w:val="none" w:sz="0" w:space="0" w:color="auto"/>
      </w:divBdr>
    </w:div>
    <w:div w:id="2070379489">
      <w:bodyDiv w:val="1"/>
      <w:marLeft w:val="0"/>
      <w:marRight w:val="0"/>
      <w:marTop w:val="0"/>
      <w:marBottom w:val="0"/>
      <w:divBdr>
        <w:top w:val="none" w:sz="0" w:space="0" w:color="auto"/>
        <w:left w:val="none" w:sz="0" w:space="0" w:color="auto"/>
        <w:bottom w:val="none" w:sz="0" w:space="0" w:color="auto"/>
        <w:right w:val="none" w:sz="0" w:space="0" w:color="auto"/>
      </w:divBdr>
    </w:div>
    <w:div w:id="2100056231">
      <w:bodyDiv w:val="1"/>
      <w:marLeft w:val="0"/>
      <w:marRight w:val="0"/>
      <w:marTop w:val="0"/>
      <w:marBottom w:val="0"/>
      <w:divBdr>
        <w:top w:val="none" w:sz="0" w:space="0" w:color="auto"/>
        <w:left w:val="none" w:sz="0" w:space="0" w:color="auto"/>
        <w:bottom w:val="none" w:sz="0" w:space="0" w:color="auto"/>
        <w:right w:val="none" w:sz="0" w:space="0" w:color="auto"/>
      </w:divBdr>
    </w:div>
    <w:div w:id="2126777416">
      <w:bodyDiv w:val="1"/>
      <w:marLeft w:val="0"/>
      <w:marRight w:val="0"/>
      <w:marTop w:val="0"/>
      <w:marBottom w:val="0"/>
      <w:divBdr>
        <w:top w:val="none" w:sz="0" w:space="0" w:color="auto"/>
        <w:left w:val="none" w:sz="0" w:space="0" w:color="auto"/>
        <w:bottom w:val="none" w:sz="0" w:space="0" w:color="auto"/>
        <w:right w:val="none" w:sz="0" w:space="0" w:color="auto"/>
      </w:divBdr>
    </w:div>
    <w:div w:id="2134443301">
      <w:bodyDiv w:val="1"/>
      <w:marLeft w:val="0"/>
      <w:marRight w:val="0"/>
      <w:marTop w:val="0"/>
      <w:marBottom w:val="0"/>
      <w:divBdr>
        <w:top w:val="none" w:sz="0" w:space="0" w:color="auto"/>
        <w:left w:val="none" w:sz="0" w:space="0" w:color="auto"/>
        <w:bottom w:val="none" w:sz="0" w:space="0" w:color="auto"/>
        <w:right w:val="none" w:sz="0" w:space="0" w:color="auto"/>
      </w:divBdr>
    </w:div>
    <w:div w:id="213813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ph.gov.au/-/media/05_About_Parliament/54_Parliamentary_Depts/548_Parliamentary_Budget_Office/Guidance/PBO_Guide_to_services.pdf" TargetMode="External"/><Relationship Id="rId26" Type="http://schemas.openxmlformats.org/officeDocument/2006/relationships/image" Target="media/image6.svg"/><Relationship Id="rId39" Type="http://schemas.microsoft.com/office/2019/05/relationships/documenttasks" Target="documenttasks/documenttasks1.xml"/><Relationship Id="rId21" Type="http://schemas.openxmlformats.org/officeDocument/2006/relationships/footer" Target="footer1.xml"/><Relationship Id="rId34" Type="http://schemas.openxmlformats.org/officeDocument/2006/relationships/chart" Target="charts/chart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aph.gov.au/About_Parliament/Parliamentary_Departments/Parliamentary_Budget_Office/Publications/Post-election_reports" TargetMode="External"/><Relationship Id="rId25" Type="http://schemas.openxmlformats.org/officeDocument/2006/relationships/image" Target="media/image5.png"/><Relationship Id="rId33" Type="http://schemas.openxmlformats.org/officeDocument/2006/relationships/chart" Target="charts/chart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ph.gov.au/About_Parliament/Parliamentary_Departments/Parliamentary_Budget_Office/Publications/Costings" TargetMode="External"/><Relationship Id="rId20" Type="http://schemas.openxmlformats.org/officeDocument/2006/relationships/header" Target="header2.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chart" Target="charts/chart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chart" Target="charts/chart1.xml"/><Relationship Id="rId36" Type="http://schemas.openxmlformats.org/officeDocument/2006/relationships/hyperlink" Target="https://www.aph.gov.au/About_Parliament/Parliamentary_departments/Parliamentary_Budget_Office/About_the_PBO/Corporate_information/Annual_reports/Annual_Report_2021-22" TargetMode="Externa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yperlink" Target="https://www.aph.gov.au/About_Parliament/Parliamentary_departments/Parliamentary_Budget_Office/About_the_PBO/Corporate_information/Stakeholder_feedbac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yperlink" Target="https://www.aph.gov.au/About_Parliament/Parliamentary_departments/Parliamentary_Budget_Office/General_elections/2022_General_election/2022_Election_commitments_report" TargetMode="External"/><Relationship Id="rId30" Type="http://schemas.openxmlformats.org/officeDocument/2006/relationships/image" Target="media/image8.emf"/><Relationship Id="rId35" Type="http://schemas.openxmlformats.org/officeDocument/2006/relationships/hyperlink" Target="https://www.aph.gov.au/About_Parliament/Parliamentary_departments/Parliamentary_Budget_Office/About_the_PBO/Corporate_information/Corporate_plans/Corporate_plan_2022-23"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G:\Core\Templates\3%20Other\Senate%20Estimates%20Brief%20-%20Activity%20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ttLally(PBO)\AppData\Local\Microsoft\Windows\INetCache\Content.Outlook\SFQQX2ZW\Activity%20report_Performanc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uzyKuo(PBO)\Downloads\Activity%20report_Performanc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boprotected-my.sharepoint.com/personal/suzy_kuo_pbo_gov_au/Documents/Activity%20report_Performanc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ttLally(PBO)\AppData\Local\Microsoft\Windows\INetCache\Content.Outlook\SFQQX2ZW\Activity%20report_Performanc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2700">
              <a:solidFill>
                <a:schemeClr val="bg2">
                  <a:lumMod val="75000"/>
                </a:schemeClr>
              </a:solidFill>
            </a:ln>
            <a:effectLst/>
          </c:spPr>
          <c:invertIfNegative val="0"/>
          <c:dPt>
            <c:idx val="0"/>
            <c:invertIfNegative val="0"/>
            <c:bubble3D val="0"/>
            <c:spPr>
              <a:solidFill>
                <a:schemeClr val="bg2">
                  <a:lumMod val="60000"/>
                  <a:lumOff val="40000"/>
                </a:schemeClr>
              </a:solidFill>
              <a:ln w="12700">
                <a:solidFill>
                  <a:schemeClr val="bg2">
                    <a:lumMod val="75000"/>
                  </a:schemeClr>
                </a:solidFill>
              </a:ln>
              <a:effectLst/>
            </c:spPr>
            <c:extLst>
              <c:ext xmlns:c16="http://schemas.microsoft.com/office/drawing/2014/chart" uri="{C3380CC4-5D6E-409C-BE32-E72D297353CC}">
                <c16:uniqueId val="{00000001-4978-4B55-9D51-878E9E736BC9}"/>
              </c:ext>
            </c:extLst>
          </c:dPt>
          <c:dPt>
            <c:idx val="1"/>
            <c:invertIfNegative val="0"/>
            <c:bubble3D val="0"/>
            <c:spPr>
              <a:solidFill>
                <a:srgbClr val="BC4A44"/>
              </a:solidFill>
              <a:ln w="12700">
                <a:solidFill>
                  <a:schemeClr val="accent2">
                    <a:lumMod val="75000"/>
                  </a:schemeClr>
                </a:solidFill>
              </a:ln>
              <a:effectLst/>
            </c:spPr>
            <c:extLst>
              <c:ext xmlns:c16="http://schemas.microsoft.com/office/drawing/2014/chart" uri="{C3380CC4-5D6E-409C-BE32-E72D297353CC}">
                <c16:uniqueId val="{00000003-4978-4B55-9D51-878E9E736BC9}"/>
              </c:ext>
            </c:extLst>
          </c:dPt>
          <c:dPt>
            <c:idx val="2"/>
            <c:invertIfNegative val="0"/>
            <c:bubble3D val="0"/>
            <c:spPr>
              <a:solidFill>
                <a:schemeClr val="accent5">
                  <a:lumMod val="60000"/>
                  <a:lumOff val="40000"/>
                </a:schemeClr>
              </a:solidFill>
              <a:ln w="12700">
                <a:solidFill>
                  <a:schemeClr val="accent5">
                    <a:lumMod val="75000"/>
                  </a:schemeClr>
                </a:solidFill>
              </a:ln>
              <a:effectLst/>
            </c:spPr>
            <c:extLst>
              <c:ext xmlns:c16="http://schemas.microsoft.com/office/drawing/2014/chart" uri="{C3380CC4-5D6E-409C-BE32-E72D297353CC}">
                <c16:uniqueId val="{00000005-4978-4B55-9D51-878E9E736BC9}"/>
              </c:ext>
            </c:extLst>
          </c:dPt>
          <c:dPt>
            <c:idx val="3"/>
            <c:invertIfNegative val="0"/>
            <c:bubble3D val="0"/>
            <c:spPr>
              <a:solidFill>
                <a:schemeClr val="accent3">
                  <a:lumMod val="60000"/>
                  <a:lumOff val="40000"/>
                </a:schemeClr>
              </a:solidFill>
              <a:ln w="12700">
                <a:solidFill>
                  <a:schemeClr val="accent3">
                    <a:lumMod val="75000"/>
                  </a:schemeClr>
                </a:solidFill>
              </a:ln>
              <a:effectLst/>
            </c:spPr>
            <c:extLst>
              <c:ext xmlns:c16="http://schemas.microsoft.com/office/drawing/2014/chart" uri="{C3380CC4-5D6E-409C-BE32-E72D297353CC}">
                <c16:uniqueId val="{00000007-4978-4B55-9D51-878E9E736BC9}"/>
              </c:ext>
            </c:extLst>
          </c:dPt>
          <c:cat>
            <c:strRef>
              <c:f>Sheet2!$B$3:$B$6</c:f>
              <c:strCache>
                <c:ptCount val="4"/>
                <c:pt idx="0">
                  <c:v>Coalition</c:v>
                </c:pt>
                <c:pt idx="1">
                  <c:v>ALP</c:v>
                </c:pt>
                <c:pt idx="2">
                  <c:v>Greens</c:v>
                </c:pt>
                <c:pt idx="3">
                  <c:v>Dr Helen Haines</c:v>
                </c:pt>
              </c:strCache>
            </c:strRef>
          </c:cat>
          <c:val>
            <c:numRef>
              <c:f>Sheet2!$C$3:$C$6</c:f>
              <c:numCache>
                <c:formatCode>General</c:formatCode>
                <c:ptCount val="4"/>
                <c:pt idx="0">
                  <c:v>41</c:v>
                </c:pt>
                <c:pt idx="1">
                  <c:v>154</c:v>
                </c:pt>
                <c:pt idx="2">
                  <c:v>99</c:v>
                </c:pt>
                <c:pt idx="3">
                  <c:v>20</c:v>
                </c:pt>
              </c:numCache>
            </c:numRef>
          </c:val>
          <c:extLst>
            <c:ext xmlns:c16="http://schemas.microsoft.com/office/drawing/2014/chart" uri="{C3380CC4-5D6E-409C-BE32-E72D297353CC}">
              <c16:uniqueId val="{00000008-4978-4B55-9D51-878E9E736BC9}"/>
            </c:ext>
          </c:extLst>
        </c:ser>
        <c:dLbls>
          <c:showLegendKey val="0"/>
          <c:showVal val="0"/>
          <c:showCatName val="0"/>
          <c:showSerName val="0"/>
          <c:showPercent val="0"/>
          <c:showBubbleSize val="0"/>
        </c:dLbls>
        <c:gapWidth val="182"/>
        <c:axId val="1996181279"/>
        <c:axId val="1996182111"/>
      </c:barChart>
      <c:catAx>
        <c:axId val="19961812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6182111"/>
        <c:crosses val="autoZero"/>
        <c:auto val="1"/>
        <c:lblAlgn val="ctr"/>
        <c:lblOffset val="100"/>
        <c:noMultiLvlLbl val="0"/>
      </c:catAx>
      <c:valAx>
        <c:axId val="1996182111"/>
        <c:scaling>
          <c:orientation val="minMax"/>
          <c:max val="200"/>
        </c:scaling>
        <c:delete val="0"/>
        <c:axPos val="b"/>
        <c:majorGridlines>
          <c:spPr>
            <a:ln w="9525" cap="flat" cmpd="sng" algn="ctr">
              <a:solidFill>
                <a:schemeClr val="accent6">
                  <a:lumMod val="40000"/>
                  <a:lumOff val="60000"/>
                  <a:alpha val="7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6181279"/>
        <c:crosses val="autoZero"/>
        <c:crossBetween val="between"/>
        <c:maj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'PDI + Glossary'!$F$2</c:f>
              <c:strCache>
                <c:ptCount val="1"/>
                <c:pt idx="0">
                  <c:v>Page views</c:v>
                </c:pt>
              </c:strCache>
            </c:strRef>
          </c:tx>
          <c:spPr>
            <a:ln w="44450" cap="rnd">
              <a:solidFill>
                <a:schemeClr val="tx2">
                  <a:lumMod val="75000"/>
                </a:schemeClr>
              </a:solidFill>
              <a:round/>
            </a:ln>
            <a:effectLst/>
          </c:spPr>
          <c:marker>
            <c:symbol val="none"/>
          </c:marker>
          <c:cat>
            <c:strRef>
              <c:f>'PDI + Glossary'!$E$3:$E$30</c:f>
              <c:strCache>
                <c:ptCount val="28"/>
                <c:pt idx="0">
                  <c:v>Jun 20</c:v>
                </c:pt>
                <c:pt idx="1">
                  <c:v>Jul 20</c:v>
                </c:pt>
                <c:pt idx="2">
                  <c:v>Aug 20</c:v>
                </c:pt>
                <c:pt idx="3">
                  <c:v>Sep 20</c:v>
                </c:pt>
                <c:pt idx="4">
                  <c:v>Oct 20</c:v>
                </c:pt>
                <c:pt idx="5">
                  <c:v>Nov 20</c:v>
                </c:pt>
                <c:pt idx="6">
                  <c:v>Dec 20</c:v>
                </c:pt>
                <c:pt idx="7">
                  <c:v>Jan 21</c:v>
                </c:pt>
                <c:pt idx="8">
                  <c:v>Feb 21</c:v>
                </c:pt>
                <c:pt idx="9">
                  <c:v>Mar 21</c:v>
                </c:pt>
                <c:pt idx="10">
                  <c:v>Apr 21</c:v>
                </c:pt>
                <c:pt idx="11">
                  <c:v>May 21</c:v>
                </c:pt>
                <c:pt idx="12">
                  <c:v>Jun 21</c:v>
                </c:pt>
                <c:pt idx="13">
                  <c:v>Jul 21</c:v>
                </c:pt>
                <c:pt idx="14">
                  <c:v>Aug 21</c:v>
                </c:pt>
                <c:pt idx="15">
                  <c:v>Sep 21</c:v>
                </c:pt>
                <c:pt idx="16">
                  <c:v>Oct 21</c:v>
                </c:pt>
                <c:pt idx="17">
                  <c:v>Nov 21</c:v>
                </c:pt>
                <c:pt idx="18">
                  <c:v>Dec 21</c:v>
                </c:pt>
                <c:pt idx="19">
                  <c:v>Jan 22</c:v>
                </c:pt>
                <c:pt idx="20">
                  <c:v>Feb 22</c:v>
                </c:pt>
                <c:pt idx="21">
                  <c:v>Mar 22</c:v>
                </c:pt>
                <c:pt idx="22">
                  <c:v>Apr 22</c:v>
                </c:pt>
                <c:pt idx="23">
                  <c:v>May 22</c:v>
                </c:pt>
                <c:pt idx="24">
                  <c:v>Jun 22</c:v>
                </c:pt>
                <c:pt idx="25">
                  <c:v>Jul-22</c:v>
                </c:pt>
                <c:pt idx="26">
                  <c:v>Aug-22</c:v>
                </c:pt>
                <c:pt idx="27">
                  <c:v>Sep-22</c:v>
                </c:pt>
              </c:strCache>
            </c:strRef>
          </c:cat>
          <c:val>
            <c:numRef>
              <c:f>'PDI + Glossary'!$F$3:$F$30</c:f>
              <c:numCache>
                <c:formatCode>General</c:formatCode>
                <c:ptCount val="28"/>
                <c:pt idx="0" formatCode="#,##0">
                  <c:v>1213</c:v>
                </c:pt>
                <c:pt idx="1">
                  <c:v>210</c:v>
                </c:pt>
                <c:pt idx="2">
                  <c:v>154</c:v>
                </c:pt>
                <c:pt idx="3">
                  <c:v>311</c:v>
                </c:pt>
                <c:pt idx="4">
                  <c:v>388</c:v>
                </c:pt>
                <c:pt idx="5">
                  <c:v>112</c:v>
                </c:pt>
                <c:pt idx="6">
                  <c:v>51</c:v>
                </c:pt>
                <c:pt idx="7">
                  <c:v>49</c:v>
                </c:pt>
                <c:pt idx="8">
                  <c:v>90</c:v>
                </c:pt>
                <c:pt idx="9">
                  <c:v>99</c:v>
                </c:pt>
                <c:pt idx="10">
                  <c:v>107</c:v>
                </c:pt>
                <c:pt idx="11">
                  <c:v>468</c:v>
                </c:pt>
                <c:pt idx="12">
                  <c:v>132</c:v>
                </c:pt>
                <c:pt idx="13">
                  <c:v>139</c:v>
                </c:pt>
                <c:pt idx="14">
                  <c:v>130</c:v>
                </c:pt>
                <c:pt idx="15">
                  <c:v>138</c:v>
                </c:pt>
                <c:pt idx="16">
                  <c:v>129</c:v>
                </c:pt>
                <c:pt idx="17">
                  <c:v>122</c:v>
                </c:pt>
                <c:pt idx="18">
                  <c:v>142</c:v>
                </c:pt>
                <c:pt idx="19">
                  <c:v>106</c:v>
                </c:pt>
                <c:pt idx="20">
                  <c:v>154</c:v>
                </c:pt>
                <c:pt idx="21">
                  <c:v>311</c:v>
                </c:pt>
                <c:pt idx="22">
                  <c:v>224</c:v>
                </c:pt>
                <c:pt idx="23">
                  <c:v>223</c:v>
                </c:pt>
                <c:pt idx="24">
                  <c:v>202</c:v>
                </c:pt>
                <c:pt idx="25">
                  <c:v>274</c:v>
                </c:pt>
                <c:pt idx="26">
                  <c:v>448</c:v>
                </c:pt>
                <c:pt idx="27">
                  <c:v>512</c:v>
                </c:pt>
              </c:numCache>
            </c:numRef>
          </c:val>
          <c:smooth val="0"/>
          <c:extLst>
            <c:ext xmlns:c16="http://schemas.microsoft.com/office/drawing/2014/chart" uri="{C3380CC4-5D6E-409C-BE32-E72D297353CC}">
              <c16:uniqueId val="{00000000-20CA-4406-9A7A-F092A8384B6D}"/>
            </c:ext>
          </c:extLst>
        </c:ser>
        <c:dLbls>
          <c:showLegendKey val="0"/>
          <c:showVal val="0"/>
          <c:showCatName val="0"/>
          <c:showSerName val="0"/>
          <c:showPercent val="0"/>
          <c:showBubbleSize val="0"/>
        </c:dLbls>
        <c:marker val="1"/>
        <c:smooth val="0"/>
        <c:axId val="246156320"/>
        <c:axId val="246156712"/>
      </c:lineChart>
      <c:lineChart>
        <c:grouping val="standard"/>
        <c:varyColors val="0"/>
        <c:ser>
          <c:idx val="1"/>
          <c:order val="1"/>
          <c:tx>
            <c:strRef>
              <c:f>'PDI + Glossary'!$G$2</c:f>
              <c:strCache>
                <c:ptCount val="1"/>
                <c:pt idx="0">
                  <c:v>Average time on page (minutes)</c:v>
                </c:pt>
              </c:strCache>
            </c:strRef>
          </c:tx>
          <c:spPr>
            <a:ln w="44450" cap="rnd">
              <a:solidFill>
                <a:schemeClr val="accent6"/>
              </a:solidFill>
              <a:round/>
            </a:ln>
            <a:effectLst/>
          </c:spPr>
          <c:marker>
            <c:symbol val="none"/>
          </c:marker>
          <c:cat>
            <c:strRef>
              <c:f>'PDI + Glossary'!$E$3:$E$30</c:f>
              <c:strCache>
                <c:ptCount val="28"/>
                <c:pt idx="0">
                  <c:v>Jun 20</c:v>
                </c:pt>
                <c:pt idx="1">
                  <c:v>Jul 20</c:v>
                </c:pt>
                <c:pt idx="2">
                  <c:v>Aug 20</c:v>
                </c:pt>
                <c:pt idx="3">
                  <c:v>Sep 20</c:v>
                </c:pt>
                <c:pt idx="4">
                  <c:v>Oct 20</c:v>
                </c:pt>
                <c:pt idx="5">
                  <c:v>Nov 20</c:v>
                </c:pt>
                <c:pt idx="6">
                  <c:v>Dec 20</c:v>
                </c:pt>
                <c:pt idx="7">
                  <c:v>Jan 21</c:v>
                </c:pt>
                <c:pt idx="8">
                  <c:v>Feb 21</c:v>
                </c:pt>
                <c:pt idx="9">
                  <c:v>Mar 21</c:v>
                </c:pt>
                <c:pt idx="10">
                  <c:v>Apr 21</c:v>
                </c:pt>
                <c:pt idx="11">
                  <c:v>May 21</c:v>
                </c:pt>
                <c:pt idx="12">
                  <c:v>Jun 21</c:v>
                </c:pt>
                <c:pt idx="13">
                  <c:v>Jul 21</c:v>
                </c:pt>
                <c:pt idx="14">
                  <c:v>Aug 21</c:v>
                </c:pt>
                <c:pt idx="15">
                  <c:v>Sep 21</c:v>
                </c:pt>
                <c:pt idx="16">
                  <c:v>Oct 21</c:v>
                </c:pt>
                <c:pt idx="17">
                  <c:v>Nov 21</c:v>
                </c:pt>
                <c:pt idx="18">
                  <c:v>Dec 21</c:v>
                </c:pt>
                <c:pt idx="19">
                  <c:v>Jan 22</c:v>
                </c:pt>
                <c:pt idx="20">
                  <c:v>Feb 22</c:v>
                </c:pt>
                <c:pt idx="21">
                  <c:v>Mar 22</c:v>
                </c:pt>
                <c:pt idx="22">
                  <c:v>Apr 22</c:v>
                </c:pt>
                <c:pt idx="23">
                  <c:v>May 22</c:v>
                </c:pt>
                <c:pt idx="24">
                  <c:v>Jun 22</c:v>
                </c:pt>
                <c:pt idx="25">
                  <c:v>Jul-22</c:v>
                </c:pt>
                <c:pt idx="26">
                  <c:v>Aug-22</c:v>
                </c:pt>
                <c:pt idx="27">
                  <c:v>Sep-22</c:v>
                </c:pt>
              </c:strCache>
            </c:strRef>
          </c:cat>
          <c:val>
            <c:numRef>
              <c:f>'PDI + Glossary'!$G$3:$G$30</c:f>
              <c:numCache>
                <c:formatCode>General</c:formatCode>
                <c:ptCount val="28"/>
                <c:pt idx="0">
                  <c:v>2.52</c:v>
                </c:pt>
                <c:pt idx="1">
                  <c:v>3.28</c:v>
                </c:pt>
                <c:pt idx="2">
                  <c:v>3.39</c:v>
                </c:pt>
                <c:pt idx="3">
                  <c:v>2.31</c:v>
                </c:pt>
                <c:pt idx="4">
                  <c:v>3.45</c:v>
                </c:pt>
                <c:pt idx="5">
                  <c:v>5.15</c:v>
                </c:pt>
                <c:pt idx="6">
                  <c:v>7.45</c:v>
                </c:pt>
                <c:pt idx="7">
                  <c:v>7.17</c:v>
                </c:pt>
                <c:pt idx="8">
                  <c:v>3.4</c:v>
                </c:pt>
                <c:pt idx="9">
                  <c:v>6.19</c:v>
                </c:pt>
                <c:pt idx="10">
                  <c:v>4.17</c:v>
                </c:pt>
                <c:pt idx="11">
                  <c:v>2.5</c:v>
                </c:pt>
                <c:pt idx="12">
                  <c:v>1.43</c:v>
                </c:pt>
                <c:pt idx="13">
                  <c:v>6.04</c:v>
                </c:pt>
                <c:pt idx="14">
                  <c:v>8</c:v>
                </c:pt>
                <c:pt idx="15">
                  <c:v>4.2300000000000004</c:v>
                </c:pt>
                <c:pt idx="16">
                  <c:v>8.1300000000000008</c:v>
                </c:pt>
                <c:pt idx="17">
                  <c:v>4.01</c:v>
                </c:pt>
                <c:pt idx="18">
                  <c:v>6.3</c:v>
                </c:pt>
                <c:pt idx="19">
                  <c:v>4.4400000000000004</c:v>
                </c:pt>
                <c:pt idx="20">
                  <c:v>2.48</c:v>
                </c:pt>
                <c:pt idx="21">
                  <c:v>5.03</c:v>
                </c:pt>
                <c:pt idx="22">
                  <c:v>7.47</c:v>
                </c:pt>
                <c:pt idx="23">
                  <c:v>4.28</c:v>
                </c:pt>
                <c:pt idx="24">
                  <c:v>3.52</c:v>
                </c:pt>
                <c:pt idx="25">
                  <c:v>4.18</c:v>
                </c:pt>
                <c:pt idx="26">
                  <c:v>1.55</c:v>
                </c:pt>
                <c:pt idx="27">
                  <c:v>3.21</c:v>
                </c:pt>
              </c:numCache>
            </c:numRef>
          </c:val>
          <c:smooth val="0"/>
          <c:extLst>
            <c:ext xmlns:c16="http://schemas.microsoft.com/office/drawing/2014/chart" uri="{C3380CC4-5D6E-409C-BE32-E72D297353CC}">
              <c16:uniqueId val="{00000001-20CA-4406-9A7A-F092A8384B6D}"/>
            </c:ext>
          </c:extLst>
        </c:ser>
        <c:dLbls>
          <c:showLegendKey val="0"/>
          <c:showVal val="0"/>
          <c:showCatName val="0"/>
          <c:showSerName val="0"/>
          <c:showPercent val="0"/>
          <c:showBubbleSize val="0"/>
        </c:dLbls>
        <c:marker val="1"/>
        <c:smooth val="0"/>
        <c:axId val="246301744"/>
        <c:axId val="246301352"/>
      </c:lineChart>
      <c:catAx>
        <c:axId val="246156320"/>
        <c:scaling>
          <c:orientation val="minMax"/>
        </c:scaling>
        <c:delete val="0"/>
        <c:axPos val="b"/>
        <c:numFmt formatCode="General" sourceLinked="1"/>
        <c:majorTickMark val="out"/>
        <c:minorTickMark val="none"/>
        <c:tickLblPos val="nextTo"/>
        <c:spPr>
          <a:noFill/>
          <a:ln w="25400" cap="flat" cmpd="sng" algn="ctr">
            <a:solidFill>
              <a:schemeClr val="accent6"/>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46156712"/>
        <c:crosses val="autoZero"/>
        <c:auto val="0"/>
        <c:lblAlgn val="ctr"/>
        <c:lblOffset val="100"/>
        <c:noMultiLvlLbl val="0"/>
      </c:catAx>
      <c:valAx>
        <c:axId val="2461567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Page views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in"/>
        <c:minorTickMark val="none"/>
        <c:tickLblPos val="nextTo"/>
        <c:spPr>
          <a:noFill/>
          <a:ln w="25400">
            <a:solidFill>
              <a:schemeClr val="accent6"/>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46156320"/>
        <c:crosses val="autoZero"/>
        <c:crossBetween val="between"/>
        <c:minorUnit val="50"/>
      </c:valAx>
      <c:valAx>
        <c:axId val="246301352"/>
        <c:scaling>
          <c:orientation val="minMax"/>
          <c:max val="10"/>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Minutes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25400">
            <a:solidFill>
              <a:schemeClr val="accent6"/>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46301744"/>
        <c:crosses val="max"/>
        <c:crossBetween val="between"/>
        <c:majorUnit val="2"/>
        <c:minorUnit val="1"/>
      </c:valAx>
      <c:catAx>
        <c:axId val="246301744"/>
        <c:scaling>
          <c:orientation val="minMax"/>
        </c:scaling>
        <c:delete val="1"/>
        <c:axPos val="b"/>
        <c:numFmt formatCode="General" sourceLinked="1"/>
        <c:majorTickMark val="out"/>
        <c:minorTickMark val="none"/>
        <c:tickLblPos val="nextTo"/>
        <c:crossAx val="2463013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'PDI + Glossary'!$B$2:$B$6</c:f>
              <c:strCache>
                <c:ptCount val="5"/>
                <c:pt idx="0">
                  <c:v>Page views</c:v>
                </c:pt>
              </c:strCache>
            </c:strRef>
          </c:tx>
          <c:spPr>
            <a:ln w="44450" cap="rnd">
              <a:solidFill>
                <a:schemeClr val="accent2"/>
              </a:solidFill>
              <a:round/>
            </a:ln>
            <a:effectLst/>
          </c:spPr>
          <c:marker>
            <c:symbol val="none"/>
          </c:marker>
          <c:cat>
            <c:strRef>
              <c:f>'PDI + Glossary'!$A$7:$A$30</c:f>
              <c:strCache>
                <c:ptCount val="24"/>
                <c:pt idx="0">
                  <c:v>Oct 20</c:v>
                </c:pt>
                <c:pt idx="1">
                  <c:v>Nov 20</c:v>
                </c:pt>
                <c:pt idx="2">
                  <c:v>Dec 20</c:v>
                </c:pt>
                <c:pt idx="3">
                  <c:v>Jan 21</c:v>
                </c:pt>
                <c:pt idx="4">
                  <c:v>Feb 21</c:v>
                </c:pt>
                <c:pt idx="5">
                  <c:v>Mar 21</c:v>
                </c:pt>
                <c:pt idx="6">
                  <c:v>Apr 21</c:v>
                </c:pt>
                <c:pt idx="7">
                  <c:v>May 21</c:v>
                </c:pt>
                <c:pt idx="8">
                  <c:v>Jun 21</c:v>
                </c:pt>
                <c:pt idx="9">
                  <c:v>Jul 21</c:v>
                </c:pt>
                <c:pt idx="10">
                  <c:v>Aug 21</c:v>
                </c:pt>
                <c:pt idx="11">
                  <c:v>Sep 21</c:v>
                </c:pt>
                <c:pt idx="12">
                  <c:v>Oct 21</c:v>
                </c:pt>
                <c:pt idx="13">
                  <c:v>Nov 21</c:v>
                </c:pt>
                <c:pt idx="14">
                  <c:v>Dec 21</c:v>
                </c:pt>
                <c:pt idx="15">
                  <c:v>Jan 22</c:v>
                </c:pt>
                <c:pt idx="16">
                  <c:v>Feb 22</c:v>
                </c:pt>
                <c:pt idx="17">
                  <c:v>Mar 22</c:v>
                </c:pt>
                <c:pt idx="18">
                  <c:v>Apr 22</c:v>
                </c:pt>
                <c:pt idx="19">
                  <c:v>May 22</c:v>
                </c:pt>
                <c:pt idx="20">
                  <c:v>Jun 22</c:v>
                </c:pt>
                <c:pt idx="21">
                  <c:v>Jul-22</c:v>
                </c:pt>
                <c:pt idx="22">
                  <c:v>Aug-22</c:v>
                </c:pt>
                <c:pt idx="23">
                  <c:v>Sep-22</c:v>
                </c:pt>
              </c:strCache>
            </c:strRef>
          </c:cat>
          <c:val>
            <c:numRef>
              <c:f>'PDI + Glossary'!$B$7:$B$30</c:f>
              <c:numCache>
                <c:formatCode>General</c:formatCode>
                <c:ptCount val="24"/>
                <c:pt idx="0">
                  <c:v>273</c:v>
                </c:pt>
                <c:pt idx="1">
                  <c:v>39</c:v>
                </c:pt>
                <c:pt idx="2">
                  <c:v>0</c:v>
                </c:pt>
                <c:pt idx="3">
                  <c:v>23</c:v>
                </c:pt>
                <c:pt idx="4">
                  <c:v>44</c:v>
                </c:pt>
                <c:pt idx="5">
                  <c:v>48</c:v>
                </c:pt>
                <c:pt idx="6">
                  <c:v>47</c:v>
                </c:pt>
                <c:pt idx="7">
                  <c:v>75</c:v>
                </c:pt>
                <c:pt idx="8">
                  <c:v>40</c:v>
                </c:pt>
                <c:pt idx="9">
                  <c:v>73</c:v>
                </c:pt>
                <c:pt idx="10">
                  <c:v>56</c:v>
                </c:pt>
                <c:pt idx="11">
                  <c:v>63</c:v>
                </c:pt>
                <c:pt idx="12">
                  <c:v>80</c:v>
                </c:pt>
                <c:pt idx="13">
                  <c:v>82</c:v>
                </c:pt>
                <c:pt idx="14">
                  <c:v>33</c:v>
                </c:pt>
                <c:pt idx="15">
                  <c:v>59</c:v>
                </c:pt>
                <c:pt idx="16">
                  <c:v>81</c:v>
                </c:pt>
                <c:pt idx="17">
                  <c:v>87</c:v>
                </c:pt>
                <c:pt idx="18">
                  <c:v>187</c:v>
                </c:pt>
                <c:pt idx="19">
                  <c:v>146</c:v>
                </c:pt>
                <c:pt idx="20">
                  <c:v>113</c:v>
                </c:pt>
                <c:pt idx="21">
                  <c:v>105</c:v>
                </c:pt>
                <c:pt idx="22">
                  <c:v>106</c:v>
                </c:pt>
                <c:pt idx="23">
                  <c:v>101</c:v>
                </c:pt>
              </c:numCache>
            </c:numRef>
          </c:val>
          <c:smooth val="0"/>
          <c:extLst>
            <c:ext xmlns:c16="http://schemas.microsoft.com/office/drawing/2014/chart" uri="{C3380CC4-5D6E-409C-BE32-E72D297353CC}">
              <c16:uniqueId val="{00000000-D9E3-4683-9CC3-523121310894}"/>
            </c:ext>
          </c:extLst>
        </c:ser>
        <c:dLbls>
          <c:showLegendKey val="0"/>
          <c:showVal val="0"/>
          <c:showCatName val="0"/>
          <c:showSerName val="0"/>
          <c:showPercent val="0"/>
          <c:showBubbleSize val="0"/>
        </c:dLbls>
        <c:marker val="1"/>
        <c:smooth val="0"/>
        <c:axId val="246154360"/>
        <c:axId val="246154752"/>
      </c:lineChart>
      <c:lineChart>
        <c:grouping val="standard"/>
        <c:varyColors val="0"/>
        <c:ser>
          <c:idx val="1"/>
          <c:order val="1"/>
          <c:tx>
            <c:strRef>
              <c:f>'PDI + Glossary'!$C$2:$C$6</c:f>
              <c:strCache>
                <c:ptCount val="5"/>
                <c:pt idx="0">
                  <c:v>Dummy</c:v>
                </c:pt>
              </c:strCache>
            </c:strRef>
          </c:tx>
          <c:spPr>
            <a:ln w="28575" cap="rnd">
              <a:solidFill>
                <a:schemeClr val="accent2"/>
              </a:solidFill>
              <a:round/>
            </a:ln>
            <a:effectLst/>
          </c:spPr>
          <c:marker>
            <c:symbol val="none"/>
          </c:marker>
          <c:cat>
            <c:strRef>
              <c:f>'PDI + Glossary'!$A$7:$A$30</c:f>
              <c:strCache>
                <c:ptCount val="24"/>
                <c:pt idx="0">
                  <c:v>Oct 20</c:v>
                </c:pt>
                <c:pt idx="1">
                  <c:v>Nov 20</c:v>
                </c:pt>
                <c:pt idx="2">
                  <c:v>Dec 20</c:v>
                </c:pt>
                <c:pt idx="3">
                  <c:v>Jan 21</c:v>
                </c:pt>
                <c:pt idx="4">
                  <c:v>Feb 21</c:v>
                </c:pt>
                <c:pt idx="5">
                  <c:v>Mar 21</c:v>
                </c:pt>
                <c:pt idx="6">
                  <c:v>Apr 21</c:v>
                </c:pt>
                <c:pt idx="7">
                  <c:v>May 21</c:v>
                </c:pt>
                <c:pt idx="8">
                  <c:v>Jun 21</c:v>
                </c:pt>
                <c:pt idx="9">
                  <c:v>Jul 21</c:v>
                </c:pt>
                <c:pt idx="10">
                  <c:v>Aug 21</c:v>
                </c:pt>
                <c:pt idx="11">
                  <c:v>Sep 21</c:v>
                </c:pt>
                <c:pt idx="12">
                  <c:v>Oct 21</c:v>
                </c:pt>
                <c:pt idx="13">
                  <c:v>Nov 21</c:v>
                </c:pt>
                <c:pt idx="14">
                  <c:v>Dec 21</c:v>
                </c:pt>
                <c:pt idx="15">
                  <c:v>Jan 22</c:v>
                </c:pt>
                <c:pt idx="16">
                  <c:v>Feb 22</c:v>
                </c:pt>
                <c:pt idx="17">
                  <c:v>Mar 22</c:v>
                </c:pt>
                <c:pt idx="18">
                  <c:v>Apr 22</c:v>
                </c:pt>
                <c:pt idx="19">
                  <c:v>May 22</c:v>
                </c:pt>
                <c:pt idx="20">
                  <c:v>Jun 22</c:v>
                </c:pt>
                <c:pt idx="21">
                  <c:v>Jul-22</c:v>
                </c:pt>
                <c:pt idx="22">
                  <c:v>Aug-22</c:v>
                </c:pt>
                <c:pt idx="23">
                  <c:v>Sep-22</c:v>
                </c:pt>
              </c:strCache>
            </c:strRef>
          </c:cat>
          <c:val>
            <c:numRef>
              <c:f>'PDI + Glossary'!$C$7:$C$30</c:f>
              <c:numCache>
                <c:formatCode>General</c:formatCode>
                <c:ptCount val="24"/>
              </c:numCache>
            </c:numRef>
          </c:val>
          <c:smooth val="0"/>
          <c:extLst>
            <c:ext xmlns:c16="http://schemas.microsoft.com/office/drawing/2014/chart" uri="{C3380CC4-5D6E-409C-BE32-E72D297353CC}">
              <c16:uniqueId val="{00000001-D9E3-4683-9CC3-523121310894}"/>
            </c:ext>
          </c:extLst>
        </c:ser>
        <c:dLbls>
          <c:showLegendKey val="0"/>
          <c:showVal val="0"/>
          <c:showCatName val="0"/>
          <c:showSerName val="0"/>
          <c:showPercent val="0"/>
          <c:showBubbleSize val="0"/>
        </c:dLbls>
        <c:marker val="1"/>
        <c:smooth val="0"/>
        <c:axId val="246155536"/>
        <c:axId val="246155144"/>
      </c:lineChart>
      <c:catAx>
        <c:axId val="246154360"/>
        <c:scaling>
          <c:orientation val="minMax"/>
        </c:scaling>
        <c:delete val="0"/>
        <c:axPos val="b"/>
        <c:numFmt formatCode="General" sourceLinked="1"/>
        <c:majorTickMark val="out"/>
        <c:minorTickMark val="none"/>
        <c:tickLblPos val="nextTo"/>
        <c:spPr>
          <a:noFill/>
          <a:ln w="25400" cap="flat" cmpd="sng" algn="ctr">
            <a:solidFill>
              <a:schemeClr val="accent6"/>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46154752"/>
        <c:crosses val="autoZero"/>
        <c:auto val="0"/>
        <c:lblAlgn val="ctr"/>
        <c:lblOffset val="100"/>
        <c:noMultiLvlLbl val="0"/>
      </c:catAx>
      <c:valAx>
        <c:axId val="246154752"/>
        <c:scaling>
          <c:orientation val="minMax"/>
          <c:max val="300"/>
        </c:scaling>
        <c:delete val="0"/>
        <c:axPos val="l"/>
        <c:numFmt formatCode="General" sourceLinked="1"/>
        <c:majorTickMark val="in"/>
        <c:minorTickMark val="in"/>
        <c:tickLblPos val="nextTo"/>
        <c:spPr>
          <a:noFill/>
          <a:ln w="25400">
            <a:solidFill>
              <a:schemeClr val="accent6"/>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46154360"/>
        <c:crosses val="autoZero"/>
        <c:crossBetween val="between"/>
        <c:majorUnit val="50"/>
        <c:minorUnit val="25"/>
      </c:valAx>
      <c:valAx>
        <c:axId val="246155144"/>
        <c:scaling>
          <c:orientation val="minMax"/>
          <c:max val="300"/>
          <c:min val="0"/>
        </c:scaling>
        <c:delete val="0"/>
        <c:axPos val="r"/>
        <c:numFmt formatCode="General" sourceLinked="1"/>
        <c:majorTickMark val="in"/>
        <c:minorTickMark val="in"/>
        <c:tickLblPos val="nextTo"/>
        <c:spPr>
          <a:noFill/>
          <a:ln w="25400">
            <a:solidFill>
              <a:schemeClr val="accent6"/>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46155536"/>
        <c:crosses val="max"/>
        <c:crossBetween val="between"/>
        <c:majorUnit val="50"/>
        <c:minorUnit val="25"/>
      </c:valAx>
      <c:catAx>
        <c:axId val="246155536"/>
        <c:scaling>
          <c:orientation val="minMax"/>
        </c:scaling>
        <c:delete val="1"/>
        <c:axPos val="b"/>
        <c:numFmt formatCode="General" sourceLinked="1"/>
        <c:majorTickMark val="out"/>
        <c:minorTickMark val="none"/>
        <c:tickLblPos val="nextTo"/>
        <c:crossAx val="24615514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'Social media'!$B$26</c:f>
              <c:strCache>
                <c:ptCount val="1"/>
                <c:pt idx="0">
                  <c:v>Twitter</c:v>
                </c:pt>
              </c:strCache>
            </c:strRef>
          </c:tx>
          <c:spPr>
            <a:ln w="44450" cap="rnd">
              <a:solidFill>
                <a:schemeClr val="bg2">
                  <a:lumMod val="60000"/>
                  <a:lumOff val="40000"/>
                </a:schemeClr>
              </a:solidFill>
              <a:round/>
            </a:ln>
            <a:effectLst/>
          </c:spPr>
          <c:marker>
            <c:symbol val="none"/>
          </c:marker>
          <c:cat>
            <c:numRef>
              <c:f>'Social media'!$A$27:$A$35</c:f>
              <c:numCache>
                <c:formatCode>mmm\-yy</c:formatCode>
                <c:ptCount val="9"/>
                <c:pt idx="0">
                  <c:v>44075</c:v>
                </c:pt>
                <c:pt idx="1">
                  <c:v>44166</c:v>
                </c:pt>
                <c:pt idx="2">
                  <c:v>44256</c:v>
                </c:pt>
                <c:pt idx="3">
                  <c:v>44348</c:v>
                </c:pt>
                <c:pt idx="4">
                  <c:v>44440</c:v>
                </c:pt>
                <c:pt idx="5">
                  <c:v>44531</c:v>
                </c:pt>
                <c:pt idx="6">
                  <c:v>44621</c:v>
                </c:pt>
                <c:pt idx="7">
                  <c:v>44713</c:v>
                </c:pt>
                <c:pt idx="8">
                  <c:v>44805</c:v>
                </c:pt>
              </c:numCache>
            </c:numRef>
          </c:cat>
          <c:val>
            <c:numRef>
              <c:f>'Social media'!$B$27:$B$35</c:f>
              <c:numCache>
                <c:formatCode>General</c:formatCode>
                <c:ptCount val="9"/>
                <c:pt idx="0">
                  <c:v>2811</c:v>
                </c:pt>
                <c:pt idx="1">
                  <c:v>2834</c:v>
                </c:pt>
                <c:pt idx="2">
                  <c:v>2933</c:v>
                </c:pt>
                <c:pt idx="3">
                  <c:v>2949</c:v>
                </c:pt>
                <c:pt idx="4">
                  <c:v>3125</c:v>
                </c:pt>
                <c:pt idx="5">
                  <c:v>3204</c:v>
                </c:pt>
                <c:pt idx="6">
                  <c:v>3257</c:v>
                </c:pt>
                <c:pt idx="7">
                  <c:v>3307</c:v>
                </c:pt>
                <c:pt idx="8">
                  <c:v>3940</c:v>
                </c:pt>
              </c:numCache>
            </c:numRef>
          </c:val>
          <c:smooth val="0"/>
          <c:extLst>
            <c:ext xmlns:c16="http://schemas.microsoft.com/office/drawing/2014/chart" uri="{C3380CC4-5D6E-409C-BE32-E72D297353CC}">
              <c16:uniqueId val="{00000000-EC21-41A0-A0FC-5FCBBF345C16}"/>
            </c:ext>
          </c:extLst>
        </c:ser>
        <c:dLbls>
          <c:showLegendKey val="0"/>
          <c:showVal val="0"/>
          <c:showCatName val="0"/>
          <c:showSerName val="0"/>
          <c:showPercent val="0"/>
          <c:showBubbleSize val="0"/>
        </c:dLbls>
        <c:marker val="1"/>
        <c:smooth val="0"/>
        <c:axId val="246156320"/>
        <c:axId val="246156712"/>
      </c:lineChart>
      <c:lineChart>
        <c:grouping val="standard"/>
        <c:varyColors val="0"/>
        <c:ser>
          <c:idx val="1"/>
          <c:order val="1"/>
          <c:tx>
            <c:strRef>
              <c:f>'Social media'!$C$26</c:f>
              <c:strCache>
                <c:ptCount val="1"/>
                <c:pt idx="0">
                  <c:v>LinkedIn</c:v>
                </c:pt>
              </c:strCache>
            </c:strRef>
          </c:tx>
          <c:spPr>
            <a:ln w="44450" cap="rnd">
              <a:solidFill>
                <a:schemeClr val="accent4"/>
              </a:solidFill>
              <a:round/>
            </a:ln>
            <a:effectLst/>
          </c:spPr>
          <c:marker>
            <c:symbol val="none"/>
          </c:marker>
          <c:cat>
            <c:numRef>
              <c:f>'Social media'!$A$27:$A$35</c:f>
              <c:numCache>
                <c:formatCode>mmm\-yy</c:formatCode>
                <c:ptCount val="9"/>
                <c:pt idx="0">
                  <c:v>44075</c:v>
                </c:pt>
                <c:pt idx="1">
                  <c:v>44166</c:v>
                </c:pt>
                <c:pt idx="2">
                  <c:v>44256</c:v>
                </c:pt>
                <c:pt idx="3">
                  <c:v>44348</c:v>
                </c:pt>
                <c:pt idx="4">
                  <c:v>44440</c:v>
                </c:pt>
                <c:pt idx="5">
                  <c:v>44531</c:v>
                </c:pt>
                <c:pt idx="6">
                  <c:v>44621</c:v>
                </c:pt>
                <c:pt idx="7">
                  <c:v>44713</c:v>
                </c:pt>
                <c:pt idx="8">
                  <c:v>44805</c:v>
                </c:pt>
              </c:numCache>
            </c:numRef>
          </c:cat>
          <c:val>
            <c:numRef>
              <c:f>'Social media'!$C$27:$C$35</c:f>
              <c:numCache>
                <c:formatCode>General</c:formatCode>
                <c:ptCount val="9"/>
                <c:pt idx="0">
                  <c:v>90</c:v>
                </c:pt>
                <c:pt idx="1">
                  <c:v>102</c:v>
                </c:pt>
                <c:pt idx="2">
                  <c:v>146</c:v>
                </c:pt>
                <c:pt idx="3">
                  <c:v>178</c:v>
                </c:pt>
                <c:pt idx="4">
                  <c:v>182</c:v>
                </c:pt>
                <c:pt idx="5">
                  <c:v>208</c:v>
                </c:pt>
                <c:pt idx="6">
                  <c:v>241</c:v>
                </c:pt>
                <c:pt idx="7">
                  <c:v>297</c:v>
                </c:pt>
                <c:pt idx="8">
                  <c:v>318</c:v>
                </c:pt>
              </c:numCache>
            </c:numRef>
          </c:val>
          <c:smooth val="0"/>
          <c:extLst>
            <c:ext xmlns:c16="http://schemas.microsoft.com/office/drawing/2014/chart" uri="{C3380CC4-5D6E-409C-BE32-E72D297353CC}">
              <c16:uniqueId val="{00000001-EC21-41A0-A0FC-5FCBBF345C16}"/>
            </c:ext>
          </c:extLst>
        </c:ser>
        <c:dLbls>
          <c:showLegendKey val="0"/>
          <c:showVal val="0"/>
          <c:showCatName val="0"/>
          <c:showSerName val="0"/>
          <c:showPercent val="0"/>
          <c:showBubbleSize val="0"/>
        </c:dLbls>
        <c:marker val="1"/>
        <c:smooth val="0"/>
        <c:axId val="246301744"/>
        <c:axId val="246301352"/>
      </c:lineChart>
      <c:catAx>
        <c:axId val="246156320"/>
        <c:scaling>
          <c:orientation val="minMax"/>
        </c:scaling>
        <c:delete val="0"/>
        <c:axPos val="b"/>
        <c:numFmt formatCode="mmm\-yy" sourceLinked="1"/>
        <c:majorTickMark val="out"/>
        <c:minorTickMark val="none"/>
        <c:tickLblPos val="nextTo"/>
        <c:spPr>
          <a:noFill/>
          <a:ln w="25400" cap="flat" cmpd="sng" algn="ctr">
            <a:solidFill>
              <a:schemeClr val="accent6"/>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46156712"/>
        <c:crosses val="autoZero"/>
        <c:auto val="0"/>
        <c:lblAlgn val="ctr"/>
        <c:lblOffset val="100"/>
        <c:noMultiLvlLbl val="0"/>
      </c:catAx>
      <c:valAx>
        <c:axId val="246156712"/>
        <c:scaling>
          <c:orientation val="minMax"/>
          <c:max val="4000"/>
          <c:min val="2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Twitter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25400">
            <a:solidFill>
              <a:schemeClr val="accent6"/>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46156320"/>
        <c:crosses val="autoZero"/>
        <c:crossBetween val="between"/>
        <c:majorUnit val="250"/>
        <c:minorUnit val="50"/>
      </c:valAx>
      <c:valAx>
        <c:axId val="246301352"/>
        <c:scaling>
          <c:orientation val="minMax"/>
          <c:max val="500"/>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LinkedIn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25400">
            <a:solidFill>
              <a:schemeClr val="accent6"/>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46301744"/>
        <c:crosses val="max"/>
        <c:crossBetween val="between"/>
        <c:majorUnit val="50"/>
        <c:minorUnit val="50"/>
      </c:valAx>
      <c:dateAx>
        <c:axId val="246301744"/>
        <c:scaling>
          <c:orientation val="minMax"/>
        </c:scaling>
        <c:delete val="1"/>
        <c:axPos val="b"/>
        <c:numFmt formatCode="mmm\-yy" sourceLinked="1"/>
        <c:majorTickMark val="out"/>
        <c:minorTickMark val="none"/>
        <c:tickLblPos val="nextTo"/>
        <c:crossAx val="246301352"/>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92DA9C12-B1B5-4391-92E0-E59C7E85ACD7}">
    <t:Anchor>
      <t:Comment id="283433908"/>
    </t:Anchor>
    <t:History>
      <t:Event id="{8F5D0082-79CF-41F7-BEAD-CBC93D8BA9CE}" time="2022-01-27T04:07:39.568Z">
        <t:Attribution userId="S::tara.stellati@pbo.gov.au::98d1bc67-1463-4256-9da6-b6a2ed1aaad3" userProvider="AD" userName="Tara Stellati (PBO)"/>
        <t:Anchor>
          <t:Comment id="283433908"/>
        </t:Anchor>
        <t:Create/>
      </t:Event>
      <t:Event id="{2E109937-4042-41F4-AE69-602EA5FD2042}" time="2022-01-27T04:07:39.568Z">
        <t:Attribution userId="S::tara.stellati@pbo.gov.au::98d1bc67-1463-4256-9da6-b6a2ed1aaad3" userProvider="AD" userName="Tara Stellati (PBO)"/>
        <t:Anchor>
          <t:Comment id="283433908"/>
        </t:Anchor>
        <t:Assign userId="S::Gareth.Tunks@pbo.gov.au::0be0ae62-c0a1-421f-8ef7-cbf190b90d66" userProvider="AD" userName="Gareth Tunks (PBO)"/>
      </t:Event>
      <t:Event id="{8A5BCE21-EBF8-4416-B6E4-0D24A8CAE4C9}" time="2022-01-27T04:07:39.568Z">
        <t:Attribution userId="S::tara.stellati@pbo.gov.au::98d1bc67-1463-4256-9da6-b6a2ed1aaad3" userProvider="AD" userName="Tara Stellati (PBO)"/>
        <t:Anchor>
          <t:Comment id="283433908"/>
        </t:Anchor>
        <t:SetTitle title="@Gareth Tunks (PBO) @David Tellis (PBO) could you please review the changes I've made?"/>
      </t:Event>
    </t:History>
  </t:Task>
  <t:Task id="{DBB484FD-AA11-452C-9B16-DA6FDFFF0B9B}">
    <t:Anchor>
      <t:Comment id="434156045"/>
    </t:Anchor>
    <t:History>
      <t:Event id="{9499D4C1-C687-4A87-A2EE-231516D91B8E}" time="2022-01-27T04:09:49.397Z">
        <t:Attribution userId="S::tara.stellati@pbo.gov.au::98d1bc67-1463-4256-9da6-b6a2ed1aaad3" userProvider="AD" userName="Tara Stellati (PBO)"/>
        <t:Anchor>
          <t:Comment id="434156045"/>
        </t:Anchor>
        <t:Create/>
      </t:Event>
      <t:Event id="{503F87E3-06F6-461F-809C-D132CD89DCEC}" time="2022-01-27T04:09:49.397Z">
        <t:Attribution userId="S::tara.stellati@pbo.gov.au::98d1bc67-1463-4256-9da6-b6a2ed1aaad3" userProvider="AD" userName="Tara Stellati (PBO)"/>
        <t:Anchor>
          <t:Comment id="434156045"/>
        </t:Anchor>
        <t:Assign userId="S::Samantha.Fudalewicz@pbo.gov.au::d4a553e7-6ead-4b33-85b6-8e466b7e26c9" userProvider="AD" userName="Samantha Fudalewicz (PBO)"/>
      </t:Event>
      <t:Event id="{54A58E73-2664-4E1C-8B3D-061B9FCB8788}" time="2022-01-27T04:09:49.397Z">
        <t:Attribution userId="S::tara.stellati@pbo.gov.au::98d1bc67-1463-4256-9da6-b6a2ed1aaad3" userProvider="AD" userName="Tara Stellati (PBO)"/>
        <t:Anchor>
          <t:Comment id="434156045"/>
        </t:Anchor>
        <t:SetTitle title="@Samantha Fudalewicz (PBO) @David Tellis (PBO) @Gareth Tunks (PBO) I've added a note that the bottom of the table to caveat that there may be announcements missing, despite our best efforts. Please make changes as required."/>
      </t:Event>
    </t:History>
  </t:Task>
</t:Tasks>
</file>

<file path=word/theme/theme1.xml><?xml version="1.0" encoding="utf-8"?>
<a:theme xmlns:a="http://schemas.openxmlformats.org/drawingml/2006/main" name="Office Theme">
  <a:themeElements>
    <a:clrScheme name="PBO colours">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2F31AE5399644498084F7FA9D8877AA" ma:contentTypeVersion="18" ma:contentTypeDescription="Create a new document." ma:contentTypeScope="" ma:versionID="d452bcb6e1bfbd4391b864160d287aa9">
  <xsd:schema xmlns:xsd="http://www.w3.org/2001/XMLSchema" xmlns:xs="http://www.w3.org/2001/XMLSchema" xmlns:p="http://schemas.microsoft.com/office/2006/metadata/properties" xmlns:ns2="ad8e907a-e1a6-4b76-8caa-2c3a6e0bcaac" xmlns:ns3="51792f3b-0ba3-4be2-99a0-e32f711abb0a" targetNamespace="http://schemas.microsoft.com/office/2006/metadata/properties" ma:root="true" ma:fieldsID="67c3d5f8e22928f22ffe3db672e8dbda" ns2:_="" ns3:_="">
    <xsd:import namespace="ad8e907a-e1a6-4b76-8caa-2c3a6e0bcaac"/>
    <xsd:import namespace="51792f3b-0ba3-4be2-99a0-e32f711abb0a"/>
    <xsd:element name="properties">
      <xsd:complexType>
        <xsd:sequence>
          <xsd:element name="documentManagement">
            <xsd:complexType>
              <xsd:all>
                <xsd:element ref="ns2:_dlc_DocId" minOccurs="0"/>
                <xsd:element ref="ns2:_dlc_DocIdUrl" minOccurs="0"/>
                <xsd:element ref="ns2:_dlc_DocIdPersistId" minOccurs="0"/>
                <xsd:element ref="ns2:paa694e01c924d8cb3f80bbdd9ee069a" minOccurs="0"/>
                <xsd:element ref="ns2:TaxCatchAll" minOccurs="0"/>
                <xsd:element ref="ns3:DateF" minOccurs="0"/>
                <xsd:element ref="ns3:HPRM_Sens" minOccurs="0"/>
                <xsd:element ref="ns3:HPRM_Num" minOccurs="0"/>
                <xsd:element ref="ns3:Creator_Author" minOccurs="0"/>
                <xsd:element ref="ns3:MediaServiceMetadata" minOccurs="0"/>
                <xsd:element ref="ns3:MediaServiceFastMetadata" minOccurs="0"/>
                <xsd:element ref="ns3:MediaServiceAutoKeyPoints" minOccurs="0"/>
                <xsd:element ref="ns3:MediaServiceKeyPoints" minOccurs="0"/>
                <xsd:element ref="ns3:MediaServiceGenerationTime" minOccurs="0"/>
                <xsd:element ref="ns3:MediaServiceEventHashCode" minOccurs="0"/>
                <xsd:element ref="ns2:SharedWithUsers" minOccurs="0"/>
                <xsd:element ref="ns2:SharedWithDetail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8e907a-e1a6-4b76-8caa-2c3a6e0bca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aa694e01c924d8cb3f80bbdd9ee069a" ma:index="12" ma:taxonomy="true" ma:internalName="paa694e01c924d8cb3f80bbdd9ee069a" ma:taxonomyFieldName="Doc_Type_SenEst" ma:displayName="DocType" ma:default="1;#Other|815eaf64-3474-4fca-861c-52dd69c7b5b3" ma:fieldId="{9aa694e0-1c92-4d8c-b3f8-0bbdd9ee069a}" ma:sspId="8511bdff-a9c3-4342-ad56-d9f2319b2060" ma:termSetId="1a507c06-2a8d-41b5-945b-a80936fb47ca"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3c70a6b8-7a5c-4dc9-a6d5-c35ad4accc68}" ma:internalName="TaxCatchAll" ma:showField="CatchAllData" ma:web="ad8e907a-e1a6-4b76-8caa-2c3a6e0bcaac">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792f3b-0ba3-4be2-99a0-e32f711abb0a" elementFormDefault="qualified">
    <xsd:import namespace="http://schemas.microsoft.com/office/2006/documentManagement/types"/>
    <xsd:import namespace="http://schemas.microsoft.com/office/infopath/2007/PartnerControls"/>
    <xsd:element name="DateF" ma:index="14" nillable="true" ma:displayName="Date Finalised" ma:internalName="DateF">
      <xsd:simpleType>
        <xsd:restriction base="dms:DateTime"/>
      </xsd:simpleType>
    </xsd:element>
    <xsd:element name="HPRM_Sens" ma:index="15" nillable="true" ma:displayName="HPRM Sensitivity" ma:internalName="HPRM_Sens">
      <xsd:simpleType>
        <xsd:restriction base="dms:Text"/>
      </xsd:simpleType>
    </xsd:element>
    <xsd:element name="HPRM_Num" ma:index="16" nillable="true" ma:displayName="HPRM Number" ma:internalName="HPRM_Num">
      <xsd:simpleType>
        <xsd:restriction base="dms:Text"/>
      </xsd:simpleType>
    </xsd:element>
    <xsd:element name="Creator_Author" ma:index="17" nillable="true" ma:displayName="Creator Author" ma:internalName="Creator_Author">
      <xsd:simpleType>
        <xsd:restriction base="dms:Text"/>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511bdff-a9c3-4342-ad56-d9f2319b206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reator_Author xmlns="51792f3b-0ba3-4be2-99a0-e32f711abb0a">tara.stellati@pbo.gov.au</Creator_Author>
    <DateF xmlns="51792f3b-0ba3-4be2-99a0-e32f711abb0a" xsi:nil="true"/>
    <_dlc_DocId xmlns="ad8e907a-e1a6-4b76-8caa-2c3a6e0bcaac">EXEC-1784813033-3947</_dlc_DocId>
    <HPRM_Num xmlns="51792f3b-0ba3-4be2-99a0-e32f711abb0a">D2106862</HPRM_Num>
    <TaxCatchAll xmlns="ad8e907a-e1a6-4b76-8caa-2c3a6e0bcaac">
      <Value>8</Value>
    </TaxCatchAll>
    <HPRM_Sens xmlns="51792f3b-0ba3-4be2-99a0-e32f711abb0a">OFFICIAL</HPRM_Sens>
    <paa694e01c924d8cb3f80bbdd9ee069a xmlns="ad8e907a-e1a6-4b76-8caa-2c3a6e0bcaac">
      <Terms xmlns="http://schemas.microsoft.com/office/infopath/2007/PartnerControls">
        <TermInfo xmlns="http://schemas.microsoft.com/office/infopath/2007/PartnerControls">
          <TermName xmlns="http://schemas.microsoft.com/office/infopath/2007/PartnerControls">Additional Information Brief</TermName>
          <TermId xmlns="http://schemas.microsoft.com/office/infopath/2007/PartnerControls">32996748-0a4e-4301-b264-8f35f26efb34</TermId>
        </TermInfo>
      </Terms>
    </paa694e01c924d8cb3f80bbdd9ee069a>
    <_dlc_DocIdUrl xmlns="ad8e907a-e1a6-4b76-8caa-2c3a6e0bcaac">
      <Url>https://pboprotected.sharepoint.com/sites/PBOExecCollaboration/_layouts/15/DocIdRedir.aspx?ID=EXEC-1784813033-3947</Url>
      <Description>EXEC-1784813033-3947</Description>
    </_dlc_DocIdUrl>
    <SharedWithUsers xmlns="ad8e907a-e1a6-4b76-8caa-2c3a6e0bcaac">
      <UserInfo>
        <DisplayName>Samantha Fudalewicz (PBO)</DisplayName>
        <AccountId>27</AccountId>
        <AccountType/>
      </UserInfo>
      <UserInfo>
        <DisplayName>Colin Brown (PBO)</DisplayName>
        <AccountId>13</AccountId>
        <AccountType/>
      </UserInfo>
      <UserInfo>
        <DisplayName>Gareth Tunks (PBO)</DisplayName>
        <AccountId>37</AccountId>
        <AccountType/>
      </UserInfo>
      <UserInfo>
        <DisplayName>David Tellis (PBO)</DisplayName>
        <AccountId>28</AccountId>
        <AccountType/>
      </UserInfo>
      <UserInfo>
        <DisplayName>Anupam Sharma (PBO)</DisplayName>
        <AccountId>29</AccountId>
        <AccountType/>
      </UserInfo>
      <UserInfo>
        <DisplayName>Matt Lally (PBO)</DisplayName>
        <AccountId>49</AccountId>
        <AccountType/>
      </UserInfo>
    </SharedWithUsers>
    <lcf76f155ced4ddcb4097134ff3c332f xmlns="51792f3b-0ba3-4be2-99a0-e32f711abb0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99798F3-CEB2-4031-B027-09326704FE8B}">
  <ds:schemaRefs>
    <ds:schemaRef ds:uri="http://schemas.microsoft.com/sharepoint/v3/contenttype/forms"/>
  </ds:schemaRefs>
</ds:datastoreItem>
</file>

<file path=customXml/itemProps2.xml><?xml version="1.0" encoding="utf-8"?>
<ds:datastoreItem xmlns:ds="http://schemas.openxmlformats.org/officeDocument/2006/customXml" ds:itemID="{6EE80879-6F14-43CA-879D-BE2C9FB2522D}">
  <ds:schemaRefs>
    <ds:schemaRef ds:uri="http://schemas.microsoft.com/sharepoint/events"/>
  </ds:schemaRefs>
</ds:datastoreItem>
</file>

<file path=customXml/itemProps3.xml><?xml version="1.0" encoding="utf-8"?>
<ds:datastoreItem xmlns:ds="http://schemas.openxmlformats.org/officeDocument/2006/customXml" ds:itemID="{EDF48922-321D-421D-8D58-27665018E938}">
  <ds:schemaRefs>
    <ds:schemaRef ds:uri="http://schemas.openxmlformats.org/officeDocument/2006/bibliography"/>
  </ds:schemaRefs>
</ds:datastoreItem>
</file>

<file path=customXml/itemProps4.xml><?xml version="1.0" encoding="utf-8"?>
<ds:datastoreItem xmlns:ds="http://schemas.openxmlformats.org/officeDocument/2006/customXml" ds:itemID="{E1249B90-B674-44C3-917E-5E34457DD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8e907a-e1a6-4b76-8caa-2c3a6e0bcaac"/>
    <ds:schemaRef ds:uri="51792f3b-0ba3-4be2-99a0-e32f711ab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263DA4-29F9-4EF1-872C-03718163D56C}">
  <ds:schemaRefs>
    <ds:schemaRef ds:uri="51792f3b-0ba3-4be2-99a0-e32f711abb0a"/>
    <ds:schemaRef ds:uri="http://schemas.microsoft.com/office/2006/documentManagement/types"/>
    <ds:schemaRef ds:uri="http://purl.org/dc/terms/"/>
    <ds:schemaRef ds:uri="http://schemas.microsoft.com/office/2006/metadata/properties"/>
    <ds:schemaRef ds:uri="ad8e907a-e1a6-4b76-8caa-2c3a6e0bcaac"/>
    <ds:schemaRef ds:uri="http://www.w3.org/XML/1998/namespace"/>
    <ds:schemaRef ds:uri="http://purl.org/dc/dcmitype/"/>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Senate Estimates Brief - Activity report</Template>
  <TotalTime>1026</TotalTime>
  <Pages>20</Pages>
  <Words>5867</Words>
  <Characters>33444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Activity Report - October 2022</vt:lpstr>
    </vt:vector>
  </TitlesOfParts>
  <Company>Parliament of Australia</Company>
  <LinksUpToDate>false</LinksUpToDate>
  <CharactersWithSpaces>39233</CharactersWithSpaces>
  <SharedDoc>false</SharedDoc>
  <HLinks>
    <vt:vector size="204" baseType="variant">
      <vt:variant>
        <vt:i4>7995517</vt:i4>
      </vt:variant>
      <vt:variant>
        <vt:i4>183</vt:i4>
      </vt:variant>
      <vt:variant>
        <vt:i4>0</vt:i4>
      </vt:variant>
      <vt:variant>
        <vt:i4>5</vt:i4>
      </vt:variant>
      <vt:variant>
        <vt:lpwstr>https://www.aph.gov.au/About_Parliament/Parliamentary_departments/Parliamentary_Budget_Office/About_the_PBO/Corporate_information/Annual_reports/Annual_Report_2021-22</vt:lpwstr>
      </vt:variant>
      <vt:variant>
        <vt:lpwstr/>
      </vt:variant>
      <vt:variant>
        <vt:i4>7274602</vt:i4>
      </vt:variant>
      <vt:variant>
        <vt:i4>180</vt:i4>
      </vt:variant>
      <vt:variant>
        <vt:i4>0</vt:i4>
      </vt:variant>
      <vt:variant>
        <vt:i4>5</vt:i4>
      </vt:variant>
      <vt:variant>
        <vt:lpwstr>https://www.aph.gov.au/About_Parliament/Parliamentary_departments/Parliamentary_Budget_Office/About_the_PBO/Corporate_information/Corporate_plans/Corporate_plan_2022-23</vt:lpwstr>
      </vt:variant>
      <vt:variant>
        <vt:lpwstr/>
      </vt:variant>
      <vt:variant>
        <vt:i4>7602298</vt:i4>
      </vt:variant>
      <vt:variant>
        <vt:i4>177</vt:i4>
      </vt:variant>
      <vt:variant>
        <vt:i4>0</vt:i4>
      </vt:variant>
      <vt:variant>
        <vt:i4>5</vt:i4>
      </vt:variant>
      <vt:variant>
        <vt:lpwstr>https://www.aph.gov.au/About_Parliament/Parliamentary_departments/Parliamentary_Budget_Office/About_the_PBO/Corporate_information/Stakeholder_feedback</vt:lpwstr>
      </vt:variant>
      <vt:variant>
        <vt:lpwstr/>
      </vt:variant>
      <vt:variant>
        <vt:i4>4849733</vt:i4>
      </vt:variant>
      <vt:variant>
        <vt:i4>174</vt:i4>
      </vt:variant>
      <vt:variant>
        <vt:i4>0</vt:i4>
      </vt:variant>
      <vt:variant>
        <vt:i4>5</vt:i4>
      </vt:variant>
      <vt:variant>
        <vt:lpwstr>https://www.aph.gov.au/About_Parliament/Parliamentary_departments/Parliamentary_Budget_Office/General_elections/2022_General_election/2022_Election_commitments_report</vt:lpwstr>
      </vt:variant>
      <vt:variant>
        <vt:lpwstr/>
      </vt:variant>
      <vt:variant>
        <vt:i4>7405666</vt:i4>
      </vt:variant>
      <vt:variant>
        <vt:i4>171</vt:i4>
      </vt:variant>
      <vt:variant>
        <vt:i4>0</vt:i4>
      </vt:variant>
      <vt:variant>
        <vt:i4>5</vt:i4>
      </vt:variant>
      <vt:variant>
        <vt:lpwstr>https://www.aph.gov.au/-/media/05_About_Parliament/54_Parliamentary_Depts/548_Parliamentary_Budget_Office/Guidance/PBO_Guide_to_services.pdf</vt:lpwstr>
      </vt:variant>
      <vt:variant>
        <vt:lpwstr/>
      </vt:variant>
      <vt:variant>
        <vt:i4>4522096</vt:i4>
      </vt:variant>
      <vt:variant>
        <vt:i4>168</vt:i4>
      </vt:variant>
      <vt:variant>
        <vt:i4>0</vt:i4>
      </vt:variant>
      <vt:variant>
        <vt:i4>5</vt:i4>
      </vt:variant>
      <vt:variant>
        <vt:lpwstr>https://www.aph.gov.au/About_Parliament/Parliamentary_Departments/Parliamentary_Budget_Office/Publications/Post-election_reports</vt:lpwstr>
      </vt:variant>
      <vt:variant>
        <vt:lpwstr/>
      </vt:variant>
      <vt:variant>
        <vt:i4>8257572</vt:i4>
      </vt:variant>
      <vt:variant>
        <vt:i4>165</vt:i4>
      </vt:variant>
      <vt:variant>
        <vt:i4>0</vt:i4>
      </vt:variant>
      <vt:variant>
        <vt:i4>5</vt:i4>
      </vt:variant>
      <vt:variant>
        <vt:lpwstr>https://www.aph.gov.au/About_Parliament/Parliamentary_Departments/Parliamentary_Budget_Office/Publications/Costings</vt:lpwstr>
      </vt:variant>
      <vt:variant>
        <vt:lpwstr/>
      </vt:variant>
      <vt:variant>
        <vt:i4>1900599</vt:i4>
      </vt:variant>
      <vt:variant>
        <vt:i4>158</vt:i4>
      </vt:variant>
      <vt:variant>
        <vt:i4>0</vt:i4>
      </vt:variant>
      <vt:variant>
        <vt:i4>5</vt:i4>
      </vt:variant>
      <vt:variant>
        <vt:lpwstr/>
      </vt:variant>
      <vt:variant>
        <vt:lpwstr>_Toc117259401</vt:lpwstr>
      </vt:variant>
      <vt:variant>
        <vt:i4>1900599</vt:i4>
      </vt:variant>
      <vt:variant>
        <vt:i4>152</vt:i4>
      </vt:variant>
      <vt:variant>
        <vt:i4>0</vt:i4>
      </vt:variant>
      <vt:variant>
        <vt:i4>5</vt:i4>
      </vt:variant>
      <vt:variant>
        <vt:lpwstr/>
      </vt:variant>
      <vt:variant>
        <vt:lpwstr>_Toc117259400</vt:lpwstr>
      </vt:variant>
      <vt:variant>
        <vt:i4>1310768</vt:i4>
      </vt:variant>
      <vt:variant>
        <vt:i4>146</vt:i4>
      </vt:variant>
      <vt:variant>
        <vt:i4>0</vt:i4>
      </vt:variant>
      <vt:variant>
        <vt:i4>5</vt:i4>
      </vt:variant>
      <vt:variant>
        <vt:lpwstr/>
      </vt:variant>
      <vt:variant>
        <vt:lpwstr>_Toc117259399</vt:lpwstr>
      </vt:variant>
      <vt:variant>
        <vt:i4>1310768</vt:i4>
      </vt:variant>
      <vt:variant>
        <vt:i4>140</vt:i4>
      </vt:variant>
      <vt:variant>
        <vt:i4>0</vt:i4>
      </vt:variant>
      <vt:variant>
        <vt:i4>5</vt:i4>
      </vt:variant>
      <vt:variant>
        <vt:lpwstr/>
      </vt:variant>
      <vt:variant>
        <vt:lpwstr>_Toc117259398</vt:lpwstr>
      </vt:variant>
      <vt:variant>
        <vt:i4>1310768</vt:i4>
      </vt:variant>
      <vt:variant>
        <vt:i4>134</vt:i4>
      </vt:variant>
      <vt:variant>
        <vt:i4>0</vt:i4>
      </vt:variant>
      <vt:variant>
        <vt:i4>5</vt:i4>
      </vt:variant>
      <vt:variant>
        <vt:lpwstr/>
      </vt:variant>
      <vt:variant>
        <vt:lpwstr>_Toc117259397</vt:lpwstr>
      </vt:variant>
      <vt:variant>
        <vt:i4>1310768</vt:i4>
      </vt:variant>
      <vt:variant>
        <vt:i4>128</vt:i4>
      </vt:variant>
      <vt:variant>
        <vt:i4>0</vt:i4>
      </vt:variant>
      <vt:variant>
        <vt:i4>5</vt:i4>
      </vt:variant>
      <vt:variant>
        <vt:lpwstr/>
      </vt:variant>
      <vt:variant>
        <vt:lpwstr>_Toc117259396</vt:lpwstr>
      </vt:variant>
      <vt:variant>
        <vt:i4>1310768</vt:i4>
      </vt:variant>
      <vt:variant>
        <vt:i4>122</vt:i4>
      </vt:variant>
      <vt:variant>
        <vt:i4>0</vt:i4>
      </vt:variant>
      <vt:variant>
        <vt:i4>5</vt:i4>
      </vt:variant>
      <vt:variant>
        <vt:lpwstr/>
      </vt:variant>
      <vt:variant>
        <vt:lpwstr>_Toc117259395</vt:lpwstr>
      </vt:variant>
      <vt:variant>
        <vt:i4>1310768</vt:i4>
      </vt:variant>
      <vt:variant>
        <vt:i4>116</vt:i4>
      </vt:variant>
      <vt:variant>
        <vt:i4>0</vt:i4>
      </vt:variant>
      <vt:variant>
        <vt:i4>5</vt:i4>
      </vt:variant>
      <vt:variant>
        <vt:lpwstr/>
      </vt:variant>
      <vt:variant>
        <vt:lpwstr>_Toc117259394</vt:lpwstr>
      </vt:variant>
      <vt:variant>
        <vt:i4>1310768</vt:i4>
      </vt:variant>
      <vt:variant>
        <vt:i4>110</vt:i4>
      </vt:variant>
      <vt:variant>
        <vt:i4>0</vt:i4>
      </vt:variant>
      <vt:variant>
        <vt:i4>5</vt:i4>
      </vt:variant>
      <vt:variant>
        <vt:lpwstr/>
      </vt:variant>
      <vt:variant>
        <vt:lpwstr>_Toc117259393</vt:lpwstr>
      </vt:variant>
      <vt:variant>
        <vt:i4>1310768</vt:i4>
      </vt:variant>
      <vt:variant>
        <vt:i4>104</vt:i4>
      </vt:variant>
      <vt:variant>
        <vt:i4>0</vt:i4>
      </vt:variant>
      <vt:variant>
        <vt:i4>5</vt:i4>
      </vt:variant>
      <vt:variant>
        <vt:lpwstr/>
      </vt:variant>
      <vt:variant>
        <vt:lpwstr>_Toc117259392</vt:lpwstr>
      </vt:variant>
      <vt:variant>
        <vt:i4>1310768</vt:i4>
      </vt:variant>
      <vt:variant>
        <vt:i4>98</vt:i4>
      </vt:variant>
      <vt:variant>
        <vt:i4>0</vt:i4>
      </vt:variant>
      <vt:variant>
        <vt:i4>5</vt:i4>
      </vt:variant>
      <vt:variant>
        <vt:lpwstr/>
      </vt:variant>
      <vt:variant>
        <vt:lpwstr>_Toc117259391</vt:lpwstr>
      </vt:variant>
      <vt:variant>
        <vt:i4>1310768</vt:i4>
      </vt:variant>
      <vt:variant>
        <vt:i4>92</vt:i4>
      </vt:variant>
      <vt:variant>
        <vt:i4>0</vt:i4>
      </vt:variant>
      <vt:variant>
        <vt:i4>5</vt:i4>
      </vt:variant>
      <vt:variant>
        <vt:lpwstr/>
      </vt:variant>
      <vt:variant>
        <vt:lpwstr>_Toc117259390</vt:lpwstr>
      </vt:variant>
      <vt:variant>
        <vt:i4>1376304</vt:i4>
      </vt:variant>
      <vt:variant>
        <vt:i4>86</vt:i4>
      </vt:variant>
      <vt:variant>
        <vt:i4>0</vt:i4>
      </vt:variant>
      <vt:variant>
        <vt:i4>5</vt:i4>
      </vt:variant>
      <vt:variant>
        <vt:lpwstr/>
      </vt:variant>
      <vt:variant>
        <vt:lpwstr>_Toc117259389</vt:lpwstr>
      </vt:variant>
      <vt:variant>
        <vt:i4>1376304</vt:i4>
      </vt:variant>
      <vt:variant>
        <vt:i4>80</vt:i4>
      </vt:variant>
      <vt:variant>
        <vt:i4>0</vt:i4>
      </vt:variant>
      <vt:variant>
        <vt:i4>5</vt:i4>
      </vt:variant>
      <vt:variant>
        <vt:lpwstr/>
      </vt:variant>
      <vt:variant>
        <vt:lpwstr>_Toc117259388</vt:lpwstr>
      </vt:variant>
      <vt:variant>
        <vt:i4>1376304</vt:i4>
      </vt:variant>
      <vt:variant>
        <vt:i4>74</vt:i4>
      </vt:variant>
      <vt:variant>
        <vt:i4>0</vt:i4>
      </vt:variant>
      <vt:variant>
        <vt:i4>5</vt:i4>
      </vt:variant>
      <vt:variant>
        <vt:lpwstr/>
      </vt:variant>
      <vt:variant>
        <vt:lpwstr>_Toc117259387</vt:lpwstr>
      </vt:variant>
      <vt:variant>
        <vt:i4>1376304</vt:i4>
      </vt:variant>
      <vt:variant>
        <vt:i4>68</vt:i4>
      </vt:variant>
      <vt:variant>
        <vt:i4>0</vt:i4>
      </vt:variant>
      <vt:variant>
        <vt:i4>5</vt:i4>
      </vt:variant>
      <vt:variant>
        <vt:lpwstr/>
      </vt:variant>
      <vt:variant>
        <vt:lpwstr>_Toc117259386</vt:lpwstr>
      </vt:variant>
      <vt:variant>
        <vt:i4>1376304</vt:i4>
      </vt:variant>
      <vt:variant>
        <vt:i4>62</vt:i4>
      </vt:variant>
      <vt:variant>
        <vt:i4>0</vt:i4>
      </vt:variant>
      <vt:variant>
        <vt:i4>5</vt:i4>
      </vt:variant>
      <vt:variant>
        <vt:lpwstr/>
      </vt:variant>
      <vt:variant>
        <vt:lpwstr>_Toc117259385</vt:lpwstr>
      </vt:variant>
      <vt:variant>
        <vt:i4>1376304</vt:i4>
      </vt:variant>
      <vt:variant>
        <vt:i4>56</vt:i4>
      </vt:variant>
      <vt:variant>
        <vt:i4>0</vt:i4>
      </vt:variant>
      <vt:variant>
        <vt:i4>5</vt:i4>
      </vt:variant>
      <vt:variant>
        <vt:lpwstr/>
      </vt:variant>
      <vt:variant>
        <vt:lpwstr>_Toc117259384</vt:lpwstr>
      </vt:variant>
      <vt:variant>
        <vt:i4>1376304</vt:i4>
      </vt:variant>
      <vt:variant>
        <vt:i4>50</vt:i4>
      </vt:variant>
      <vt:variant>
        <vt:i4>0</vt:i4>
      </vt:variant>
      <vt:variant>
        <vt:i4>5</vt:i4>
      </vt:variant>
      <vt:variant>
        <vt:lpwstr/>
      </vt:variant>
      <vt:variant>
        <vt:lpwstr>_Toc117259383</vt:lpwstr>
      </vt:variant>
      <vt:variant>
        <vt:i4>1376304</vt:i4>
      </vt:variant>
      <vt:variant>
        <vt:i4>44</vt:i4>
      </vt:variant>
      <vt:variant>
        <vt:i4>0</vt:i4>
      </vt:variant>
      <vt:variant>
        <vt:i4>5</vt:i4>
      </vt:variant>
      <vt:variant>
        <vt:lpwstr/>
      </vt:variant>
      <vt:variant>
        <vt:lpwstr>_Toc117259382</vt:lpwstr>
      </vt:variant>
      <vt:variant>
        <vt:i4>1376304</vt:i4>
      </vt:variant>
      <vt:variant>
        <vt:i4>38</vt:i4>
      </vt:variant>
      <vt:variant>
        <vt:i4>0</vt:i4>
      </vt:variant>
      <vt:variant>
        <vt:i4>5</vt:i4>
      </vt:variant>
      <vt:variant>
        <vt:lpwstr/>
      </vt:variant>
      <vt:variant>
        <vt:lpwstr>_Toc117259381</vt:lpwstr>
      </vt:variant>
      <vt:variant>
        <vt:i4>1376304</vt:i4>
      </vt:variant>
      <vt:variant>
        <vt:i4>32</vt:i4>
      </vt:variant>
      <vt:variant>
        <vt:i4>0</vt:i4>
      </vt:variant>
      <vt:variant>
        <vt:i4>5</vt:i4>
      </vt:variant>
      <vt:variant>
        <vt:lpwstr/>
      </vt:variant>
      <vt:variant>
        <vt:lpwstr>_Toc117259380</vt:lpwstr>
      </vt:variant>
      <vt:variant>
        <vt:i4>1703984</vt:i4>
      </vt:variant>
      <vt:variant>
        <vt:i4>26</vt:i4>
      </vt:variant>
      <vt:variant>
        <vt:i4>0</vt:i4>
      </vt:variant>
      <vt:variant>
        <vt:i4>5</vt:i4>
      </vt:variant>
      <vt:variant>
        <vt:lpwstr/>
      </vt:variant>
      <vt:variant>
        <vt:lpwstr>_Toc117259379</vt:lpwstr>
      </vt:variant>
      <vt:variant>
        <vt:i4>1703984</vt:i4>
      </vt:variant>
      <vt:variant>
        <vt:i4>20</vt:i4>
      </vt:variant>
      <vt:variant>
        <vt:i4>0</vt:i4>
      </vt:variant>
      <vt:variant>
        <vt:i4>5</vt:i4>
      </vt:variant>
      <vt:variant>
        <vt:lpwstr/>
      </vt:variant>
      <vt:variant>
        <vt:lpwstr>_Toc117259378</vt:lpwstr>
      </vt:variant>
      <vt:variant>
        <vt:i4>1703984</vt:i4>
      </vt:variant>
      <vt:variant>
        <vt:i4>14</vt:i4>
      </vt:variant>
      <vt:variant>
        <vt:i4>0</vt:i4>
      </vt:variant>
      <vt:variant>
        <vt:i4>5</vt:i4>
      </vt:variant>
      <vt:variant>
        <vt:lpwstr/>
      </vt:variant>
      <vt:variant>
        <vt:lpwstr>_Toc117259377</vt:lpwstr>
      </vt:variant>
      <vt:variant>
        <vt:i4>1703984</vt:i4>
      </vt:variant>
      <vt:variant>
        <vt:i4>8</vt:i4>
      </vt:variant>
      <vt:variant>
        <vt:i4>0</vt:i4>
      </vt:variant>
      <vt:variant>
        <vt:i4>5</vt:i4>
      </vt:variant>
      <vt:variant>
        <vt:lpwstr/>
      </vt:variant>
      <vt:variant>
        <vt:lpwstr>_Toc117259376</vt:lpwstr>
      </vt:variant>
      <vt:variant>
        <vt:i4>1703984</vt:i4>
      </vt:variant>
      <vt:variant>
        <vt:i4>2</vt:i4>
      </vt:variant>
      <vt:variant>
        <vt:i4>0</vt:i4>
      </vt:variant>
      <vt:variant>
        <vt:i4>5</vt:i4>
      </vt:variant>
      <vt:variant>
        <vt:lpwstr/>
      </vt:variant>
      <vt:variant>
        <vt:lpwstr>_Toc117259375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Report - October 2022</dc:title>
  <dc:subject/>
  <dc:creator/>
  <cp:keywords/>
  <cp:lastPrinted>2022-10-20T23:09:00Z</cp:lastPrinted>
  <dcterms:created xsi:type="dcterms:W3CDTF">2022-09-25T11:34:00Z</dcterms:created>
  <dcterms:modified xsi:type="dcterms:W3CDTF">2022-10-23T23:32:00Z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Type_SenEst">
    <vt:lpwstr>8;#Additional Information Brief|32996748-0a4e-4301-b264-8f35f26efb34</vt:lpwstr>
  </property>
  <property fmtid="{D5CDD505-2E9C-101B-9397-08002B2CF9AE}" pid="3" name="ContentTypeId">
    <vt:lpwstr>0x01010062F31AE5399644498084F7FA9D8877AA</vt:lpwstr>
  </property>
  <property fmtid="{D5CDD505-2E9C-101B-9397-08002B2CF9AE}" pid="4" name="_dlc_DocIdItemGuid">
    <vt:lpwstr>84c1b54b-c81f-4ce9-8c8a-5a2cbfdf60cb</vt:lpwstr>
  </property>
  <property fmtid="{D5CDD505-2E9C-101B-9397-08002B2CF9AE}" pid="5" name="_ExtendedDescription">
    <vt:lpwstr>AIB - 2a - Activity Report - October 2021 - DRAFT</vt:lpwstr>
  </property>
  <property fmtid="{D5CDD505-2E9C-101B-9397-08002B2CF9AE}" pid="6" name="MediaServiceImageTags">
    <vt:lpwstr/>
  </property>
  <property fmtid="{D5CDD505-2E9C-101B-9397-08002B2CF9AE}" pid="7" name="MSIP_Label_b7fb5294-db91-4a6a-9144-25e7ea5d809c_Enabled">
    <vt:lpwstr>true</vt:lpwstr>
  </property>
  <property fmtid="{D5CDD505-2E9C-101B-9397-08002B2CF9AE}" pid="8" name="MSIP_Label_b7fb5294-db91-4a6a-9144-25e7ea5d809c_Method">
    <vt:lpwstr>Privileged</vt:lpwstr>
  </property>
  <property fmtid="{D5CDD505-2E9C-101B-9397-08002B2CF9AE}" pid="9" name="MSIP_Label_b7fb5294-db91-4a6a-9144-25e7ea5d809c_Name">
    <vt:lpwstr>Official</vt:lpwstr>
  </property>
  <property fmtid="{D5CDD505-2E9C-101B-9397-08002B2CF9AE}" pid="10" name="MSIP_Label_b7fb5294-db91-4a6a-9144-25e7ea5d809c_SiteId">
    <vt:lpwstr>dc2a6fc4-3a5c-4009-8148-25a15ab44bf4</vt:lpwstr>
  </property>
  <property fmtid="{D5CDD505-2E9C-101B-9397-08002B2CF9AE}" pid="11" name="MSIP_Label_b7fb5294-db91-4a6a-9144-25e7ea5d809c_ContentBits">
    <vt:lpwstr>3</vt:lpwstr>
  </property>
  <property fmtid="{D5CDD505-2E9C-101B-9397-08002B2CF9AE}" pid="12" name="MSIP_Label_b7fb5294-db91-4a6a-9144-25e7ea5d809c_SetDate">
    <vt:lpwstr>2022-10-18T23:34:40Z</vt:lpwstr>
  </property>
  <property fmtid="{D5CDD505-2E9C-101B-9397-08002B2CF9AE}" pid="13" name="MSIP_Label_b7fb5294-db91-4a6a-9144-25e7ea5d809c_ActionId">
    <vt:lpwstr>650466ff-c315-4564-a214-acd01d161f6c</vt:lpwstr>
  </property>
  <property fmtid="{D5CDD505-2E9C-101B-9397-08002B2CF9AE}" pid="14" name="_MarkAsFinal">
    <vt:bool>true</vt:bool>
  </property>
</Properties>
</file>